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2431" w:rsidRDefault="009F2431" w:rsidP="009F2431">
      <w:pPr>
        <w:jc w:val="center"/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</w:pP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Kompozitna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armatura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–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svojstva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i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prednosti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u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savremenoj</w:t>
      </w:r>
      <w:proofErr w:type="spellEnd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 xml:space="preserve"> </w:t>
      </w:r>
      <w:proofErr w:type="spellStart"/>
      <w:r w:rsidRPr="009F2431"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  <w:t>gradnji</w:t>
      </w:r>
      <w:proofErr w:type="spellEnd"/>
    </w:p>
    <w:p w:rsidR="006B789E" w:rsidRPr="009F2431" w:rsidRDefault="006B789E" w:rsidP="009F2431">
      <w:pPr>
        <w:jc w:val="center"/>
        <w:rPr>
          <w:rFonts w:asciiTheme="majorHAnsi" w:hAnsiTheme="majorHAnsi" w:cs="Arial"/>
          <w:b/>
          <w:bCs/>
          <w:color w:val="2C567A" w:themeColor="accent1"/>
          <w:kern w:val="32"/>
          <w:sz w:val="32"/>
          <w:szCs w:val="32"/>
        </w:rPr>
      </w:pPr>
    </w:p>
    <w:p w:rsidR="00913E09" w:rsidRDefault="00913E09" w:rsidP="009F243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</w:p>
    <w:p w:rsidR="009F2431" w:rsidRPr="00913E09" w:rsidRDefault="009F2431" w:rsidP="009F243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  <w:r w:rsidRPr="009F2431">
        <w:rPr>
          <w:rFonts w:ascii="Arial" w:hAnsi="Arial" w:cs="Arial"/>
          <w:b/>
          <w:bCs/>
          <w:lang w:val="sr-Latn-ME"/>
        </w:rPr>
        <w:t>Predavač</w:t>
      </w:r>
      <w:r w:rsidR="006B789E">
        <w:rPr>
          <w:rFonts w:ascii="Arial" w:hAnsi="Arial" w:cs="Arial"/>
          <w:b/>
          <w:bCs/>
          <w:lang w:val="sr-Latn-ME"/>
        </w:rPr>
        <w:t>/</w:t>
      </w:r>
      <w:r w:rsidRPr="009F2431">
        <w:rPr>
          <w:rFonts w:ascii="Arial" w:hAnsi="Arial" w:cs="Arial"/>
          <w:b/>
          <w:bCs/>
          <w:lang w:val="sr-Latn-ME"/>
        </w:rPr>
        <w:t>i</w:t>
      </w:r>
      <w:r w:rsidRPr="009F2431">
        <w:rPr>
          <w:rFonts w:ascii="Arial" w:hAnsi="Arial" w:cs="Arial"/>
          <w:i/>
          <w:iCs/>
          <w:lang w:val="sr-Latn-ME"/>
        </w:rPr>
        <w:t xml:space="preserve">:  </w:t>
      </w:r>
      <w:r w:rsidR="003E5D40" w:rsidRPr="003E5D40">
        <w:rPr>
          <w:rFonts w:ascii="Arial" w:hAnsi="Arial" w:cs="Arial"/>
          <w:i/>
          <w:iCs/>
          <w:lang w:val="sr-Latn-ME"/>
        </w:rPr>
        <w:t>Doc. dr Nikola Baša, dipl.inž.građ.</w:t>
      </w:r>
      <w:r w:rsidR="003E5D40">
        <w:rPr>
          <w:rFonts w:ascii="Arial" w:hAnsi="Arial" w:cs="Arial"/>
          <w:i/>
          <w:iCs/>
          <w:lang w:val="sr-Latn-ME"/>
        </w:rPr>
        <w:t xml:space="preserve"> i </w:t>
      </w:r>
      <w:r w:rsidRPr="009F2431">
        <w:rPr>
          <w:rFonts w:ascii="Arial" w:hAnsi="Arial" w:cs="Arial"/>
          <w:i/>
          <w:iCs/>
          <w:lang w:val="sr-Latn-ME"/>
        </w:rPr>
        <w:t>Vladimir Drobyshev</w:t>
      </w:r>
      <w:r w:rsidR="003E5D40">
        <w:rPr>
          <w:rFonts w:ascii="Arial" w:hAnsi="Arial" w:cs="Arial"/>
          <w:i/>
          <w:iCs/>
          <w:lang w:val="sr-Latn-ME"/>
        </w:rPr>
        <w:t>, dipl.inž.građ.</w:t>
      </w:r>
    </w:p>
    <w:p w:rsidR="00913E09" w:rsidRPr="00913E09" w:rsidRDefault="00913E09" w:rsidP="009F2431">
      <w:pPr>
        <w:spacing w:before="0" w:after="0" w:line="240" w:lineRule="auto"/>
        <w:jc w:val="both"/>
        <w:rPr>
          <w:rFonts w:ascii="Arial" w:hAnsi="Arial" w:cs="Arial"/>
          <w:i/>
          <w:iCs/>
          <w:lang w:val="sr-Latn-ME"/>
        </w:rPr>
      </w:pPr>
    </w:p>
    <w:p w:rsidR="00913E09" w:rsidRDefault="00913E09" w:rsidP="00913E09">
      <w:pPr>
        <w:spacing w:before="0"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913E09">
        <w:rPr>
          <w:rFonts w:ascii="Arial" w:hAnsi="Arial" w:cs="Arial"/>
          <w:b/>
          <w:bCs/>
        </w:rPr>
        <w:t>Način</w:t>
      </w:r>
      <w:proofErr w:type="spellEnd"/>
      <w:r w:rsidRPr="00913E09">
        <w:rPr>
          <w:rFonts w:ascii="Arial" w:hAnsi="Arial" w:cs="Arial"/>
          <w:b/>
          <w:bCs/>
        </w:rPr>
        <w:t xml:space="preserve"> </w:t>
      </w:r>
      <w:proofErr w:type="spellStart"/>
      <w:r w:rsidRPr="00913E09">
        <w:rPr>
          <w:rFonts w:ascii="Arial" w:hAnsi="Arial" w:cs="Arial"/>
          <w:b/>
          <w:bCs/>
        </w:rPr>
        <w:t>realizacije</w:t>
      </w:r>
      <w:proofErr w:type="spellEnd"/>
      <w:r w:rsidRPr="00913E09">
        <w:rPr>
          <w:rFonts w:ascii="Arial" w:hAnsi="Arial" w:cs="Arial"/>
          <w:b/>
          <w:bCs/>
        </w:rPr>
        <w:t xml:space="preserve">: </w:t>
      </w:r>
      <w:proofErr w:type="spellStart"/>
      <w:r w:rsidRPr="00913E09">
        <w:rPr>
          <w:rFonts w:ascii="Arial" w:hAnsi="Arial" w:cs="Arial"/>
        </w:rPr>
        <w:t>kombinovana</w:t>
      </w:r>
      <w:proofErr w:type="spellEnd"/>
      <w:r w:rsidRPr="00913E09">
        <w:rPr>
          <w:rFonts w:ascii="Arial" w:hAnsi="Arial" w:cs="Arial"/>
        </w:rPr>
        <w:t xml:space="preserve"> </w:t>
      </w:r>
      <w:proofErr w:type="spellStart"/>
      <w:r w:rsidRPr="00913E09">
        <w:rPr>
          <w:rFonts w:ascii="Arial" w:hAnsi="Arial" w:cs="Arial"/>
        </w:rPr>
        <w:t>metoda</w:t>
      </w:r>
      <w:proofErr w:type="spellEnd"/>
      <w:r w:rsidRPr="00913E09">
        <w:rPr>
          <w:rFonts w:ascii="Arial" w:hAnsi="Arial" w:cs="Arial"/>
        </w:rPr>
        <w:t xml:space="preserve">: </w:t>
      </w:r>
      <w:proofErr w:type="spellStart"/>
      <w:r w:rsidRPr="00913E09">
        <w:rPr>
          <w:rFonts w:ascii="Arial" w:hAnsi="Arial" w:cs="Arial"/>
        </w:rPr>
        <w:t>uživo</w:t>
      </w:r>
      <w:proofErr w:type="spellEnd"/>
      <w:r w:rsidRPr="00913E09">
        <w:rPr>
          <w:rFonts w:ascii="Arial" w:hAnsi="Arial" w:cs="Arial"/>
        </w:rPr>
        <w:t>/ZOOM</w:t>
      </w:r>
    </w:p>
    <w:p w:rsidR="00913E09" w:rsidRPr="00913E09" w:rsidRDefault="00913E09" w:rsidP="00913E09">
      <w:pPr>
        <w:spacing w:before="0" w:after="0" w:line="240" w:lineRule="auto"/>
        <w:jc w:val="both"/>
        <w:rPr>
          <w:rFonts w:ascii="Arial" w:hAnsi="Arial" w:cs="Arial"/>
          <w:b/>
          <w:bCs/>
        </w:rPr>
      </w:pPr>
    </w:p>
    <w:tbl>
      <w:tblPr>
        <w:tblStyle w:val="Meetingminutestable"/>
        <w:tblpPr w:leftFromText="180" w:rightFromText="180" w:vertAnchor="text" w:horzAnchor="margin" w:tblpY="133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913E09" w:rsidRPr="00BD1B3B" w:rsidTr="00913E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:rsidR="00913E09" w:rsidRPr="00BD1B3B" w:rsidRDefault="00913E09" w:rsidP="00913E09"/>
        </w:tc>
        <w:tc>
          <w:tcPr>
            <w:tcW w:w="803" w:type="pct"/>
          </w:tcPr>
          <w:p w:rsidR="00913E09" w:rsidRPr="00BD1B3B" w:rsidRDefault="00913E09" w:rsidP="00913E09"/>
        </w:tc>
        <w:tc>
          <w:tcPr>
            <w:tcW w:w="688" w:type="pct"/>
          </w:tcPr>
          <w:p w:rsidR="00913E09" w:rsidRPr="00BD1B3B" w:rsidRDefault="00913E09" w:rsidP="00913E09"/>
        </w:tc>
        <w:tc>
          <w:tcPr>
            <w:tcW w:w="2518" w:type="pct"/>
          </w:tcPr>
          <w:p w:rsidR="00913E09" w:rsidRPr="00BD1B3B" w:rsidRDefault="00913E09" w:rsidP="00913E09">
            <w:pPr>
              <w:jc w:val="left"/>
            </w:pPr>
          </w:p>
        </w:tc>
      </w:tr>
    </w:tbl>
    <w:p w:rsidR="003E5D40" w:rsidRPr="002D64EF" w:rsidRDefault="009F2431" w:rsidP="009F2431">
      <w:pPr>
        <w:spacing w:before="0" w:after="0" w:line="240" w:lineRule="auto"/>
        <w:jc w:val="both"/>
        <w:rPr>
          <w:rFonts w:ascii="Arial" w:hAnsi="Arial" w:cs="Arial"/>
          <w:b/>
          <w:bCs/>
          <w:lang w:val="sr-Latn-ME"/>
        </w:rPr>
      </w:pPr>
      <w:r w:rsidRPr="009F2431">
        <w:rPr>
          <w:rFonts w:ascii="Arial" w:hAnsi="Arial" w:cs="Arial"/>
          <w:b/>
          <w:bCs/>
          <w:lang w:val="sr-Latn-ME"/>
        </w:rPr>
        <w:t>Broj bodova: učesnici: 2</w:t>
      </w:r>
      <w:r w:rsidRPr="009F2431">
        <w:rPr>
          <w:rFonts w:ascii="Arial" w:hAnsi="Arial" w:cs="Arial"/>
          <w:b/>
          <w:bCs/>
          <w:lang w:val="sr-Latn-ME"/>
        </w:rPr>
        <w:tab/>
      </w:r>
      <w:r w:rsidR="002D64EF">
        <w:rPr>
          <w:rFonts w:ascii="Arial" w:hAnsi="Arial" w:cs="Arial"/>
          <w:b/>
          <w:bCs/>
          <w:lang w:val="sr-Latn-ME"/>
        </w:rPr>
        <w:t>(stručno područje)</w:t>
      </w:r>
      <w:r w:rsidRPr="009F2431">
        <w:rPr>
          <w:rFonts w:ascii="Calibri" w:hAnsi="Calibri" w:cs="Calibri"/>
          <w:b/>
          <w:bCs/>
          <w:lang w:val="sr-Latn-ME"/>
        </w:rPr>
        <w:t xml:space="preserve"> </w:t>
      </w:r>
    </w:p>
    <w:p w:rsidR="006B789E" w:rsidRPr="009F2431" w:rsidRDefault="006B789E" w:rsidP="009F2431">
      <w:pPr>
        <w:spacing w:before="0" w:after="0" w:line="240" w:lineRule="auto"/>
        <w:jc w:val="both"/>
        <w:rPr>
          <w:rFonts w:ascii="Calibri" w:hAnsi="Calibri" w:cs="Calibri"/>
          <w:b/>
          <w:bCs/>
          <w:lang w:val="sr-Latn-ME"/>
        </w:rPr>
      </w:pPr>
      <w:r w:rsidRPr="006B789E">
        <w:rPr>
          <w:rFonts w:ascii="Arial" w:hAnsi="Arial" w:cs="Arial"/>
          <w:b/>
          <w:bCs/>
          <w:lang w:val="sr-Latn-ME"/>
        </w:rPr>
        <w:t>Strukovna komora:</w:t>
      </w:r>
      <w:r w:rsidR="003E5D40">
        <w:rPr>
          <w:rFonts w:ascii="Arial" w:hAnsi="Arial" w:cs="Arial"/>
          <w:b/>
          <w:bCs/>
          <w:lang w:val="sr-Latn-ME"/>
        </w:rPr>
        <w:t xml:space="preserve"> SKGI</w:t>
      </w:r>
    </w:p>
    <w:p w:rsidR="002D64EF" w:rsidRDefault="002D64EF" w:rsidP="009F243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Calibri" w:hAnsi="Calibri" w:cs="Calibri"/>
          <w:b/>
          <w:bCs/>
          <w:color w:val="365F91"/>
          <w:sz w:val="42"/>
          <w:szCs w:val="42"/>
          <w:shd w:val="clear" w:color="auto" w:fill="FFFFFF"/>
          <w:lang w:val="sr-Latn-ME"/>
        </w:rPr>
      </w:pPr>
    </w:p>
    <w:p w:rsidR="009F2431" w:rsidRPr="009F2431" w:rsidRDefault="009F2431" w:rsidP="009F243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Calibri" w:hAnsi="Calibri" w:cs="Calibri"/>
          <w:color w:val="333333"/>
          <w:sz w:val="22"/>
          <w:szCs w:val="22"/>
          <w:lang w:val="sr-Latn-ME"/>
        </w:rPr>
      </w:pPr>
      <w:r w:rsidRPr="009F2431">
        <w:rPr>
          <w:rFonts w:ascii="Calibri" w:hAnsi="Calibri" w:cs="Calibri"/>
          <w:b/>
          <w:bCs/>
          <w:color w:val="365F91"/>
          <w:sz w:val="42"/>
          <w:szCs w:val="42"/>
          <w:shd w:val="clear" w:color="auto" w:fill="FFFFFF"/>
          <w:lang w:val="sr-Latn-ME"/>
        </w:rPr>
        <w:t>Agenda:</w:t>
      </w:r>
      <w:r w:rsidRPr="009F2431">
        <w:rPr>
          <w:rFonts w:ascii="Calibri" w:hAnsi="Calibri" w:cs="Calibri"/>
          <w:color w:val="333333"/>
          <w:sz w:val="22"/>
          <w:szCs w:val="22"/>
          <w:shd w:val="clear" w:color="auto" w:fill="FFFFFF"/>
          <w:lang w:val="sr-Latn-ME"/>
        </w:rPr>
        <w:t> </w:t>
      </w:r>
    </w:p>
    <w:tbl>
      <w:tblPr>
        <w:tblStyle w:val="Meetingminutestable"/>
        <w:tblW w:w="9642" w:type="dxa"/>
        <w:tblLayout w:type="fixed"/>
        <w:tblLook w:val="04A0" w:firstRow="1" w:lastRow="0" w:firstColumn="1" w:lastColumn="0" w:noHBand="0" w:noVBand="1"/>
      </w:tblPr>
      <w:tblGrid>
        <w:gridCol w:w="9562"/>
        <w:gridCol w:w="20"/>
        <w:gridCol w:w="20"/>
        <w:gridCol w:w="20"/>
        <w:gridCol w:w="20"/>
      </w:tblGrid>
      <w:tr w:rsidR="006B789E" w:rsidTr="002D6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1"/>
        </w:trPr>
        <w:tc>
          <w:tcPr>
            <w:tcW w:w="9566" w:type="dxa"/>
          </w:tcPr>
          <w:tbl>
            <w:tblPr>
              <w:tblStyle w:val="GridTable1Light-Accent1"/>
              <w:tblW w:w="95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7843"/>
            </w:tblGrid>
            <w:tr w:rsidR="005A5323" w:rsidTr="002D64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  <w:tcBorders>
                    <w:bottom w:val="none" w:sz="0" w:space="0" w:color="auto"/>
                  </w:tcBorders>
                </w:tcPr>
                <w:p w:rsidR="005A5323" w:rsidRPr="003E5D40" w:rsidRDefault="003E5D40" w:rsidP="009F2431">
                  <w:pPr>
                    <w:spacing w:before="0" w:after="160" w:line="259" w:lineRule="auto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11:45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-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12:00</w:t>
                  </w:r>
                </w:p>
              </w:tc>
              <w:tc>
                <w:tcPr>
                  <w:tcW w:w="7843" w:type="dxa"/>
                  <w:tcBorders>
                    <w:bottom w:val="none" w:sz="0" w:space="0" w:color="auto"/>
                  </w:tcBorders>
                </w:tcPr>
                <w:p w:rsidR="005A5323" w:rsidRPr="002D64EF" w:rsidRDefault="003E5D40" w:rsidP="009F2431">
                  <w:pPr>
                    <w:spacing w:before="0" w:after="160" w:line="259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Century Gothic" w:hAnsi="Arial" w:cs="Arial"/>
                      <w:b w:val="0"/>
                      <w:bCs w:val="0"/>
                      <w:lang w:val="sr-Latn-ME"/>
                    </w:rPr>
                  </w:pPr>
                  <w:r w:rsidRPr="002D64EF">
                    <w:rPr>
                      <w:rFonts w:ascii="Arial" w:eastAsia="Century Gothic" w:hAnsi="Arial" w:cs="Arial"/>
                      <w:b w:val="0"/>
                      <w:bCs w:val="0"/>
                      <w:lang w:val="sr-Latn-ME"/>
                    </w:rPr>
                    <w:t>Prijava učesnika</w:t>
                  </w:r>
                </w:p>
              </w:tc>
            </w:tr>
            <w:tr w:rsidR="003E5D40" w:rsidTr="002D64EF">
              <w:trPr>
                <w:trHeight w:val="4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</w:tcPr>
                <w:p w:rsidR="003E5D40" w:rsidRPr="003E5D40" w:rsidRDefault="003E5D40" w:rsidP="003E5D40">
                  <w:pPr>
                    <w:jc w:val="both"/>
                    <w:rPr>
                      <w:rFonts w:ascii="Arial" w:hAnsi="Arial" w:cs="Arial"/>
                      <w:lang w:val="sr-Latn-ME"/>
                    </w:rPr>
                  </w:pPr>
                  <w:r w:rsidRPr="003E5D40">
                    <w:rPr>
                      <w:rFonts w:ascii="Arial" w:hAnsi="Arial" w:cs="Arial"/>
                      <w:lang w:val="sr-Latn-ME"/>
                    </w:rPr>
                    <w:t>12:00 -</w:t>
                  </w:r>
                  <w:r w:rsidRPr="003E5D40">
                    <w:rPr>
                      <w:rFonts w:ascii="Arial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hAnsi="Arial" w:cs="Arial"/>
                      <w:lang w:val="sr-Latn-ME"/>
                    </w:rPr>
                    <w:t>12:45</w:t>
                  </w:r>
                </w:p>
              </w:tc>
              <w:tc>
                <w:tcPr>
                  <w:tcW w:w="7843" w:type="dxa"/>
                </w:tcPr>
                <w:p w:rsidR="003E5D40" w:rsidRDefault="003E5D40" w:rsidP="003E5D40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lang w:val="sr-Latn-ME"/>
                    </w:rPr>
                  </w:pPr>
                  <w:r w:rsidRPr="002D64EF">
                    <w:rPr>
                      <w:rFonts w:ascii="Arial" w:hAnsi="Arial" w:cs="Arial"/>
                      <w:lang w:val="sr-Latn-ME"/>
                    </w:rPr>
                    <w:t>T</w:t>
                  </w:r>
                  <w:r w:rsidRPr="002D64EF">
                    <w:rPr>
                      <w:rFonts w:ascii="Arial" w:hAnsi="Arial" w:cs="Arial"/>
                      <w:lang w:val="sr-Latn-ME"/>
                    </w:rPr>
                    <w:t>ehnička svojstva kompozitne armature, način proizvodnje, prednosti u odnosu na tradicionalnu čeličnu armaturu, primjen</w:t>
                  </w:r>
                  <w:r w:rsidRPr="002D64EF">
                    <w:rPr>
                      <w:rFonts w:ascii="Arial" w:hAnsi="Arial" w:cs="Arial"/>
                      <w:lang w:val="sr-Latn-ME"/>
                    </w:rPr>
                    <w:t>a</w:t>
                  </w:r>
                  <w:r w:rsidRPr="002D64EF">
                    <w:rPr>
                      <w:rFonts w:ascii="Arial" w:hAnsi="Arial" w:cs="Arial"/>
                      <w:lang w:val="sr-Latn-ME"/>
                    </w:rPr>
                    <w:t xml:space="preserve"> u praksi</w:t>
                  </w:r>
                </w:p>
                <w:p w:rsidR="002D64EF" w:rsidRPr="002D64EF" w:rsidRDefault="002D64EF" w:rsidP="003E5D40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lang w:val="sr-Latn-ME"/>
                    </w:rPr>
                  </w:pPr>
                </w:p>
              </w:tc>
            </w:tr>
            <w:tr w:rsidR="003E5D40" w:rsidTr="002D64EF">
              <w:trPr>
                <w:trHeight w:val="3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53" w:type="dxa"/>
                </w:tcPr>
                <w:p w:rsidR="003E5D40" w:rsidRPr="003E5D40" w:rsidRDefault="003E5D40" w:rsidP="003E5D40">
                  <w:pPr>
                    <w:spacing w:before="0" w:after="160" w:line="259" w:lineRule="auto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12:45 -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 xml:space="preserve"> </w:t>
                  </w:r>
                  <w:r w:rsidRPr="003E5D40">
                    <w:rPr>
                      <w:rFonts w:ascii="Arial" w:eastAsia="Century Gothic" w:hAnsi="Arial" w:cs="Arial"/>
                      <w:lang w:val="sr-Latn-ME"/>
                    </w:rPr>
                    <w:t>13:30</w:t>
                  </w:r>
                </w:p>
              </w:tc>
              <w:tc>
                <w:tcPr>
                  <w:tcW w:w="7843" w:type="dxa"/>
                </w:tcPr>
                <w:p w:rsidR="003E5D40" w:rsidRPr="002D64EF" w:rsidRDefault="003E5D40" w:rsidP="003E5D40">
                  <w:pPr>
                    <w:spacing w:before="0" w:after="160" w:line="259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Century Gothic" w:hAnsi="Arial" w:cs="Arial"/>
                      <w:lang w:val="sr-Latn-ME"/>
                    </w:rPr>
                  </w:pPr>
                  <w:r w:rsidRPr="002D64EF">
                    <w:rPr>
                      <w:rFonts w:ascii="Arial" w:eastAsia="Century Gothic" w:hAnsi="Arial" w:cs="Arial"/>
                      <w:lang w:val="sr-Latn-ME"/>
                    </w:rPr>
                    <w:t>Pitanja učesnika</w:t>
                  </w:r>
                </w:p>
              </w:tc>
            </w:tr>
          </w:tbl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</w:tr>
      <w:tr w:rsidR="006B789E" w:rsidTr="002D64EF">
        <w:trPr>
          <w:trHeight w:val="363"/>
        </w:trPr>
        <w:tc>
          <w:tcPr>
            <w:tcW w:w="9566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9" w:type="dxa"/>
          </w:tcPr>
          <w:p w:rsidR="006B789E" w:rsidRDefault="006B789E" w:rsidP="009F2431">
            <w:pPr>
              <w:spacing w:before="0" w:after="160" w:line="259" w:lineRule="auto"/>
              <w:rPr>
                <w:rFonts w:ascii="Arial" w:eastAsia="Century Gothic" w:hAnsi="Arial" w:cs="Arial"/>
                <w:sz w:val="22"/>
                <w:szCs w:val="22"/>
                <w:lang w:val="sr-Latn-ME"/>
              </w:rPr>
            </w:pPr>
          </w:p>
        </w:tc>
      </w:tr>
    </w:tbl>
    <w:p w:rsidR="009F2431" w:rsidRPr="009F2431" w:rsidRDefault="009F2431" w:rsidP="009F2431">
      <w:pPr>
        <w:spacing w:before="0" w:after="160" w:line="259" w:lineRule="auto"/>
        <w:rPr>
          <w:rFonts w:ascii="Arial" w:eastAsia="Century Gothic" w:hAnsi="Arial" w:cs="Arial"/>
          <w:sz w:val="22"/>
          <w:szCs w:val="22"/>
          <w:lang w:val="sr-Latn-ME"/>
        </w:rPr>
      </w:pPr>
    </w:p>
    <w:tbl>
      <w:tblPr>
        <w:tblStyle w:val="TableGrid10"/>
        <w:tblW w:w="9440" w:type="dxa"/>
        <w:tblLook w:val="04A0" w:firstRow="1" w:lastRow="0" w:firstColumn="1" w:lastColumn="0" w:noHBand="0" w:noVBand="1"/>
      </w:tblPr>
      <w:tblGrid>
        <w:gridCol w:w="2405"/>
        <w:gridCol w:w="7035"/>
      </w:tblGrid>
      <w:tr w:rsidR="009F2431" w:rsidRPr="009F2431" w:rsidTr="00D91D87">
        <w:tc>
          <w:tcPr>
            <w:tcW w:w="2405" w:type="dxa"/>
          </w:tcPr>
          <w:p w:rsidR="009F2431" w:rsidRPr="009F2431" w:rsidRDefault="009F2431" w:rsidP="009F2431">
            <w:pPr>
              <w:rPr>
                <w:rFonts w:ascii="Arial" w:hAnsi="Arial" w:cs="Arial"/>
                <w:b/>
                <w:bCs/>
                <w:color w:val="032348"/>
                <w:lang w:val="sr-Latn-ME"/>
              </w:rPr>
            </w:pPr>
            <w:r w:rsidRPr="009F2431">
              <w:rPr>
                <w:rFonts w:ascii="Arial" w:hAnsi="Arial" w:cs="Arial"/>
                <w:b/>
                <w:bCs/>
                <w:color w:val="032348"/>
                <w:lang w:val="sr-Latn-ME"/>
              </w:rPr>
              <w:t>Organizator:</w:t>
            </w:r>
          </w:p>
        </w:tc>
        <w:tc>
          <w:tcPr>
            <w:tcW w:w="7035" w:type="dxa"/>
          </w:tcPr>
          <w:p w:rsidR="009F2431" w:rsidRPr="009F2431" w:rsidRDefault="009F2431" w:rsidP="009F2431">
            <w:pPr>
              <w:rPr>
                <w:rFonts w:ascii="Arial" w:hAnsi="Arial" w:cs="Arial"/>
                <w:lang w:val="sr-Latn-ME"/>
              </w:rPr>
            </w:pPr>
            <w:r w:rsidRPr="009F2431">
              <w:rPr>
                <w:rFonts w:ascii="Arial" w:hAnsi="Arial" w:cs="Arial"/>
                <w:lang w:val="sr-Latn-ME"/>
              </w:rPr>
              <w:t>IKCG</w:t>
            </w:r>
          </w:p>
        </w:tc>
      </w:tr>
      <w:tr w:rsidR="009F2431" w:rsidRPr="009F2431" w:rsidTr="00D91D87">
        <w:tc>
          <w:tcPr>
            <w:tcW w:w="2405" w:type="dxa"/>
            <w:vAlign w:val="center"/>
          </w:tcPr>
          <w:p w:rsidR="009F2431" w:rsidRPr="009F2431" w:rsidRDefault="009F2431" w:rsidP="009F2431">
            <w:pPr>
              <w:rPr>
                <w:rFonts w:ascii="Arial" w:hAnsi="Arial" w:cs="Arial"/>
                <w:b/>
                <w:bCs/>
                <w:color w:val="032348"/>
                <w:lang w:val="sr-Latn-ME"/>
              </w:rPr>
            </w:pPr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Kontakt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osoba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ispred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 xml:space="preserve"> </w:t>
            </w:r>
            <w:proofErr w:type="spellStart"/>
            <w:r w:rsidRPr="009F2431">
              <w:rPr>
                <w:rFonts w:ascii="Arial" w:hAnsi="Arial" w:cs="Arial"/>
                <w:b/>
                <w:bCs/>
                <w:color w:val="032348"/>
              </w:rPr>
              <w:t>organizatora</w:t>
            </w:r>
            <w:proofErr w:type="spellEnd"/>
            <w:r w:rsidRPr="009F2431">
              <w:rPr>
                <w:rFonts w:ascii="Arial" w:hAnsi="Arial" w:cs="Arial"/>
                <w:b/>
                <w:bCs/>
                <w:color w:val="032348"/>
              </w:rPr>
              <w:t>:</w:t>
            </w:r>
          </w:p>
        </w:tc>
        <w:tc>
          <w:tcPr>
            <w:tcW w:w="7035" w:type="dxa"/>
            <w:vAlign w:val="center"/>
          </w:tcPr>
          <w:p w:rsidR="002D64EF" w:rsidRPr="002D64EF" w:rsidRDefault="002D64EF" w:rsidP="002D64EF">
            <w:pPr>
              <w:rPr>
                <w:rFonts w:ascii="Arial" w:hAnsi="Arial" w:cs="Arial"/>
                <w:szCs w:val="21"/>
              </w:rPr>
            </w:pPr>
            <w:proofErr w:type="spellStart"/>
            <w:r w:rsidRPr="002D64EF">
              <w:rPr>
                <w:rFonts w:ascii="Arial" w:hAnsi="Arial" w:cs="Arial"/>
                <w:szCs w:val="21"/>
              </w:rPr>
              <w:t>Viša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stručna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saradnica</w:t>
            </w:r>
            <w:proofErr w:type="spellEnd"/>
            <w:r w:rsidRPr="002D64EF">
              <w:rPr>
                <w:rFonts w:ascii="Arial" w:hAnsi="Arial" w:cs="Arial"/>
                <w:szCs w:val="21"/>
              </w:rPr>
              <w:t xml:space="preserve"> za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informisanje</w:t>
            </w:r>
            <w:proofErr w:type="spellEnd"/>
          </w:p>
          <w:p w:rsidR="002D64EF" w:rsidRPr="002D64EF" w:rsidRDefault="002D64EF" w:rsidP="002D64EF">
            <w:pPr>
              <w:rPr>
                <w:rFonts w:ascii="Arial" w:hAnsi="Arial" w:cs="Arial"/>
                <w:szCs w:val="21"/>
              </w:rPr>
            </w:pPr>
            <w:r w:rsidRPr="002D64EF">
              <w:rPr>
                <w:rFonts w:ascii="Arial" w:hAnsi="Arial" w:cs="Arial"/>
                <w:szCs w:val="21"/>
              </w:rPr>
              <w:t xml:space="preserve">Lucija </w:t>
            </w:r>
            <w:proofErr w:type="spellStart"/>
            <w:r w:rsidRPr="002D64EF">
              <w:rPr>
                <w:rFonts w:ascii="Arial" w:hAnsi="Arial" w:cs="Arial"/>
                <w:szCs w:val="21"/>
              </w:rPr>
              <w:t>Rakočević</w:t>
            </w:r>
            <w:proofErr w:type="spellEnd"/>
          </w:p>
          <w:p w:rsidR="009F2431" w:rsidRPr="009F2431" w:rsidRDefault="009F2431" w:rsidP="009F2431">
            <w:pPr>
              <w:rPr>
                <w:rFonts w:ascii="Arial" w:hAnsi="Arial" w:cs="Arial"/>
                <w:szCs w:val="21"/>
                <w:lang w:val="sr-Latn-ME"/>
              </w:rPr>
            </w:pPr>
          </w:p>
        </w:tc>
      </w:tr>
    </w:tbl>
    <w:p w:rsidR="009F2431" w:rsidRPr="009F2431" w:rsidRDefault="009F2431" w:rsidP="009F2431">
      <w:pPr>
        <w:spacing w:before="0" w:after="160" w:line="259" w:lineRule="auto"/>
        <w:rPr>
          <w:rFonts w:ascii="Calibri" w:eastAsia="Century Gothic" w:hAnsi="Calibri" w:cs="Calibri"/>
          <w:sz w:val="22"/>
          <w:szCs w:val="22"/>
          <w:lang w:val="sr-Latn-ME"/>
        </w:rPr>
      </w:pPr>
    </w:p>
    <w:p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670DB" w:rsidRDefault="00D670DB" w:rsidP="001E7D29">
      <w:pPr>
        <w:spacing w:after="0" w:line="240" w:lineRule="auto"/>
      </w:pPr>
      <w:r>
        <w:separator/>
      </w:r>
    </w:p>
  </w:endnote>
  <w:endnote w:type="continuationSeparator" w:id="0">
    <w:p w:rsidR="00D670DB" w:rsidRDefault="00D670D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670DB" w:rsidRDefault="00D670DB" w:rsidP="001E7D29">
      <w:pPr>
        <w:spacing w:after="0" w:line="240" w:lineRule="auto"/>
      </w:pPr>
      <w:r>
        <w:separator/>
      </w:r>
    </w:p>
  </w:footnote>
  <w:footnote w:type="continuationSeparator" w:id="0">
    <w:p w:rsidR="00D670DB" w:rsidRDefault="00D670D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6754" w:rsidRDefault="00913E09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wp:positionH relativeFrom="page">
                <wp:posOffset>-209550</wp:posOffset>
              </wp:positionH>
              <wp:positionV relativeFrom="page">
                <wp:posOffset>-1447800</wp:posOffset>
              </wp:positionV>
              <wp:extent cx="8132445" cy="1216533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3886334" cy="341004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971" y="443140"/>
                          <a:ext cx="3060830" cy="273215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37525" y="2893241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24934" y="138475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15016" y="2161721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AEE77F8" id="Group 3" o:spid="_x0000_s1026" alt="&quot;&quot;" style="position:absolute;margin-left:-16.5pt;margin-top:-114pt;width:640.35pt;height:957.9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lAqieUJgaeBItHkWB5QKqKBiUTlWB4mx/KAUhENTCQqx/IwOZaHciwhsHpBOZaHybE8oFRy&#10;G5gcy0M5lhB4VVAkmhzLQzmWEHgaKBJNjuWhHEsIPA0UiSbH8lCOJQSWBsqxPEyO5aEcSwg8DRSJ&#10;JsfyUI4lBJ4GikSTY3koxxICTwNFosmxPJRjCYGngSLR5FgeyrGEwNHgqRxLCLwMhGN5mhzLUzmW&#10;EHgayOz8NDmWp3IsIfA0kNn5aXIsT+VYQuBpIOvEp8mxPJVjCYGngawTny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V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W/k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W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MqxhMDTQJFociybciwh8DRQJJocy6Yc&#10;Swg8DRSJJseyKccSAksD5Vg2k2PZlGMJgaeBItHkWDYolcLyhMDTQJFociwblIpoYCJROZbN5Fg2&#10;KBXRwESiciybybFsyrGEwOoF5Vg2k2PZoFRqG5gcy6YcSwi8KigSTY5lU44lBJ4GikSTY9mUYwmB&#10;p4Ei0eRYNuVYQmBpoBzLZnIsm3IsIfA0UCSaHMumHEsIPA0UiSbHsinHEgJPA0WiybFsyrGEwNNA&#10;kWhyLJt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YdSiWxPCHw&#10;LFAkmhzLDqUiFphIVI5lNzmWHUpFLDCRqBzLbnIsu3IsIbC+gnIsu8mx7FAquQ9MjmVXjiUEXhMU&#10;iSbHsivHEgLPAkWiybHsyrGEwLNAkWhyLLtyLCGwLFCOZTc5ll05lhB4FigSTY5lV44lBJ4FikST&#10;Y9mVYwmBZ4Ei0eRYduVYQuBZoEg0OZZdOZYQOBYcyrGEwCtAOJbD5FgO5VhC4Fkgs/NhciyHciwh&#10;8CyQ2fkwOZZDOZYQeBbIOvEwOZZDOZYQeBbIOvE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u/&#10;OKzzLcnYz5ggF0oaWYwnnfSSR7Z/Xx5vByF/i6K/+z5+Nq8Cx1jJWn/3jDmUJHuHZ0nkRA0VcRy9&#10;mDTGAwxwOeFUIKqjXj5GMSnq6bD6r9hpOIJcCH6XoN326TVhEf9xz3PBMMQzmBNTzSWsN+RZh+W1&#10;G+aveXixplX4EW95nP96PMRo/zc2QVbgL9R4GY9/KtMbUC2npuVx/uvvc4jtM8CinvmBHtdX47co&#10;QvCeEVlMPd97hpqG7m/UECDroSskHinDiXe0KiVoPcAczdgg4NgtVXdWaoZn6r85x7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X+jz4eGvY0/bPTv0jpuhm5AKY+DE3Lfjt//K&#10;fUYbrbYHc6cmZBxtZpS/0N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TukeLeEsf5I3nBVmMXnVof/OYPkiHkvtDiCX/bdWAfKAPXItwzeUt6rC72kNmMpG4fKhr5Bos&#10;SLqFocabZIAtD8/RhzJI87NQVk/tUREhEkKfVQOTCf4ESNOrDu846gZpWJkDEOqJthxa5Sf4o0qn&#10;BspoNUt4e1oDDo7r8Qo6Xng9QDx2v7NBaSPBAECDqec8oSEloXy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oBSKSxPCDwN&#10;FIkmx/KAUhENTCQqx/IwOZYHlIpoYCJROZaHybE8lGMJgdULyrE8TI7lAaVS28DkWB7KsYTAq4Ii&#10;0eRYHsqxhMDTQJFociwP5VhC4GmgSDQ5lodyLCGwNFCO5WFyLA/lWELgaaBINDmWh3IsIfA0UCSa&#10;HMtDOZYQeBooEk2O5aEcSwg8DRSJJsfyUI4lBI4GT+VYQuBlIBzL0+RYnsqxhMDTQGbnp8mxPJVj&#10;CYGngczOT5NjeSrHEgJPA/ETnybH8lSOJQSeBuI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hwgO594QNgvHzFWfrJ7h2E/7b0W3C6re8B4gx1S/&#10;WVwDx5WI4nZtcVtamyCjKMPsJk28fn8m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">
              <v:shape id="Freeform: Shape 10" o:spid="_x0000_s1027" alt="&quot;&quot;" style="position:absolute;width:38863;height:34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112893,3391546;2094730,3400242;2095818,3400657;2263912,3303269;2205188,3315702;2117101,3325648;2112907,3315702;2174428,3310729;2263912,3303269;2416664,3290255;2413077,3291156;2414916,3290837;1320832,3271567;1383051,3285864;1409617,3287107;1483720,3319432;1517277,3325648;1519376,3326270;1527065,3319432;1556426,3326892;1585789,3333107;1643644,3345071;1644513,3344297;1711626,3354243;1743784,3359216;1775943,3361702;1841657,3364189;1931141,3362945;1935025,3362945;1943726,3358593;1963300,3352999;1983224,3352688;1996857,3354241;2000527,3362945;2031811,3362945;2022024,3375377;2016431,3381594;1998254,3389053;1964698,3389053;1921355,3386567;1827675,3384080;1757766,3379107;1696245,3371648;1634725,3362945;1541047,3350512;1468341,3329378;1469182,3328835;1426395,3316946;1388644,3302027;1345300,3289595;1300558,3275918;1320832,3271567;2143879,3244913;2122516,3247811;1974776,3254445;2023422,3259756;2036006,3257269;2122694,3248567;2136959,3246100;2276616,3226899;2204057,3236746;2228956,3237377;2264785,3231473;2541483,3224024;2313909,3277911;2429073,3255095;1082441,3198838;1243232,3259756;1300558,3275918;1343902,3289593;1387246,3302026;1424997,3316944;1416607,3323161;1394236,3319431;1314540,3293324;1275391,3279647;1236242,3264729;1184508,3248567;1139766,3231162;1104812,3214999;1082441,3198838;1148156,3167758;1225056,3202568;1215270,3207541;1125785,3169000;1148156,3167758;864323,3083218;959400,3130461;978975,3150352;934233,3129217;900676,3110569;864323,3083218;1031045,3051317;1031058,3051670;1035780,3056753;1036300,3054623;3072947,2969707;3067870,2970083;2983978,3023543;2901485,3063326;2842761,3094406;2810603,3106839;2777046,3119271;2736498,3137920;2705738,3154081;2660996,3170244;2614856,3185163;2602272,3196351;2582697,3202568;2533761,3210028;2470842,3227433;2413517,3243594;2350598,3259757;2272299,3277162;2161843,3293324;2159047,3297054;2105939,3308860;2107314,3309486;2166292,3296375;2167436,3293324;2277894,3277162;2356192,3259757;2419110,3243594;2476436,3227433;2539354,3210028;2588292,3202568;2555164,3220242;2556133,3219973;2591088,3201324;2610663,3195109;2611966,3194788;2620449,3186406;2666590,3171487;2711332,3155325;2742092,3139163;2782639,3120515;2816196,3108083;2839207,3099187;2851151,3091920;2909875,3060840;2992368,3021056;675329,2952515;680637,2956563;682450,2957384;3082332,2920060;3081852,2920354;3081852,2920709;3084074,2920991;3084648,2920354;3112539,2901502;3104283,2906573;3102824,2907921;3108484,2904700;561165,2838881;613972,2894166;572101,2849489;3211535,2838845;3211410,2838884;3210485,2844517;3188114,2866895;3161548,2893003;3163149,2892675;3188114,2868138;3210485,2845760;3211535,2838845;697826,2810849;700595,2813847;700734,2813436;491007,2782354;527360,2803490;529145,2805359;545711,2808618;583286,2839543;635020,2876840;657391,2904191;669974,2917867;723105,2957651;707726,2968839;658246,2919953;655994,2920354;702819,2966615;707726,2968839;723107,2957651;855934,3050892;829369,3058352;839156,3064569;800007,3065811;774839,3050892;751071,3034731;692347,2991217;637817,2947705;587482,2904191;563713,2883057;541342,2860679;549731,2850733;577695,2873111;608455,2894245;646206,2930300;649415,2932747;608455,2894245;579093,2873111;551129,2850733;520369,2817165;491007,2782354;3571218,2584681;3570509,2584951;3555238,2617540;3556539,2428929;3519486,2476519;3501309,2506356;3483133,2533708;3439788,2584681;3402038,2635653;3368481,2676680;3365683,2678201;3363394,2681217;3367082,2679166;3400639,2638140;3438391,2587167;3481734,2536195;3499911,2508844;3518087,2479007;3555839,2430520;3701250,2411872;3683073,2460357;3650916,2512573;3618757,2566033;3589395,2599600;3608970,2564789;3625748,2529979;3638331,2511331;3655109,2486466;3670490,2461601;3701250,2411872;3610749,2305302;3576811,2358412;3576187,2359689;3610367,2306197;3629362,2185014;3588572,2284109;3502766,2440064;3490204,2457725;3490123,2457871;3460760,2502627;3431399,2551114;3397843,2588411;3369879,2630681;3204892,2796030;3150362,2837058;3145131,2840595;3142874,2842626;3120072,2859154;3101426,2878084;3032914,2924084;3022180,2930114;2993021,2951250;2988811,2953681;2982580,2958895;2928051,2991219;2873521,3021056;2867279,3023869;2830358,3045193;2818913,3050326;2807807,3057109;2770055,3075758;2734782,3088059;2656168,3123317;2471729,3184483;2343204,3213868;2447074,3196351;2466648,3192621;2529566,3172729;2568715,3161541;2631635,3132946;2702942,3110568;2748628,3094637;2768657,3084460;2786832,3079489;2812000,3067055;2818613,3062969;2835770,3048407;2873521,3028516;2916469,3009796;2932245,3001163;2986775,2968839;3010543,2948947;3037110,2934029;3105620,2888030;3154558,2847002;3209086,2805976;3374073,2640626;3396778,2606305;3397843,2603329;3434195,2553599;3445381,2538680;3460254,2520338;3464956,2512573;3494317,2467817;3551643,2362141;3607571,2249008;3624000,2203008;3782344,2074955;3778150,2077442;3778150,2077442;3795551,2001274;3795049,2003473;3799122,2007821;3811707,2020253;3820096,2015280;3820307,2014326;3814503,2017767;3800521,2006577;3783088,1860046;3782112,1860095;3780343,1860182;3780946,1866092;3779549,1897174;3773956,1915821;3740400,1963064;3732011,2004092;3723621,2017767;3709640,2077442;3694259,2124685;3677480,2170685;3667694,2206738;3656508,2244035;3665429,2231698;3673287,2205494;3680277,2168197;3697055,2122198;3712436,2074955;3726418,2015280;3734807,2001604;3743196,1960578;3776753,1913335;3754382,2009063;3737603,2088630;3699851,2190575;3692384,2200905;3689191,2216373;3678879,2242792;3639730,2318629;3621553,2358412;3610367,2379548;3596385,2401926;3558635,2461601;3518087,2520033;3466355,2598357;3409028,2675437;3371278,2718950;3330729,2761220;3316748,2778625;3301368,2796030;3277598,2813436;3238723,2851708;3239846,2855706;3199300,2893003;3155955,2920354;3121001,2945218;3087888,2966735;3093037,2966354;3129390,2942732;3164346,2917867;3207689,2890516;3248237,2853219;3246838,2848246;3285987,2809707;3309757,2792301;3325137,2774896;3339119,2757491;3379667,2715221;3417417,2671707;3474744,2594627;3526476,2516304;3567024,2457871;3604775,2398196;3618757,2375818;3629942,2354683;3648119,2314900;3687269,2239062;3702648,2188090;3740400,2086145;3757178,2006578;3779549,1910848;3784593,1894033;3780946,1893443;3782344,1862363;3813104,1833768;3796823,1894089;3796825,1894089;3813106,1833769;3825689,1821336;3817299,1837498;3815378,1871376;3814503,1903389;3800521,1941644;3800521,1946014;3817299,1903389;3820096,1837497;3826615,1824939;3765566,1767876;3756404,1787132;3752983,1815120;3748572,1802046;3746958,1803891;3751585,1817607;3748789,1837498;3754382,1853660;3758716,1853446;3755779,1844956;3758575,1825065;3765566,1767876;3883015,1734309;3885811,1735552;3884412,1787768;3885811,1823822;3881616,1889713;3877422,1927010;3864838,1981712;3860644,2027712;3839670,2112252;3820096,2185602;3785142,2199279;3787938,2191819;3793531,2139603;3814503,2084901;3831281,2076199;3831281,2076198;3849458,1981712;3859245,1936956;3867634,1890957;3874626,1847443;3877422,1806417;3878820,1771606;3881616,1752957;3883015,1734309;196922,1157864;197618,1158174;197684,1158000;281279,979668;250519,1030640;225351,1049289;225291,1050479;222857,1098073;222928,1097959;225351,1050531;250519,1031882;281279,980910;282327,981531;282851,980600;298056,871506;278481,883938;249120,938640;255837,943419;256056,942579;250519,938640;279880,883938;297213,872930;405717,800642;403951,801899;396455,827527;391735,840426;263102,1049289;244925,1100261;228146,1152476;191793,1261881;168025,1336475;156839,1392421;151247,1421015;147051,1449610;134468,1526690;130273,1573933;137265,1623662;140541,1596566;140061,1587608;145654,1535392;158237,1458312;168217,1447662;182710,1361423;182007,1346421;195820,1311209;204039,1281647;201581,1286746;193192,1284259;172219,1337719;173618,1367556;163830,1424745;162432,1434691;148450,1449610;152644,1421015;158237,1392421;169422,1336475;193192,1261881;229545,1152476;246324,1100261;264499,1049289;393133,840426;405717,800642;430886,676319;430885,676319;437875,681292;437875,681290;682829,499316;682560,499507;681744,500328;670325,510968;667438,514702;665551,516598;657391,527131;572102,616644;548332,641508;524564,667615;419460,770910;525961,666373;549730,640264;573500,615400;658789,525887;667438,514702;681744,500328;718321,413587;706254,417326;697279,420288;695143,422698;679762,435130;640613,457508;614048,483617;588881,509724;572102,523400;571533,522766;555674,539718;528758,569401;485415,611671;492405,619129;492538,619024;486812,612913;530155,570643;573500,523400;590278,509726;615446,483617;642010,457510;681160,435132;696541,422699;713319,417105;718615,415643;2743490,188971;2814797,217565;2845557,239943;2777046,210106;2743490,188971;2511390,98215;2567318,109403;2645617,144214;2511390,98215;1669682,89979;1640319,93242;1577400,100701;1515880,113134;1489315,120593;1458555,128052;1391245,139810;1378857,144215;1293568,170322;1209677,200160;1150953,223782;1111804,237457;1015328,277240;969188,303349;924446,329456;853138,376699;786025,423942;721793,473765;727301,479888;740933,471574;752537,463883;794414,431401;861527,384158;932834,336915;977576,310807;1023717,284700;1120191,244916;1157943,227511;1216667,203889;1300558,174051;1385847,147944;1421675,141687;1438981,136428;1674547,91241;2169708,63249;2199593,65891;2240142,78323;2209382,74594;2145065,63404;2169708,63249;2332422,53458;2389747,57187;2459657,82052;2372969,68377;2332422,53458;1864728,53148;1703237,60918;1591382,74593;1538251,87025;1492110,101944;1427793,109403;1184508,192700;1096423,227511;1069856,236213;1046088,247403;1001346,268537;931436,300861;878305,338158;724504,445076;692363,469928;660919,495457;661585,496049;419699,748425;370762,808100;348391,844155;326020,877721;284074,947342;238447,1011274;237934,1013234;222554,1050531;211368,1067937;208572,1070423;196163,1107099;193192,1128856;190396,1159936;170821,1210909;152644,1261881;133069,1336475;121884,1404853;114894,1473230;124680,1425988;125588,1422089;127477,1403609;138662,1335232;142165,1336271;142469,1335116;138664,1333988;158238,1259394;176414,1208421;195899,1157683;194591,1157449;197388,1126369;212767,1067937;223953,1050531;224328,1049623;239333,1013234;285473,948586;327419,878965;349790,845398;372161,809344;421098,749669;662984,497293;727301,445077;881102,338159;934233,300862;1004142,268538;1048884,247403;1072654,236214;1099219,227511;1187306,192700;1430591,109405;1494907,101945;1541047,87026;1594178,74594;1706033,60918;1867525,53614;1997326,57486;2061173,0;2126888,3729;2194001,9946;2238743,19892;2268105,32324;2304458,26107;2358987,37297;2392544,45999;2391146,47243;2389747,55945;2332422,52216;2312848,47243;2293273,43513;2255521,36053;2217771,28594;2178621,23621;2135278,23621;2100323,23621;2045794,23621;2043233,22894;2019228,33567;2027617,45999;2111508,60918;2074176,61497;2074806,61540;2114305,60918;2147861,64648;2212178,75837;2242938,79567;2294672,89513;2347803,99459;2399535,110647;2451269,124323;2476436,130539;2501604,137998;2501928,138262;2519976,141029;2563713,155480;2569822,163711;2571513,164107;2610663,177782;2644219,190214;2677776,203890;2702943,216323;2719721,223782;2737897,232484;2799417,263565;2877716,308322;2918264,333186;2919439,333932;2940160,345125;3729214,1664688;3728624,1675092;3744594,1677121;3759973,1687067;3766965,1720633;3793529,1760417;3804716,1761321;3804716,1751715;3816083,1723640;3815900,1718148;3827086,1684580;3842467,1684580;3866235,1670905;3869032,1725607;3862041,1751715;3853652,1776579;3849457,1817607;3848060,1838741;3845263,1859877;3839302,1863411;3839670,1864848;3845382,1861462;3848060,1841227;3849457,1820093;3853652,1779066;3862041,1754201;3869032,1728094;3880217,1735553;3878820,1754201;3876023,1772850;3874624,1807661;3871828,1848687;3864838,1892201;3856449,1938200;3846661,1982956;3828485,2077442;3811707,2086145;3790733,2140847;3785140,2193063;3782344,2200522;3758575,2257711;3751584,2262684;3722223,2323602;3752983,2262684;3759973,2257711;3715231,2370845;3691462,2382034;3686533,2390802;3687269,2391979;3692861,2382033;3716630,2370845;3699851,2413115;3669091,2462844;3653712,2487709;3636934,2512573;3624349,2531221;3606174,2567276;3586599,2602086;3555839,2639383;3525079,2674194;3526360,2671847;3491521,2713977;3416018,2787328;3401154,2807664;3416018,2788571;3491521,2715220;3434195,2792300;3404658,2819808;3380947,2835306;3379665,2837058;3364841,2847198;3364286,2850733;3298570,2910408;3228661,2967597;3225429,2969682;3202096,2996190;3146168,3033487;3093897,3068346;3093710,3068548;3146168,3034731;3202096,2997434;3155955,3038460;3118379,3060217;3092386,3069979;3091638,3070786;3063675,3086947;3053138,3091289;3026624,3110414;3000757,3126730;2961607,3149109;2949024,3150352;2935038,3155880;2932864,3157348;2950422,3151595;2963006,3150352;2912672,3183919;2880512,3198839;2848355,3212514;2825640,3215544;2821789,3217487;2715526,3258513;2710108,3259608;2677776,3278405;2695951,3283378;2628838,3309486;2634431,3292081;2612060,3299540;2591088,3305756;2547743,3318188;2541952,3312008;2521177,3315702;2496010,3320675;2444277,3331864;2442572,3332569;2491816,3321917;2516983,3316944;2537955,3313215;2546344,3319431;2589689,3306998;2610661,3300783;2633032,3293324;2627439,3310729;2568715,3335594;2565837,3334877;2525372,3349268;2491816,3357972;2441481,3369160;2420684,3367607;2377183,3375133;2375765,3377863;2259716,3397755;2233150,3391538;2210779,3391538;2171630,3402728;2136676,3405215;2101720,3406457;2097923,3405011;2066067,3410032;2027617,3403971;2029016,3402728;2036006,3394025;2003848,3390296;2019228,3382836;2065369,3381592;2110111,3380350;2174426,3381592;2219168,3377863;2303059,3361701;2358987,3350512;2400933,3349268;2403851,3348064;2363182,3349270;2307255,3360458;2223363,3376621;2178621,3380350;2114305,3379107;2069563,3380350;2023422,3381594;2024821,3376621;2034607,3364189;2465249,3300783;2757472,3202568;2834371,3166514;2877716,3146622;2922458,3125488;3006350,3080731;3073463,3034731;3199300,2947705;3234254,2922840;3267810,2896733;3318145,2855706;3339119,2824625;3369245,2800070;3369487,2798527;3340518,2822139;3319544,2853219;3269209,2894246;3235653,2920354;3200699,2945218;3074862,3032245;3007748,3078245;2923857,3123001;2879115,3144136;2835770,3164027;2758871,3200082;2466648,3298297;2036006,3361702;2003848,3361702;1999653,3351756;1966097,3350512;1935336,3361702;1845852,3362945;1780138,3360458;1747979,3357972;1715821,3352999;1735193,3334626;1731201,3335594;1659026,3323709;1655699,3324405;1517278,3302027;1462748,3292081;1415210,3284622;1357885,3261000;1286577,3237379;1212473,3211270;1225056,3202568;1276790,3211270;1299161,3228675;1376061,3248567;1528464,3283378;1566214,3289595;1606763,3295810;1651505,3304513;1700810,3313993;1704634,3313215;1750775,3319432;1752173,3316946;1819286,3319432;1830471,3320675;1933937,3320675;2009440,3323161;2098924,3316946;2110109,3316946;2114305,3326892;2202390,3316946;2261114,3304513;2294670,3299540;2315644,3297054;2361783,3287108;2399535,3279649;2437286,3270945;2506532,3260289;2515586,3257270;2442880,3268459;2405128,3277162;2367378,3284622;2321237,3294567;2300265,3297054;2266708,3302027;2175825,3309486;2114305,3314459;2103119,3314459;2013635,3320675;1938133,3318188;1834667,3318188;1823481,3316946;1780138,3300783;1756368,3314459;1756308,3314566;1775943,3303269;1819287,3319431;1752174,3316944;1752703,3316640;1708830,3310729;1657097,3300783;1612355,3292081;1571807,3285864;1534057,3279649;1381653,3244838;1304754,3224946;1282383,3207541;1230649,3198838;1153749,3164027;1131378,3165271;1051681,3129217;1037699,3106839;1040495,3105596;1089433,3129217;1138368,3152839;1152350,3145380;1095025,3111812;1047487,3093164;981771,3059596;925844,3027272;837758,2993705;804202,2968840;811192,2966354;844749,2975056;774839,2910408;735690,2881814;699337,2853219;653197,2819652;586084,2753760;581479,2740964;567907,2728896;521768,2684139;516175,2661761;497998,2639383;495832,2636364;474228,2623220;432282,2569762;408514,2520033;405717,2520033;373560,2465330;342799,2410628;310640,2347224;281279,2282576;310640,2326088;340003,2380791;349790,2410628;353835,2415903;348856,2392885;335872,2371932;314737,2329674;289667,2292520;258907,2217926;232553,2141459;223900,2119169;186209,1985398;169541,1888288;169422,1890957;170821,1910848;177812,1956849;186201,2004092;172219,1963064;162432,1910848;151247,1910848;144255,1863606;134468,1833768;126079,1805174;102309,1782796;95319,1782796;88327,1751715;85531,1711931;91124,1655986;93920,1636095;98682,1622451;96367,1591338;99513,1545338;105106,1536015;105106,1530419;93920,1549068;84134,1536636;65956,1514258;62636,1496542;61763,1498095;56170,1547824;51974,1597554;47781,1636095;47781,1715660;49178,1756688;51974,1797714;39392,1836255;36595,1836255;28206,1761661;28206,1684580;35196,1624905;47775,1636088;36595,1623662;33799,1578906;36595,1510527;37993,1491880;42188,1460798;58966,1404853;67326,1367688;64559,1358853;54771,1408582;37993,1464528;33799,1495609;32400,1514258;29603,1582635;32400,1627391;25410,1687067;25410,1764147;33799,1838741;36595,1838741;54771,1909606;64559,1968037;85531,2027712;118564,2156038;121447,2180631;127478,2180631;158238,2246521;169424,2280089;148450,2251494;126079,2206738;124682,2219170;112517,2185641;103708,2186846;93920,2158253;60364,2089874;39392,2028956;37993,1977983;28206,1918308;21214,1858633;5835,1815120;15622,1583879;25410,1524204;17020,1491880;33799,1402367;37993,1381231;49178,1309124;78541,1256908;71549,1327773;78538,1315626;82735,1286590;84134,1254421;96717,1213394;116291,1151232;140061,1087828;141842,1086047;152646,1035612;168025,999558;186202,969720;222555,907559;251916,851614;293862,779506;324622,748425;349790,704912;370763,677561;393134,667615;398727,660156;421098,620373;464441,575616;465621,594323;462459,602186;507784,560697;530155,534590;559518,509726;562049,512225;560917,510968;597270,478644;633623,448806;672772,411509;727301,375455;786025,336915;821136,315135;844749,295888;886694,273510;931436,252376;937359,249667;952585,236370;977577,220052;1005017,207619;1024429,203646;1027911,201402;1408218,64647;1422329,61919;1461349,49728;1488265,44910;1502300,44805;1507490,43513;1826278,6216;1916810,5905;2013635,7458;2015438,8660;2062572,3729;2105916,9945;2149260,17404;2171622,21924;2147861,16161;2104517,8702;2061173,2486;20611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19;top:4431;width:30609;height:2732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664089,2717334;1649784,2724300;1650641,2724633;1783030,2646606;1736779,2656566;1667403,2664535;1664100,2656566;1712553,2652582;1783030,2646606;1903335,2636178;1900511,2636900;1901959,2636645;1040271,2621205;1089274,2632660;1110198,2633656;1168560,2659555;1194989,2664535;1196642,2665034;1202698,2659555;1225823,2665532;1248948,2670512;1294513,2680097;1295199,2679477;1348056,2687446;1373383,2691430;1398711,2693422;1450467,2695414;1520944,2694418;1524003,2694418;1530855,2690931;1546272,2686449;1561964,2686200;1572700,2687445;1575591,2694418;1600230,2694418;1592522,2704379;1588117,2709360;1573801,2715336;1547372,2715336;1513236,2713344;1439455,2711352;1384395,2707367;1335942,2701391;1287490,2694418;1213710,2684457;1156448,2667524;1157110,2667089;1123412,2657563;1093679,2645610;1059542,2635649;1024304,2624692;1040271,2621205;1688492,2599850;1671668,2602172;1555310,2607487;1593623,2611742;1603534,2609750;1671808,2602778;1683043,2600801;1793036,2585417;1735889,2593306;1755499,2593812;1783718,2589081;2001641,2583113;1822406,2626289;1913108,2608008;852517,2562934;979155,2611742;1024304,2624692;1058441,2635648;1092578,2645609;1122310,2657562;1115703,2662543;1098084,2659554;1035316,2638637;1004483,2627679;973649,2615726;932904,2602778;897666,2588832;870137,2575883;852517,2562934;904274,2538033;964840,2565923;957132,2569907;886655,2539028;904274,2538033;680731,2470299;755612,2508150;771029,2524087;735791,2507153;709362,2492212;680731,2470299;812038,2444739;812049,2445022;815768,2449094;816177,2447388;2420216,2379353;2416217,2379654;2350146,2422486;2285174,2454361;2238924,2479263;2213597,2489224;2187168,2499185;2155233,2514126;2131007,2527075;2095768,2540025;2059430,2551978;2049518,2560942;2034101,2565923;1995560,2571900;1946006,2585845;1900857,2598793;1851303,2611743;1789636,2625688;1702642,2638637;1700439,2641626;1658611,2651085;1659696,2651587;1706146,2641082;1707046,2638637;1794042,2625688;1855709,2611743;1905262,2598793;1950412,2585845;1999965,2571900;2038507,2565923;2012416,2580084;2013179,2579868;2040710,2564926;2056127,2559946;2057153,2559689;2063834,2552973;2100174,2541020;2135413,2528072;2159639,2515122;2191573,2500181;2218002,2490220;2236125,2483093;2245532,2477271;2291783,2452369;2356753,2420494;531881,2365578;536062,2368822;537488,2369480;2427606,2339575;2427229,2339810;2427229,2340095;2428980,2340321;2429432,2339810;2451397,2324707;2444896,2328769;2443747,2329850;2448205,2327269;441967,2274534;483554,2318825;450580,2283033;2529366,2274505;2529268,2274536;2528540,2279050;2510920,2296979;2489997,2317897;2491258,2317633;2510920,2297975;2528540,2280045;2529366,2274505;549600,2252075;551780,2254475;551890,2254147;386712,2229244;415343,2246178;416749,2247676;429795,2250287;459389,2275064;500134,2304947;517753,2326861;527664,2337818;569509,2369693;557397,2378657;518426,2339489;516653,2339810;516653,2339810;553532,2376875;557397,2378657;569510,2369693;674123,2444399;653201,2450376;660909,2455357;630076,2456352;610254,2444399;591534,2431451;545284,2396587;502337,2361724;462694,2326861;443974,2309928;426355,2291998;432962,2284030;454986,2301959;479212,2318892;508944,2347779;511471,2349740;479212,2318892;456086,2301959;434062,2284030;409836,2257135;386712,2229244;2812648,2070867;2812090,2071083;2800062,2097194;2801087,1946077;2771905,1984206;2757589,2008113;2743274,2030027;2709136,2070867;2679404,2111706;2652975,2144577;2650771,2145795;2648967,2148212;2651874,2146569;2678302,2113699;2708035,2072859;2742172,2032020;2756488,2010106;2770803,1986200;2800536,1947352;2889044,1942620;2879822,1961297;2860001,1997156;2879822,1961297;2889044,1942620;2915060,1932411;2900744,1971258;2875417,2013094;2850089,2055926;2826965,2082820;2842381,2054929;2855596,2027039;2865506,2012098;2878720,1992176;2890834,1972254;2915060,1932411;2843783,1847027;2817053,1889579;2816562,1890601;2843482,1847743;2858442,1750650;2826316,1830047;2758737,1954998;2748841,1969149;2748779,1969266;2725653,2005125;2702529,2043973;2676100,2073855;2654076,2107722;2524135,2240202;2481188,2273073;2477067,2275906;2475289,2277534;2457331,2290777;2442646,2305943;2388687,2342799;2380232,2347630;2357267,2364565;2353950,2366513;2349044,2370690;2306098,2396588;2263150,2420494;2258236,2422748;2229156,2439832;2220141,2443945;2211395,2449380;2181662,2464322;2153883,2474176;2091965,2502426;1946704,2551433;1845479,2574976;1927286,2560942;1942703,2557953;1992256,2542016;2023089,2533052;2072644,2510141;2128804,2492211;2164786,2479448;2180561,2471294;2194875,2467311;2214698,2457349;2219906,2454075;2233419,2442408;2263150,2426471;2296976,2411472;2309401,2404556;2352348,2378657;2371068,2362720;2391991,2350767;2445949,2313912;2484492,2281041;2527438,2248170;2657379,2115690;2675262,2088192;2676100,2085807;2704731,2045964;2713541,2034011;2725254,2019315;2728957,2013094;2752082,1977234;2797232,1892566;2841280,1801923;2854219,1765067;2978929,1662471;2975626,1664463;2975626,1664463;2989330,1603436;2988935,1605198;2992143,1608682;3002054,1618643;3008662,1614658;3008828,1613894;3004257,1616650;2993245,1607685;2979515,1490284;2978746,1490322;2977353,1490393;2977828,1495128;2976727,1520030;2972323,1534971;2945894,1572823;2939287,1605694;2932680,1616650;2921668,1664463;2909554,1702314;2896339,1739170;2888632,1768056;2879822,1797939;2886848,1788053;2893036,1767059;2898542,1737177;2911756,1700322;2923870,1662471;2934882,1614658;2941489,1603701;2948096,1570830;2974525,1532979;2956906,1609677;2943692,1673427;2913959,1755106;2908076,1763382;2905562,1775776;2897441,1796943;2866608,1857704;2852292,1889579;2843482,1906513;2832470,1924442;2802738,1972254;2770803,2019070;2730059,2081824;2684910,2143582;2655178,2178444;2623243,2212311;2612231,2226256;2600118,2240202;2581397,2254147;2550780,2284811;2551664,2288014;2519730,2317897;2485592,2339810;2458063,2359732;2431983,2376972;2436039,2376666;2464670,2357740;2492201,2337818;2526337,2315904;2558272,2286022;2557171,2282037;2588004,2251159;2606725,2237214;2618838,2223269;2629850,2209323;2661785,2175456;2691517,2140593;2736666,2078835;2777410,2016082;2809345,1969266;2839077,1921453;2850089,1903524;2858899,1886591;2873215,1854716;2904048,1793954;2916161,1753115;2945894,1671436;2959108,1607686;2976727,1530987;2980700,1517514;2977828,1517042;2978929,1492140;3003155,1469229;2990331,1517559;2990333,1517559;3003156,1469230;3013066,1459269;3006459,1472218;3006459,1472218;3004945,1499361;3004257,1525010;2993245,1555661;2993245,1559162;3006459,1525010;3008662,1472217;3013796,1462156;2965714,1416436;2958498,1431865;2955804,1454289;2952330,1443813;2951059,1445292;2954703,1456281;2952501,1472218;2956906,1485167;2960320,1484995;2958007,1478194;2960209,1462256;2965714,1416436;3058216,1389542;3060418,1390538;3059317,1432374;3060418,1461261;3057114,1514053;3053811,1543936;3043900,1587763;3040597,1624619;3024078,1692353;3008662,1751122;2981132,1762079;2983335,1756103;2987739,1714267;3004257,1670439;3017471,1663467;3017471,1663466;3031787,1587763;3039495,1551904;3046102,1515049;3051609,1480186;3053811,1447316;3054912,1419425;3057114,1404483;3058216,1389542;155094,927690;155642,927938;155694,927799;221532,784917;197306,825757;177484,840698;177437,841652;175520,879785;175574,879694;177484,841694;197306,826752;221532,785913;222357,786411;222770,785664;234745,698257;219328,708218;196204,752046;201494,755875;201666,755202;197306,752046;220430,708218;234082,699398;319538,641481;318147,642488;312243,663021;308526,673356;207216,840698;192900,881537;179685,923373;151054,1011029;132334,1070794;123525,1115619;119120,1138528;115816,1161439;105906,1223196;102602,1261048;108108,1300891;110689,1279181;110310,1272004;114715,1230168;124625,1168411;132486,1159878;143900,1090783;143346,1078763;154225,1050552;160698,1026866;158763,1030951;152156,1028958;135637,1071791;136739,1095697;129030,1141517;127930,1149486;116918,1161439;120221,1138528;124625,1115619;133435,1070794;152156,1011029;180787,923373;194001,881537;208316,840698;309627,673356;319538,641481;339361,541872;339360,541872;344865,545856;344865,545855;537788,400056;537576,400209;536935,400865;527939,409392;525665,412385;524180,413902;517753,422341;450581,494060;431860,513981;413140,534899;330396,617624;414241,533903;432961,512985;451682,493063;518854,421345;525665,412385;536935,400865;565741,331369;556237,334365;549169,336738;547486,338669;535373,348630;504539,366559;483617,387478;463795,408395;450581,419353;450131,418844;437642,432427;416443,456208;382307,490075;387812,496051;387917,495967;383407,491071;417544,457204;451682,419353;464896,408396;484718,387478;505640,366560;536473,348631;548587,338670;561801,334188;565973,333017;2160740,151405;2216900,174315;2241127,192244;2187168,168338;2160740,151405;1977941,78690;2021989,87655;2083656,115545;1977941,78690;1315021,72092;1291896,74706;1242341,80683;1193889,90643;1172966,96620;1148740,102597;1095728,112017;1085971,115546;1018799,136464;952727,160370;906477,179296;875643,190252;799660,222127;763321,243045;728083,263963;671921,301814;619064,339666;568476,379584;572813,384490;583550,377829;592688,371667;625671,345642;678528,307791;734689,269939;769927,249021;806267,228104;882249,196229;911982,182284;958232,163357;1024304,139451;1091477,118534;1119694,113521;1133324,109307;1318853,73103;1708835,50676;1732373,52792;1764309,62753;1740082,59765;1689427,50800;1708835,50676;1836988,42831;1882136,45819;1937196,65741;1868922,54784;1836988,42831;1468638,42582;1341449,48808;1253353,59764;1211508,69725;1175168,81678;1124513,87655;932904,154393;863529,182284;842606,189256;823886,198221;788648,215154;733588,241052;691743,270935;570611,356598;545297,376510;520532,396964;521056,397439;330550,599644;292007,647456;274388,676343;256769,703237;223733,759018;187798,810240;187394,811811;175281,841694;166471,855639;164269,857631;154496,887016;152156,904448;149954,929350;134537,970190;120221,1011029;104804,1070794;95994,1125580;90489,1180364;98197,1142513;98911,1139389;100399,1124583;109209,1069799;111967,1070631;112207,1069706;109210,1068802;124627,1009037;138942,968197;154288,927545;153258,927358;155460,902456;167573,855639;176382,841694;176678,840966;188496,811811;224835,760015;257871,704234;275490,677340;293109,648453;331652,600641;522158,398435;572813,356600;693945,270936;735791,241053;790850,215155;826089,198221;844810,189257;865732,182284;935108,154393;1126716,87656;1177371,81679;1213710,69726;1255556,59765;1343651,48808;1470840,42956;1573070,46058;1623355,0;1675111,2988;1727969,7969;1763207,15937;1786333,25898;1814964,20917;1857910,29883;1884339,36855;1883238,37851;1882136,44823;1836988,41836;1821571,37851;1806154,34863;1776421,28886;1746690,22910;1715856,18925;1681719,18925;1654189,18925;1611243,18925;1609225,18343;1590320,26894;1596927,36855;1662999,48808;1633596,49272;1634092,49307;1665201,48808;1691630,51797;1742285,60761;1766511,63750;1807256,71718;1849101,79687;1889845,88651;1930590,99609;1950412,104589;1970233,110565;1970489,110777;1984703,112994;2019149,124572;2023961,131167;2025293,131484;2056127,142440;2082555,152401;2108984,163358;2128806,173319;2142020,179296;2156335,186268;2204788,211171;2266455,247030;2298390,266952;2299314,267549;2315635,276517;2937084,1333761;2936618,1342097;2949197,1343722;2961310,1351691;2966816,1378585;2987738,1410460;2996549,1411184;2996549,1403488;3005501,1380994;3005357,1376594;3014167,1349699;3026281,1349699;3045001,1338742;3047203,1382570;3041697,1403488;3035090,1423409;3031786,1456281;3030686,1473214;3028483,1490148;3023787,1492980;3024078,1494131;3028577,1491418;3030686,1475206;3031786,1458273;3035090,1425402;3041697,1405480;3047203,1384562;3056012,1390539;3054912,1405480;3052709,1420422;3051608,1448312;3049405,1481183;3043900,1516046;3037293,1552901;3029584,1588760;3015269,1664463;3002054,1671436;2985536,1715264;2981131,1757099;2978929,1763076;2960209,1808896;2954702,1812880;2931578,1861688;2955804,1812880;2961310,1808896;2926071,1899540;2907351,1908505;2903469,1915529;2904048,1916472;2908453,1908504;2927173,1899540;2913959,1933407;2889732,1973250;2877620,1993172;2864405,2013094;2854494,2028034;2840179,2056921;2824762,2084812;2800536,2114695;2776310,2142585;2777319,2140705;2749880,2174460;2690415,2233230;2678707,2249523;2690415,2234225;2749880,2175455;2704731,2237213;2681468,2259251;2662792,2271670;2661784,2273073;2650108,2281198;2649671,2284030;2597914,2331842;2542855,2377662;2540308,2379333;2521932,2400571;2477885,2430454;2436715,2458383;2436569,2458545;2477885,2431451;2521932,2401568;2485592,2434438;2455998,2451870;2435526,2459691;2434937,2460338;2412913,2473286;2404614,2476766;2383733,2492088;2363360,2505161;2332526,2523091;2322616,2524087;2311600,2528516;2309887,2529692;2323717,2525083;2333628,2524087;2293985,2550981;2268657,2562935;2243330,2573892;2225440,2576319;2222407,2577876;2138716,2610746;2134449,2611624;2108984,2626684;2123299,2630668;2070442,2651587;2074846,2637641;2057227,2643618;2040710,2648598;2006572,2658559;2002011,2653607;1985649,2656566;1965827,2660551;1925084,2669516;1923740,2670081;1962524,2661546;1982346,2657562;1998863,2654574;2005470,2659554;2039608,2649593;2056125,2644613;2073745,2638637;2069340,2652582;2023089,2672504;2020822,2671930;1988953,2683460;1962524,2690433;1922881,2699398;1906501,2698153;1872241,2704183;1871124,2706371;1779725,2722308;1758802,2717327;1741183,2717327;1710349,2726293;1682820,2728285;1655290,2729280;1652299,2728122;1627210,2732145;1596927,2727288;1598029,2726293;1603534,2719320;1578207,2716332;1590320,2710355;1626660,2709359;1661898,2708363;1712552,2709359;1747790,2706371;1813862,2693421;1857910,2684457;1890946,2683460;1893244,2682495;1861214,2683461;1817166,2692426;1751094,2705375;1715856,2708363;1665201,2707367;1629963,2708363;1593623,2709360;1594724,2705375;1602432,2695414;1941601,2644613;2171752,2565923;2232317,2537036;2266455,2521098;2301693,2504166;2367765,2468306;2420622,2431451;2519730,2361724;2547259,2341803;2573688,2320885;2613331,2288014;2629850,2263112;2653577,2243438;2653767,2242202;2630952,2261120;2614433,2286022;2574790,2318893;2548361,2339810;2520832,2359732;2421724,2429458;2368867,2466314;2302795,2502173;2267556,2519106;2233419,2535044;2172853,2563931;1942703,2642621;1603534,2693422;1578207,2693422;1574903,2685454;1548474,2684457;1524248,2693422;1453771,2694418;1402015,2692426;1376687,2690433;1351360,2686449;1366616,2671729;1363473,2672504;1306629,2662982;1304008,2663540;1194990,2645610;1152043,2637641;1114602,2631665;1069454,2612739;1013292,2593813;954929,2572895;964840,2565923;1005584,2572895;1023204,2586840;1083769,2602778;1203800,2630668;1233532,2635649;1265467,2640629;1300705,2647602;1339538,2655198;1342550,2654574;1378890,2659555;1379990,2657563;1432848,2659555;1441657,2660551;1523146,2660551;1582611,2662543;1653087,2657563;1661897,2657563;1665201,2665532;1734576,2657563;1780826,2647602;1807255,2643618;1823773,2641626;1860112,2633657;1889845,2627680;1919577,2620707;1974114,2612170;1981245,2609751;1923983,2618715;1894250,2625688;1864518,2631665;1828178,2639633;1811661,2641626;1785232,2645610;1713654,2651587;1665201,2655571;1656391,2655571;1585915,2660551;1526450,2658559;1444962,2658559;1436152,2657563;1402015,2644613;1383294,2655571;1383247,2655657;1398711,2646606;1432849,2659554;1379991,2657562;1380408,2657318;1345854,2652582;1305110,2644613;1269872,2637641;1237936,2632660;1208205,2627680;1088174,2599790;1027608,2583853;1009989,2569907;969244,2562934;908679,2535044;891060,2536040;828291,2507153;817279,2489224;819481,2488228;858024,2507153;896565,2526079;907577,2520103;862429,2493208;824988,2478267;773231,2451372;729183,2425474;659808,2398580;633380,2378658;638885,2376666;665314,2383638;610254,2331842;579420,2308932;550789,2286022;514450,2259128;461593,2206335;457966,2196082;447277,2186413;410938,2150554;406533,2132624;392217,2114695;390512,2112276;373496,2101745;340460,2058914;321740,2019070;319538,2019070;294211,1975242;269985,1931414;244657,1880614;221532,1828818;244657,1863680;267782,1907508;275490,1931414;278675,1935640;274755,1917199;264528,1900412;247882,1866552;228138,1836785;203912,1777020;183158,1715759;176341,1697895;146656,1590717;133529,1512911;133435,1515049;134537,1530987;140042,1567843;146649,1605694;135637,1572823;127930,1530987;119120,1530987;113613,1493136;105906,1469229;99299,1446320;80578,1428390;75072,1428390;69566,1403488;67363,1371613;71768,1326789;73970,1310852;77721,1299921;75898,1274993;78375,1238137;82780,1230667;82780,1226184;73970,1241126;66263,1231165;51946,1213235;49331,1199041;48643,1200286;44239,1240129;40934,1279973;37631,1310852;37631,1374601;38732,1407472;40934,1440342;31024,1471222;28822,1471222;22215,1411456;22215,1349699;27720,1301887;37627,1310847;28822,1300891;26619,1265032;28822,1210247;29923,1195306;33227,1170403;46441,1125580;53025,1095803;50846,1088724;43137,1128567;29923,1173392;26619,1198293;25518,1213235;23315,1268020;25518,1303879;20012,1351691;20012,1413449;26619,1473214;28822,1473214;43137,1529991;50846,1576807;67363,1624619;93379,1727434;95650,1747139;100400,1747139;124627,1799931;133436,1826826;116918,1803915;99299,1768056;98198,1778017;88617,1751153;81679,1752118;73970,1729209;47542,1674424;31024,1625616;29923,1584776;22215,1536963;16708,1489151;4596,1454289;12303,1269016;20012,1221204;13405,1195306;26619,1123587;29923,1106653;38732,1048880;61858,1007045;56351,1063822;61855,1054090;65161,1030826;66263,1005052;76173,972181;91590,922377;110310,871577;111713,870149;120222,829741;132334,800854;146651,776948;175282,727143;198406,682320;231442,624547;255669,599644;275490,564781;292009,542867;309628,534899;314033,528922;331652,497047;365788,461188;366718,476176;364227,482476;399925,449235;417544,428318;440670,408396;442662,410399;441771,409392;470403,383493;499034,359587;529867,329705;572813,300818;619064,269939;646717,252489;665314,237068;698350,219138;733588,202205;738253,200035;750244,189381;769928,176307;791539,166346;806828,163163;809570,161365;1109096,51796;1120208,49610;1150941,39842;1172140,35983;1183193,35898;1187281,34863;1438354,4980;1509656,4731;1585915,5975;1587334,6939;1624457,2988;1658594,7968;1692731,13944;1710344,17566;1691630,12949;1657492,6972;1623355,1992;16233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375;top:2893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249;top:13847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5150;top:2161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21F3F84">
          <wp:simplePos x="0" y="0"/>
          <wp:positionH relativeFrom="column">
            <wp:posOffset>647700</wp:posOffset>
          </wp:positionH>
          <wp:positionV relativeFrom="paragraph">
            <wp:posOffset>-142875</wp:posOffset>
          </wp:positionV>
          <wp:extent cx="733425" cy="714375"/>
          <wp:effectExtent l="0" t="0" r="9525" b="9525"/>
          <wp:wrapTight wrapText="bothSides">
            <wp:wrapPolygon edited="0">
              <wp:start x="0" y="0"/>
              <wp:lineTo x="0" y="21312"/>
              <wp:lineTo x="21319" y="21312"/>
              <wp:lineTo x="21319" y="0"/>
              <wp:lineTo x="0" y="0"/>
            </wp:wrapPolygon>
          </wp:wrapTight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539"/>
      <w:gridCol w:w="4596"/>
    </w:tblGrid>
    <w:tr w:rsidR="00066754" w:rsidRPr="00812880" w:rsidTr="006B789E">
      <w:trPr>
        <w:trHeight w:val="843"/>
        <w:jc w:val="right"/>
      </w:trPr>
      <w:tc>
        <w:tcPr>
          <w:tcW w:w="539" w:type="dxa"/>
          <w:vAlign w:val="bottom"/>
        </w:tcPr>
        <w:p w:rsidR="00066754" w:rsidRPr="00913E09" w:rsidRDefault="006B789E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5D4756C6">
                <wp:simplePos x="0" y="0"/>
                <wp:positionH relativeFrom="column">
                  <wp:posOffset>29210</wp:posOffset>
                </wp:positionH>
                <wp:positionV relativeFrom="paragraph">
                  <wp:posOffset>-155575</wp:posOffset>
                </wp:positionV>
                <wp:extent cx="180975" cy="180975"/>
                <wp:effectExtent l="0" t="0" r="9525" b="9525"/>
                <wp:wrapThrough wrapText="bothSides">
                  <wp:wrapPolygon edited="0">
                    <wp:start x="4547" y="0"/>
                    <wp:lineTo x="0" y="9095"/>
                    <wp:lineTo x="0" y="20463"/>
                    <wp:lineTo x="20463" y="20463"/>
                    <wp:lineTo x="20463" y="9095"/>
                    <wp:lineTo x="15916" y="0"/>
                    <wp:lineTo x="4547" y="0"/>
                  </wp:wrapPolygon>
                </wp:wrapThrough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MJESTO:</w:t>
          </w:r>
          <w:r w:rsidR="00066754" w:rsidRPr="00913E09">
            <w:rPr>
              <w:sz w:val="22"/>
              <w:szCs w:val="22"/>
            </w:rPr>
            <w:t xml:space="preserve"> </w:t>
          </w:r>
          <w:r w:rsidR="006B789E">
            <w:rPr>
              <w:sz w:val="22"/>
              <w:szCs w:val="22"/>
            </w:rPr>
            <w:t xml:space="preserve">Sala IKCG, </w:t>
          </w:r>
          <w:r w:rsidR="006B789E" w:rsidRPr="006B789E">
            <w:rPr>
              <w:sz w:val="22"/>
              <w:szCs w:val="22"/>
            </w:rPr>
            <w:t xml:space="preserve">31 </w:t>
          </w:r>
          <w:proofErr w:type="spellStart"/>
          <w:r w:rsidR="006B789E" w:rsidRPr="006B789E">
            <w:rPr>
              <w:sz w:val="22"/>
              <w:szCs w:val="22"/>
            </w:rPr>
            <w:t>Bulevar</w:t>
          </w:r>
          <w:proofErr w:type="spellEnd"/>
          <w:r w:rsidR="006B789E" w:rsidRPr="006B789E">
            <w:rPr>
              <w:sz w:val="22"/>
              <w:szCs w:val="22"/>
            </w:rPr>
            <w:t xml:space="preserve"> </w:t>
          </w:r>
          <w:proofErr w:type="spellStart"/>
          <w:r w:rsidR="006B789E" w:rsidRPr="006B789E">
            <w:rPr>
              <w:sz w:val="22"/>
              <w:szCs w:val="22"/>
            </w:rPr>
            <w:t>Džordža</w:t>
          </w:r>
          <w:proofErr w:type="spellEnd"/>
          <w:r w:rsidR="006B789E" w:rsidRPr="006B789E">
            <w:rPr>
              <w:sz w:val="22"/>
              <w:szCs w:val="22"/>
            </w:rPr>
            <w:t xml:space="preserve"> Vašingtona, Podgorica</w:t>
          </w:r>
        </w:p>
      </w:tc>
    </w:tr>
    <w:tr w:rsidR="00066754" w:rsidRPr="00812880" w:rsidTr="006B789E">
      <w:trPr>
        <w:trHeight w:val="466"/>
        <w:jc w:val="right"/>
      </w:trPr>
      <w:tc>
        <w:tcPr>
          <w:tcW w:w="539" w:type="dxa"/>
          <w:vAlign w:val="bottom"/>
        </w:tcPr>
        <w:p w:rsidR="00066754" w:rsidRPr="00913E09" w:rsidRDefault="00066754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inline distT="0" distB="0" distL="0" distR="0" wp14:anchorId="5FCBF555" wp14:editId="50AA7C28">
                <wp:extent cx="194310" cy="19431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DATUM:</w:t>
          </w:r>
          <w:r w:rsidR="00066754" w:rsidRPr="00913E09">
            <w:rPr>
              <w:sz w:val="22"/>
              <w:szCs w:val="22"/>
            </w:rPr>
            <w:t xml:space="preserve"> </w:t>
          </w:r>
          <w:r w:rsidR="00913E09" w:rsidRPr="00913E09">
            <w:rPr>
              <w:sz w:val="22"/>
              <w:szCs w:val="22"/>
            </w:rPr>
            <w:t>07.1</w:t>
          </w:r>
          <w:r w:rsidR="003E5D40">
            <w:rPr>
              <w:sz w:val="22"/>
              <w:szCs w:val="22"/>
            </w:rPr>
            <w:t>1</w:t>
          </w:r>
          <w:r w:rsidR="00913E09" w:rsidRPr="00913E09">
            <w:rPr>
              <w:sz w:val="22"/>
              <w:szCs w:val="22"/>
            </w:rPr>
            <w:t>.2025</w:t>
          </w:r>
        </w:p>
      </w:tc>
    </w:tr>
    <w:tr w:rsidR="00066754" w:rsidRPr="00812880" w:rsidTr="006B789E">
      <w:trPr>
        <w:trHeight w:val="466"/>
        <w:jc w:val="right"/>
      </w:trPr>
      <w:tc>
        <w:tcPr>
          <w:tcW w:w="539" w:type="dxa"/>
          <w:vAlign w:val="bottom"/>
        </w:tcPr>
        <w:p w:rsidR="00066754" w:rsidRPr="00913E09" w:rsidRDefault="00066754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noProof/>
              <w:sz w:val="22"/>
              <w:szCs w:val="22"/>
            </w:rPr>
            <w:drawing>
              <wp:inline distT="0" distB="0" distL="0" distR="0" wp14:anchorId="59E3CFAA" wp14:editId="5FA7A505">
                <wp:extent cx="175260" cy="1752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6" w:type="dxa"/>
          <w:vAlign w:val="bottom"/>
        </w:tcPr>
        <w:p w:rsidR="00066754" w:rsidRPr="00913E09" w:rsidRDefault="00D86F69" w:rsidP="00812880">
          <w:pPr>
            <w:pStyle w:val="Header"/>
            <w:rPr>
              <w:sz w:val="22"/>
              <w:szCs w:val="22"/>
            </w:rPr>
          </w:pPr>
          <w:r w:rsidRPr="00913E09">
            <w:rPr>
              <w:sz w:val="22"/>
              <w:szCs w:val="22"/>
            </w:rPr>
            <w:t>VRIJEME:</w:t>
          </w:r>
          <w:r w:rsidR="007B2549" w:rsidRPr="00913E09">
            <w:rPr>
              <w:sz w:val="22"/>
              <w:szCs w:val="22"/>
            </w:rPr>
            <w:t xml:space="preserve"> </w:t>
          </w:r>
          <w:r w:rsidR="006B789E">
            <w:rPr>
              <w:sz w:val="22"/>
              <w:szCs w:val="22"/>
            </w:rPr>
            <w:t>12:00h</w:t>
          </w:r>
        </w:p>
      </w:tc>
    </w:tr>
  </w:tbl>
  <w:p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alt="Home" style="width:11.25pt;height:11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0A611CD"/>
    <w:multiLevelType w:val="hybridMultilevel"/>
    <w:tmpl w:val="206E5C4A"/>
    <w:lvl w:ilvl="0" w:tplc="010A45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F49ED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09C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E7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3E34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2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741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60D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220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75283495">
    <w:abstractNumId w:val="36"/>
  </w:num>
  <w:num w:numId="2" w16cid:durableId="563762034">
    <w:abstractNumId w:val="19"/>
  </w:num>
  <w:num w:numId="3" w16cid:durableId="830634792">
    <w:abstractNumId w:val="20"/>
  </w:num>
  <w:num w:numId="4" w16cid:durableId="1084690121">
    <w:abstractNumId w:val="12"/>
  </w:num>
  <w:num w:numId="5" w16cid:durableId="987129386">
    <w:abstractNumId w:val="37"/>
  </w:num>
  <w:num w:numId="6" w16cid:durableId="626812667">
    <w:abstractNumId w:val="9"/>
  </w:num>
  <w:num w:numId="7" w16cid:durableId="1264458192">
    <w:abstractNumId w:val="7"/>
  </w:num>
  <w:num w:numId="8" w16cid:durableId="1993483961">
    <w:abstractNumId w:val="6"/>
  </w:num>
  <w:num w:numId="9" w16cid:durableId="483591193">
    <w:abstractNumId w:val="5"/>
  </w:num>
  <w:num w:numId="10" w16cid:durableId="502548264">
    <w:abstractNumId w:val="4"/>
  </w:num>
  <w:num w:numId="11" w16cid:durableId="1071925264">
    <w:abstractNumId w:val="8"/>
  </w:num>
  <w:num w:numId="12" w16cid:durableId="1666780260">
    <w:abstractNumId w:val="3"/>
  </w:num>
  <w:num w:numId="13" w16cid:durableId="387606156">
    <w:abstractNumId w:val="2"/>
  </w:num>
  <w:num w:numId="14" w16cid:durableId="1839494892">
    <w:abstractNumId w:val="1"/>
  </w:num>
  <w:num w:numId="15" w16cid:durableId="303045928">
    <w:abstractNumId w:val="0"/>
  </w:num>
  <w:num w:numId="16" w16cid:durableId="243805034">
    <w:abstractNumId w:val="13"/>
  </w:num>
  <w:num w:numId="17" w16cid:durableId="402025479">
    <w:abstractNumId w:val="18"/>
  </w:num>
  <w:num w:numId="18" w16cid:durableId="986516466">
    <w:abstractNumId w:val="16"/>
  </w:num>
  <w:num w:numId="19" w16cid:durableId="1918248368">
    <w:abstractNumId w:val="15"/>
  </w:num>
  <w:num w:numId="20" w16cid:durableId="1747654856">
    <w:abstractNumId w:val="14"/>
  </w:num>
  <w:num w:numId="21" w16cid:durableId="1554269755">
    <w:abstractNumId w:val="22"/>
  </w:num>
  <w:num w:numId="22" w16cid:durableId="653683837">
    <w:abstractNumId w:val="3"/>
    <w:lvlOverride w:ilvl="0">
      <w:startOverride w:val="1"/>
    </w:lvlOverride>
  </w:num>
  <w:num w:numId="23" w16cid:durableId="979963311">
    <w:abstractNumId w:val="3"/>
    <w:lvlOverride w:ilvl="0">
      <w:startOverride w:val="1"/>
    </w:lvlOverride>
  </w:num>
  <w:num w:numId="24" w16cid:durableId="1168329230">
    <w:abstractNumId w:val="2"/>
    <w:lvlOverride w:ilvl="0">
      <w:startOverride w:val="1"/>
    </w:lvlOverride>
  </w:num>
  <w:num w:numId="25" w16cid:durableId="584993590">
    <w:abstractNumId w:val="32"/>
  </w:num>
  <w:num w:numId="26" w16cid:durableId="1509830154">
    <w:abstractNumId w:val="11"/>
  </w:num>
  <w:num w:numId="27" w16cid:durableId="776751390">
    <w:abstractNumId w:val="23"/>
  </w:num>
  <w:num w:numId="28" w16cid:durableId="1704668397">
    <w:abstractNumId w:val="11"/>
  </w:num>
  <w:num w:numId="29" w16cid:durableId="1532574084">
    <w:abstractNumId w:val="31"/>
  </w:num>
  <w:num w:numId="30" w16cid:durableId="258875758">
    <w:abstractNumId w:val="24"/>
  </w:num>
  <w:num w:numId="31" w16cid:durableId="464544031">
    <w:abstractNumId w:val="39"/>
  </w:num>
  <w:num w:numId="32" w16cid:durableId="1259175222">
    <w:abstractNumId w:val="33"/>
  </w:num>
  <w:num w:numId="33" w16cid:durableId="1809350527">
    <w:abstractNumId w:val="17"/>
  </w:num>
  <w:num w:numId="34" w16cid:durableId="420031498">
    <w:abstractNumId w:val="26"/>
  </w:num>
  <w:num w:numId="35" w16cid:durableId="1094133913">
    <w:abstractNumId w:val="10"/>
  </w:num>
  <w:num w:numId="36" w16cid:durableId="103888837">
    <w:abstractNumId w:val="27"/>
  </w:num>
  <w:num w:numId="37" w16cid:durableId="471406534">
    <w:abstractNumId w:val="30"/>
  </w:num>
  <w:num w:numId="38" w16cid:durableId="254441300">
    <w:abstractNumId w:val="25"/>
  </w:num>
  <w:num w:numId="39" w16cid:durableId="1545017048">
    <w:abstractNumId w:val="38"/>
  </w:num>
  <w:num w:numId="40" w16cid:durableId="1699772617">
    <w:abstractNumId w:val="28"/>
  </w:num>
  <w:num w:numId="41" w16cid:durableId="1991790993">
    <w:abstractNumId w:val="21"/>
  </w:num>
  <w:num w:numId="42" w16cid:durableId="2018192193">
    <w:abstractNumId w:val="29"/>
  </w:num>
  <w:num w:numId="43" w16cid:durableId="888613390">
    <w:abstractNumId w:val="35"/>
  </w:num>
  <w:num w:numId="44" w16cid:durableId="5868915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F69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3D7"/>
    <w:rsid w:val="002D64EF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D40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A532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89E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3E09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243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670DB"/>
    <w:rsid w:val="00D7068F"/>
    <w:rsid w:val="00D86F69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table" w:customStyle="1" w:styleId="TableGrid10">
    <w:name w:val="Table Grid1"/>
    <w:basedOn w:val="TableNormal"/>
    <w:next w:val="TableGrid"/>
    <w:uiPriority w:val="39"/>
    <w:rsid w:val="009F2431"/>
    <w:pPr>
      <w:spacing w:before="0" w:after="0" w:line="240" w:lineRule="auto"/>
    </w:pPr>
    <w:rPr>
      <w:rFonts w:eastAsia="Century Gothic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7" Type="http://schemas.openxmlformats.org/officeDocument/2006/relationships/image" Target="media/image8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KCGLUCIJA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2025-10-22T09:44:00Z</dcterms:created>
  <dcterms:modified xsi:type="dcterms:W3CDTF">2025-10-23T10:19:00Z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