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B789E" w:rsidRPr="009F2431" w:rsidRDefault="00657CD1" w:rsidP="009F2431">
      <w:pPr>
        <w:jc w:val="center"/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</w:pPr>
      <w:proofErr w:type="spellStart"/>
      <w:r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L</w:t>
      </w:r>
      <w:r w:rsidRPr="00657CD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egalizacij</w:t>
      </w:r>
      <w:r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a</w:t>
      </w:r>
      <w:proofErr w:type="spellEnd"/>
      <w:r w:rsidRPr="00657CD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</w:t>
      </w:r>
      <w:proofErr w:type="spellStart"/>
      <w:r w:rsidRPr="00657CD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bespravnih</w:t>
      </w:r>
      <w:proofErr w:type="spellEnd"/>
      <w:r w:rsidRPr="00657CD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</w:t>
      </w:r>
      <w:proofErr w:type="spellStart"/>
      <w:r w:rsidRPr="00657CD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objekata</w:t>
      </w:r>
      <w:proofErr w:type="spellEnd"/>
    </w:p>
    <w:p w:rsidR="00913E09" w:rsidRDefault="00913E09" w:rsidP="009F2431">
      <w:pPr>
        <w:spacing w:before="0" w:after="0" w:line="240" w:lineRule="auto"/>
        <w:jc w:val="both"/>
        <w:rPr>
          <w:rFonts w:ascii="Arial" w:hAnsi="Arial" w:cs="Arial"/>
          <w:i/>
          <w:iCs/>
          <w:lang w:val="sr-Latn-ME"/>
        </w:rPr>
      </w:pPr>
    </w:p>
    <w:p w:rsidR="00913E09" w:rsidRDefault="009F2431" w:rsidP="00657CD1">
      <w:pPr>
        <w:spacing w:before="0" w:after="0" w:line="240" w:lineRule="auto"/>
        <w:jc w:val="both"/>
        <w:rPr>
          <w:rFonts w:ascii="Arial" w:hAnsi="Arial" w:cs="Arial"/>
          <w:i/>
          <w:iCs/>
          <w:lang w:val="sr-Latn-ME"/>
        </w:rPr>
      </w:pPr>
      <w:r w:rsidRPr="009F2431">
        <w:rPr>
          <w:rFonts w:ascii="Arial" w:hAnsi="Arial" w:cs="Arial"/>
          <w:b/>
          <w:bCs/>
          <w:lang w:val="sr-Latn-ME"/>
        </w:rPr>
        <w:t>Predavač</w:t>
      </w:r>
      <w:r w:rsidR="006B789E">
        <w:rPr>
          <w:rFonts w:ascii="Arial" w:hAnsi="Arial" w:cs="Arial"/>
          <w:b/>
          <w:bCs/>
          <w:lang w:val="sr-Latn-ME"/>
        </w:rPr>
        <w:t>/</w:t>
      </w:r>
      <w:r w:rsidRPr="009F2431">
        <w:rPr>
          <w:rFonts w:ascii="Arial" w:hAnsi="Arial" w:cs="Arial"/>
          <w:b/>
          <w:bCs/>
          <w:lang w:val="sr-Latn-ME"/>
        </w:rPr>
        <w:t>i</w:t>
      </w:r>
      <w:r w:rsidRPr="009F2431">
        <w:rPr>
          <w:rFonts w:ascii="Arial" w:hAnsi="Arial" w:cs="Arial"/>
          <w:i/>
          <w:iCs/>
          <w:lang w:val="sr-Latn-ME"/>
        </w:rPr>
        <w:t xml:space="preserve">:  </w:t>
      </w:r>
      <w:r w:rsidR="00657CD1" w:rsidRPr="00657CD1">
        <w:rPr>
          <w:rFonts w:ascii="Arial" w:hAnsi="Arial" w:cs="Arial"/>
          <w:i/>
          <w:iCs/>
          <w:lang w:val="sr-Latn-ME"/>
        </w:rPr>
        <w:t>mr Nikola Ražnatović</w:t>
      </w:r>
      <w:r w:rsidR="00657CD1">
        <w:rPr>
          <w:rFonts w:ascii="Arial" w:hAnsi="Arial" w:cs="Arial"/>
          <w:i/>
          <w:iCs/>
          <w:lang w:val="sr-Latn-ME"/>
        </w:rPr>
        <w:t xml:space="preserve">, </w:t>
      </w:r>
      <w:r w:rsidR="00657CD1" w:rsidRPr="00657CD1">
        <w:rPr>
          <w:rFonts w:ascii="Arial" w:hAnsi="Arial" w:cs="Arial"/>
          <w:i/>
          <w:iCs/>
          <w:lang w:val="sr-Latn-ME"/>
        </w:rPr>
        <w:t>v.d. Generalnog direktora direktorata za legalizaciju bespravnih objekata</w:t>
      </w:r>
      <w:r w:rsidR="00657CD1">
        <w:rPr>
          <w:rFonts w:ascii="Arial" w:hAnsi="Arial" w:cs="Arial"/>
          <w:i/>
          <w:iCs/>
          <w:lang w:val="sr-Latn-ME"/>
        </w:rPr>
        <w:t xml:space="preserve">, </w:t>
      </w:r>
      <w:r w:rsidR="00657CD1" w:rsidRPr="00657CD1">
        <w:rPr>
          <w:rFonts w:ascii="Arial" w:hAnsi="Arial" w:cs="Arial"/>
          <w:i/>
          <w:iCs/>
          <w:lang w:val="sr-Latn-ME"/>
        </w:rPr>
        <w:t>Ministarstvo prostornog planiranja, urbanizma i državne imovine</w:t>
      </w:r>
    </w:p>
    <w:p w:rsidR="00657CD1" w:rsidRPr="00913E09" w:rsidRDefault="00657CD1" w:rsidP="00657CD1">
      <w:pPr>
        <w:spacing w:before="0" w:after="0" w:line="240" w:lineRule="auto"/>
        <w:jc w:val="both"/>
        <w:rPr>
          <w:rFonts w:ascii="Arial" w:hAnsi="Arial" w:cs="Arial"/>
          <w:i/>
          <w:iCs/>
          <w:lang w:val="sr-Latn-ME"/>
        </w:rPr>
      </w:pPr>
    </w:p>
    <w:p w:rsidR="00913E09" w:rsidRDefault="00913E09" w:rsidP="00913E09">
      <w:pPr>
        <w:spacing w:before="0"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913E09">
        <w:rPr>
          <w:rFonts w:ascii="Arial" w:hAnsi="Arial" w:cs="Arial"/>
          <w:b/>
          <w:bCs/>
        </w:rPr>
        <w:t>Način</w:t>
      </w:r>
      <w:proofErr w:type="spellEnd"/>
      <w:r w:rsidRPr="00913E09">
        <w:rPr>
          <w:rFonts w:ascii="Arial" w:hAnsi="Arial" w:cs="Arial"/>
          <w:b/>
          <w:bCs/>
        </w:rPr>
        <w:t xml:space="preserve"> </w:t>
      </w:r>
      <w:proofErr w:type="spellStart"/>
      <w:r w:rsidRPr="00913E09">
        <w:rPr>
          <w:rFonts w:ascii="Arial" w:hAnsi="Arial" w:cs="Arial"/>
          <w:b/>
          <w:bCs/>
        </w:rPr>
        <w:t>realizacije</w:t>
      </w:r>
      <w:proofErr w:type="spellEnd"/>
      <w:r w:rsidRPr="00913E09">
        <w:rPr>
          <w:rFonts w:ascii="Arial" w:hAnsi="Arial" w:cs="Arial"/>
          <w:b/>
          <w:bCs/>
        </w:rPr>
        <w:t xml:space="preserve">: </w:t>
      </w:r>
      <w:proofErr w:type="spellStart"/>
      <w:r w:rsidRPr="00913E09">
        <w:rPr>
          <w:rFonts w:ascii="Arial" w:hAnsi="Arial" w:cs="Arial"/>
        </w:rPr>
        <w:t>kombinovana</w:t>
      </w:r>
      <w:proofErr w:type="spellEnd"/>
      <w:r w:rsidRPr="00913E09">
        <w:rPr>
          <w:rFonts w:ascii="Arial" w:hAnsi="Arial" w:cs="Arial"/>
        </w:rPr>
        <w:t xml:space="preserve"> </w:t>
      </w:r>
      <w:proofErr w:type="spellStart"/>
      <w:r w:rsidRPr="00913E09">
        <w:rPr>
          <w:rFonts w:ascii="Arial" w:hAnsi="Arial" w:cs="Arial"/>
        </w:rPr>
        <w:t>metoda</w:t>
      </w:r>
      <w:proofErr w:type="spellEnd"/>
      <w:r w:rsidRPr="00913E09">
        <w:rPr>
          <w:rFonts w:ascii="Arial" w:hAnsi="Arial" w:cs="Arial"/>
        </w:rPr>
        <w:t xml:space="preserve">: </w:t>
      </w:r>
      <w:proofErr w:type="spellStart"/>
      <w:r w:rsidRPr="00913E09">
        <w:rPr>
          <w:rFonts w:ascii="Arial" w:hAnsi="Arial" w:cs="Arial"/>
        </w:rPr>
        <w:t>uživo</w:t>
      </w:r>
      <w:proofErr w:type="spellEnd"/>
      <w:r w:rsidRPr="00913E09">
        <w:rPr>
          <w:rFonts w:ascii="Arial" w:hAnsi="Arial" w:cs="Arial"/>
        </w:rPr>
        <w:t>/ZOOM</w:t>
      </w:r>
    </w:p>
    <w:p w:rsidR="00913E09" w:rsidRPr="00913E09" w:rsidRDefault="00913E09" w:rsidP="00913E09">
      <w:pPr>
        <w:spacing w:before="0" w:after="0" w:line="240" w:lineRule="auto"/>
        <w:jc w:val="both"/>
        <w:rPr>
          <w:rFonts w:ascii="Arial" w:hAnsi="Arial" w:cs="Arial"/>
          <w:b/>
          <w:bCs/>
        </w:rPr>
      </w:pPr>
    </w:p>
    <w:tbl>
      <w:tblPr>
        <w:tblStyle w:val="Meetingminutestable"/>
        <w:tblpPr w:leftFromText="180" w:rightFromText="180" w:vertAnchor="text" w:horzAnchor="margin" w:tblpY="133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913E09" w:rsidRPr="00BD1B3B" w:rsidTr="00913E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:rsidR="00913E09" w:rsidRPr="00BD1B3B" w:rsidRDefault="00913E09" w:rsidP="00913E09"/>
        </w:tc>
        <w:tc>
          <w:tcPr>
            <w:tcW w:w="803" w:type="pct"/>
          </w:tcPr>
          <w:p w:rsidR="00913E09" w:rsidRPr="00BD1B3B" w:rsidRDefault="00913E09" w:rsidP="00913E09"/>
        </w:tc>
        <w:tc>
          <w:tcPr>
            <w:tcW w:w="688" w:type="pct"/>
          </w:tcPr>
          <w:p w:rsidR="00913E09" w:rsidRPr="00BD1B3B" w:rsidRDefault="00913E09" w:rsidP="00913E09"/>
        </w:tc>
        <w:tc>
          <w:tcPr>
            <w:tcW w:w="2518" w:type="pct"/>
          </w:tcPr>
          <w:p w:rsidR="00913E09" w:rsidRPr="00BD1B3B" w:rsidRDefault="00913E09" w:rsidP="00913E09">
            <w:pPr>
              <w:jc w:val="left"/>
            </w:pPr>
          </w:p>
        </w:tc>
      </w:tr>
    </w:tbl>
    <w:p w:rsidR="003E5D40" w:rsidRPr="002D64EF" w:rsidRDefault="009F2431" w:rsidP="009F2431">
      <w:pPr>
        <w:spacing w:before="0" w:after="0" w:line="240" w:lineRule="auto"/>
        <w:jc w:val="both"/>
        <w:rPr>
          <w:rFonts w:ascii="Arial" w:hAnsi="Arial" w:cs="Arial"/>
          <w:b/>
          <w:bCs/>
          <w:lang w:val="sr-Latn-ME"/>
        </w:rPr>
      </w:pPr>
      <w:r w:rsidRPr="009F2431">
        <w:rPr>
          <w:rFonts w:ascii="Arial" w:hAnsi="Arial" w:cs="Arial"/>
          <w:b/>
          <w:bCs/>
          <w:lang w:val="sr-Latn-ME"/>
        </w:rPr>
        <w:t>Broj bodova: učesnici: 2</w:t>
      </w:r>
      <w:r w:rsidRPr="009F2431">
        <w:rPr>
          <w:rFonts w:ascii="Arial" w:hAnsi="Arial" w:cs="Arial"/>
          <w:b/>
          <w:bCs/>
          <w:lang w:val="sr-Latn-ME"/>
        </w:rPr>
        <w:tab/>
      </w:r>
      <w:r w:rsidR="002D64EF">
        <w:rPr>
          <w:rFonts w:ascii="Arial" w:hAnsi="Arial" w:cs="Arial"/>
          <w:b/>
          <w:bCs/>
          <w:lang w:val="sr-Latn-ME"/>
        </w:rPr>
        <w:t>(</w:t>
      </w:r>
      <w:r w:rsidR="00657CD1">
        <w:rPr>
          <w:rFonts w:ascii="Arial" w:hAnsi="Arial" w:cs="Arial"/>
          <w:b/>
          <w:bCs/>
          <w:lang w:val="sr-Latn-ME"/>
        </w:rPr>
        <w:t>poznavanje propisa</w:t>
      </w:r>
      <w:r w:rsidR="002D64EF">
        <w:rPr>
          <w:rFonts w:ascii="Arial" w:hAnsi="Arial" w:cs="Arial"/>
          <w:b/>
          <w:bCs/>
          <w:lang w:val="sr-Latn-ME"/>
        </w:rPr>
        <w:t>)</w:t>
      </w:r>
      <w:r w:rsidRPr="009F2431">
        <w:rPr>
          <w:rFonts w:ascii="Calibri" w:hAnsi="Calibri" w:cs="Calibri"/>
          <w:b/>
          <w:bCs/>
          <w:lang w:val="sr-Latn-ME"/>
        </w:rPr>
        <w:t xml:space="preserve"> </w:t>
      </w:r>
    </w:p>
    <w:p w:rsidR="006B789E" w:rsidRPr="009F2431" w:rsidRDefault="006B789E" w:rsidP="009F2431">
      <w:pPr>
        <w:spacing w:before="0" w:after="0" w:line="240" w:lineRule="auto"/>
        <w:jc w:val="both"/>
        <w:rPr>
          <w:rFonts w:ascii="Calibri" w:hAnsi="Calibri" w:cs="Calibri"/>
          <w:b/>
          <w:bCs/>
          <w:lang w:val="sr-Latn-ME"/>
        </w:rPr>
      </w:pPr>
      <w:r w:rsidRPr="006B789E">
        <w:rPr>
          <w:rFonts w:ascii="Arial" w:hAnsi="Arial" w:cs="Arial"/>
          <w:b/>
          <w:bCs/>
          <w:lang w:val="sr-Latn-ME"/>
        </w:rPr>
        <w:t>Strukovna komora:</w:t>
      </w:r>
      <w:r w:rsidR="003E5D40">
        <w:rPr>
          <w:rFonts w:ascii="Arial" w:hAnsi="Arial" w:cs="Arial"/>
          <w:b/>
          <w:bCs/>
          <w:lang w:val="sr-Latn-ME"/>
        </w:rPr>
        <w:t xml:space="preserve"> </w:t>
      </w:r>
      <w:r w:rsidR="00657CD1">
        <w:rPr>
          <w:rFonts w:ascii="Arial" w:hAnsi="Arial" w:cs="Arial"/>
          <w:b/>
          <w:bCs/>
          <w:lang w:val="sr-Latn-ME"/>
        </w:rPr>
        <w:t>svi članovi IKCG</w:t>
      </w:r>
    </w:p>
    <w:p w:rsidR="002D64EF" w:rsidRDefault="002D64EF" w:rsidP="009F243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Calibri" w:hAnsi="Calibri" w:cs="Calibri"/>
          <w:b/>
          <w:bCs/>
          <w:color w:val="365F91"/>
          <w:sz w:val="42"/>
          <w:szCs w:val="42"/>
          <w:shd w:val="clear" w:color="auto" w:fill="FFFFFF"/>
          <w:lang w:val="sr-Latn-ME"/>
        </w:rPr>
      </w:pPr>
    </w:p>
    <w:p w:rsidR="009F2431" w:rsidRPr="009F2431" w:rsidRDefault="009F2431" w:rsidP="009F243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Calibri" w:hAnsi="Calibri" w:cs="Calibri"/>
          <w:color w:val="333333"/>
          <w:sz w:val="22"/>
          <w:szCs w:val="22"/>
          <w:lang w:val="sr-Latn-ME"/>
        </w:rPr>
      </w:pPr>
      <w:r w:rsidRPr="009F2431">
        <w:rPr>
          <w:rFonts w:ascii="Calibri" w:hAnsi="Calibri" w:cs="Calibri"/>
          <w:b/>
          <w:bCs/>
          <w:color w:val="365F91"/>
          <w:sz w:val="42"/>
          <w:szCs w:val="42"/>
          <w:shd w:val="clear" w:color="auto" w:fill="FFFFFF"/>
          <w:lang w:val="sr-Latn-ME"/>
        </w:rPr>
        <w:t>Agenda:</w:t>
      </w:r>
      <w:r w:rsidRPr="009F2431">
        <w:rPr>
          <w:rFonts w:ascii="Calibri" w:hAnsi="Calibri" w:cs="Calibri"/>
          <w:color w:val="333333"/>
          <w:sz w:val="22"/>
          <w:szCs w:val="22"/>
          <w:shd w:val="clear" w:color="auto" w:fill="FFFFFF"/>
          <w:lang w:val="sr-Latn-ME"/>
        </w:rPr>
        <w:t> </w:t>
      </w:r>
    </w:p>
    <w:tbl>
      <w:tblPr>
        <w:tblStyle w:val="Meetingminutestable"/>
        <w:tblW w:w="9642" w:type="dxa"/>
        <w:tblLayout w:type="fixed"/>
        <w:tblLook w:val="04A0" w:firstRow="1" w:lastRow="0" w:firstColumn="1" w:lastColumn="0" w:noHBand="0" w:noVBand="1"/>
      </w:tblPr>
      <w:tblGrid>
        <w:gridCol w:w="9562"/>
        <w:gridCol w:w="20"/>
        <w:gridCol w:w="20"/>
        <w:gridCol w:w="20"/>
        <w:gridCol w:w="20"/>
      </w:tblGrid>
      <w:tr w:rsidR="006B789E" w:rsidTr="002D6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1"/>
        </w:trPr>
        <w:tc>
          <w:tcPr>
            <w:tcW w:w="9566" w:type="dxa"/>
          </w:tcPr>
          <w:tbl>
            <w:tblPr>
              <w:tblStyle w:val="GridTable1Light-Accent1"/>
              <w:tblW w:w="95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7843"/>
            </w:tblGrid>
            <w:tr w:rsidR="005A5323" w:rsidTr="002D64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53" w:type="dxa"/>
                  <w:tcBorders>
                    <w:bottom w:val="none" w:sz="0" w:space="0" w:color="auto"/>
                  </w:tcBorders>
                </w:tcPr>
                <w:p w:rsidR="005A5323" w:rsidRPr="003E5D40" w:rsidRDefault="003E5D40" w:rsidP="009F2431">
                  <w:pPr>
                    <w:spacing w:before="0" w:after="160" w:line="259" w:lineRule="auto"/>
                    <w:rPr>
                      <w:rFonts w:ascii="Arial" w:eastAsia="Century Gothic" w:hAnsi="Arial" w:cs="Arial"/>
                      <w:lang w:val="sr-Latn-ME"/>
                    </w:rPr>
                  </w:pP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11:45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-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12:00</w:t>
                  </w:r>
                </w:p>
              </w:tc>
              <w:tc>
                <w:tcPr>
                  <w:tcW w:w="7843" w:type="dxa"/>
                  <w:tcBorders>
                    <w:bottom w:val="none" w:sz="0" w:space="0" w:color="auto"/>
                  </w:tcBorders>
                </w:tcPr>
                <w:p w:rsidR="005A5323" w:rsidRPr="002D64EF" w:rsidRDefault="003E5D40" w:rsidP="009F2431">
                  <w:pPr>
                    <w:spacing w:before="0" w:after="160" w:line="259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Century Gothic" w:hAnsi="Arial" w:cs="Arial"/>
                      <w:b w:val="0"/>
                      <w:bCs w:val="0"/>
                      <w:lang w:val="sr-Latn-ME"/>
                    </w:rPr>
                  </w:pPr>
                  <w:r w:rsidRPr="002D64EF">
                    <w:rPr>
                      <w:rFonts w:ascii="Arial" w:eastAsia="Century Gothic" w:hAnsi="Arial" w:cs="Arial"/>
                      <w:b w:val="0"/>
                      <w:bCs w:val="0"/>
                      <w:lang w:val="sr-Latn-ME"/>
                    </w:rPr>
                    <w:t>Prijava učesnika</w:t>
                  </w:r>
                </w:p>
              </w:tc>
            </w:tr>
            <w:tr w:rsidR="003E5D40" w:rsidTr="002D64EF">
              <w:trPr>
                <w:trHeight w:val="4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53" w:type="dxa"/>
                </w:tcPr>
                <w:p w:rsidR="003E5D40" w:rsidRPr="003E5D40" w:rsidRDefault="003E5D40" w:rsidP="003E5D40">
                  <w:pPr>
                    <w:jc w:val="both"/>
                    <w:rPr>
                      <w:rFonts w:ascii="Arial" w:hAnsi="Arial" w:cs="Arial"/>
                      <w:lang w:val="sr-Latn-ME"/>
                    </w:rPr>
                  </w:pPr>
                  <w:r w:rsidRPr="003E5D40">
                    <w:rPr>
                      <w:rFonts w:ascii="Arial" w:hAnsi="Arial" w:cs="Arial"/>
                      <w:lang w:val="sr-Latn-ME"/>
                    </w:rPr>
                    <w:t>12:00 -</w:t>
                  </w:r>
                  <w:r w:rsidRPr="003E5D40">
                    <w:rPr>
                      <w:rFonts w:ascii="Arial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hAnsi="Arial" w:cs="Arial"/>
                      <w:lang w:val="sr-Latn-ME"/>
                    </w:rPr>
                    <w:t>12:45</w:t>
                  </w:r>
                </w:p>
              </w:tc>
              <w:tc>
                <w:tcPr>
                  <w:tcW w:w="7843" w:type="dxa"/>
                </w:tcPr>
                <w:p w:rsidR="002D64EF" w:rsidRPr="002D64EF" w:rsidRDefault="00657CD1" w:rsidP="003E5D40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lang w:val="sr-Latn-ME"/>
                    </w:rPr>
                  </w:pPr>
                  <w:r w:rsidRPr="00657CD1">
                    <w:rPr>
                      <w:rFonts w:ascii="Arial" w:hAnsi="Arial" w:cs="Arial"/>
                      <w:lang w:val="sr-Latn-ME"/>
                    </w:rPr>
                    <w:t>Zakon o legalizaciji bespravnih objekata</w:t>
                  </w:r>
                </w:p>
              </w:tc>
            </w:tr>
            <w:tr w:rsidR="003E5D40" w:rsidTr="002D64EF">
              <w:trPr>
                <w:trHeight w:val="3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53" w:type="dxa"/>
                </w:tcPr>
                <w:p w:rsidR="003E5D40" w:rsidRPr="003E5D40" w:rsidRDefault="003E5D40" w:rsidP="003E5D40">
                  <w:pPr>
                    <w:spacing w:before="0" w:after="160" w:line="259" w:lineRule="auto"/>
                    <w:rPr>
                      <w:rFonts w:ascii="Arial" w:eastAsia="Century Gothic" w:hAnsi="Arial" w:cs="Arial"/>
                      <w:lang w:val="sr-Latn-ME"/>
                    </w:rPr>
                  </w:pP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12:45 -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13:30</w:t>
                  </w:r>
                </w:p>
              </w:tc>
              <w:tc>
                <w:tcPr>
                  <w:tcW w:w="7843" w:type="dxa"/>
                </w:tcPr>
                <w:p w:rsidR="003E5D40" w:rsidRPr="002D64EF" w:rsidRDefault="003E5D40" w:rsidP="003E5D40">
                  <w:pPr>
                    <w:spacing w:before="0" w:after="160" w:line="259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Century Gothic" w:hAnsi="Arial" w:cs="Arial"/>
                      <w:lang w:val="sr-Latn-ME"/>
                    </w:rPr>
                  </w:pPr>
                  <w:r w:rsidRPr="002D64EF">
                    <w:rPr>
                      <w:rFonts w:ascii="Arial" w:eastAsia="Century Gothic" w:hAnsi="Arial" w:cs="Arial"/>
                      <w:lang w:val="sr-Latn-ME"/>
                    </w:rPr>
                    <w:t>Pitanja učesnika</w:t>
                  </w:r>
                </w:p>
              </w:tc>
            </w:tr>
          </w:tbl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</w:tr>
      <w:tr w:rsidR="006B789E" w:rsidTr="002D64EF">
        <w:trPr>
          <w:trHeight w:val="363"/>
        </w:trPr>
        <w:tc>
          <w:tcPr>
            <w:tcW w:w="9566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</w:tr>
    </w:tbl>
    <w:p w:rsidR="009F2431" w:rsidRPr="009F2431" w:rsidRDefault="009F2431" w:rsidP="009F2431">
      <w:pPr>
        <w:spacing w:before="0" w:after="160" w:line="259" w:lineRule="auto"/>
        <w:rPr>
          <w:rFonts w:ascii="Arial" w:eastAsia="Century Gothic" w:hAnsi="Arial" w:cs="Arial"/>
          <w:sz w:val="22"/>
          <w:szCs w:val="22"/>
          <w:lang w:val="sr-Latn-ME"/>
        </w:rPr>
      </w:pPr>
    </w:p>
    <w:tbl>
      <w:tblPr>
        <w:tblStyle w:val="TableGrid10"/>
        <w:tblW w:w="9440" w:type="dxa"/>
        <w:tblLook w:val="04A0" w:firstRow="1" w:lastRow="0" w:firstColumn="1" w:lastColumn="0" w:noHBand="0" w:noVBand="1"/>
      </w:tblPr>
      <w:tblGrid>
        <w:gridCol w:w="2405"/>
        <w:gridCol w:w="7035"/>
      </w:tblGrid>
      <w:tr w:rsidR="009F2431" w:rsidRPr="009F2431" w:rsidTr="00D91D87">
        <w:tc>
          <w:tcPr>
            <w:tcW w:w="2405" w:type="dxa"/>
          </w:tcPr>
          <w:p w:rsidR="009F2431" w:rsidRPr="009F2431" w:rsidRDefault="009F2431" w:rsidP="009F2431">
            <w:pPr>
              <w:rPr>
                <w:rFonts w:ascii="Arial" w:hAnsi="Arial" w:cs="Arial"/>
                <w:b/>
                <w:bCs/>
                <w:color w:val="032348"/>
                <w:lang w:val="sr-Latn-ME"/>
              </w:rPr>
            </w:pPr>
            <w:r w:rsidRPr="009F2431">
              <w:rPr>
                <w:rFonts w:ascii="Arial" w:hAnsi="Arial" w:cs="Arial"/>
                <w:b/>
                <w:bCs/>
                <w:color w:val="032348"/>
                <w:lang w:val="sr-Latn-ME"/>
              </w:rPr>
              <w:t>Organizator:</w:t>
            </w:r>
          </w:p>
        </w:tc>
        <w:tc>
          <w:tcPr>
            <w:tcW w:w="7035" w:type="dxa"/>
          </w:tcPr>
          <w:p w:rsidR="009F2431" w:rsidRPr="009F2431" w:rsidRDefault="009F2431" w:rsidP="009F2431">
            <w:pPr>
              <w:rPr>
                <w:rFonts w:ascii="Arial" w:hAnsi="Arial" w:cs="Arial"/>
                <w:lang w:val="sr-Latn-ME"/>
              </w:rPr>
            </w:pPr>
            <w:r w:rsidRPr="009F2431">
              <w:rPr>
                <w:rFonts w:ascii="Arial" w:hAnsi="Arial" w:cs="Arial"/>
                <w:lang w:val="sr-Latn-ME"/>
              </w:rPr>
              <w:t>IKCG</w:t>
            </w:r>
          </w:p>
        </w:tc>
      </w:tr>
      <w:tr w:rsidR="009F2431" w:rsidRPr="009F2431" w:rsidTr="00D91D87">
        <w:tc>
          <w:tcPr>
            <w:tcW w:w="2405" w:type="dxa"/>
            <w:vAlign w:val="center"/>
          </w:tcPr>
          <w:p w:rsidR="009F2431" w:rsidRPr="009F2431" w:rsidRDefault="009F2431" w:rsidP="009F2431">
            <w:pPr>
              <w:rPr>
                <w:rFonts w:ascii="Arial" w:hAnsi="Arial" w:cs="Arial"/>
                <w:b/>
                <w:bCs/>
                <w:color w:val="032348"/>
                <w:lang w:val="sr-Latn-ME"/>
              </w:rPr>
            </w:pPr>
            <w:r w:rsidRPr="009F2431">
              <w:rPr>
                <w:rFonts w:ascii="Arial" w:hAnsi="Arial" w:cs="Arial"/>
                <w:b/>
                <w:bCs/>
                <w:color w:val="032348"/>
              </w:rPr>
              <w:t xml:space="preserve">Kontakt </w:t>
            </w:r>
            <w:proofErr w:type="spellStart"/>
            <w:r w:rsidRPr="009F2431">
              <w:rPr>
                <w:rFonts w:ascii="Arial" w:hAnsi="Arial" w:cs="Arial"/>
                <w:b/>
                <w:bCs/>
                <w:color w:val="032348"/>
              </w:rPr>
              <w:t>osoba</w:t>
            </w:r>
            <w:proofErr w:type="spellEnd"/>
            <w:r w:rsidRPr="009F2431">
              <w:rPr>
                <w:rFonts w:ascii="Arial" w:hAnsi="Arial" w:cs="Arial"/>
                <w:b/>
                <w:bCs/>
                <w:color w:val="032348"/>
              </w:rPr>
              <w:t xml:space="preserve"> </w:t>
            </w:r>
            <w:proofErr w:type="spellStart"/>
            <w:r w:rsidRPr="009F2431">
              <w:rPr>
                <w:rFonts w:ascii="Arial" w:hAnsi="Arial" w:cs="Arial"/>
                <w:b/>
                <w:bCs/>
                <w:color w:val="032348"/>
              </w:rPr>
              <w:t>ispred</w:t>
            </w:r>
            <w:proofErr w:type="spellEnd"/>
            <w:r w:rsidRPr="009F2431">
              <w:rPr>
                <w:rFonts w:ascii="Arial" w:hAnsi="Arial" w:cs="Arial"/>
                <w:b/>
                <w:bCs/>
                <w:color w:val="032348"/>
              </w:rPr>
              <w:t xml:space="preserve"> </w:t>
            </w:r>
            <w:proofErr w:type="spellStart"/>
            <w:r w:rsidRPr="009F2431">
              <w:rPr>
                <w:rFonts w:ascii="Arial" w:hAnsi="Arial" w:cs="Arial"/>
                <w:b/>
                <w:bCs/>
                <w:color w:val="032348"/>
              </w:rPr>
              <w:t>organizatora</w:t>
            </w:r>
            <w:proofErr w:type="spellEnd"/>
            <w:r w:rsidRPr="009F2431">
              <w:rPr>
                <w:rFonts w:ascii="Arial" w:hAnsi="Arial" w:cs="Arial"/>
                <w:b/>
                <w:bCs/>
                <w:color w:val="032348"/>
              </w:rPr>
              <w:t>:</w:t>
            </w:r>
          </w:p>
        </w:tc>
        <w:tc>
          <w:tcPr>
            <w:tcW w:w="7035" w:type="dxa"/>
            <w:vAlign w:val="center"/>
          </w:tcPr>
          <w:p w:rsidR="002D64EF" w:rsidRPr="002D64EF" w:rsidRDefault="002D64EF" w:rsidP="002D64EF">
            <w:pPr>
              <w:rPr>
                <w:rFonts w:ascii="Arial" w:hAnsi="Arial" w:cs="Arial"/>
                <w:szCs w:val="21"/>
              </w:rPr>
            </w:pPr>
            <w:proofErr w:type="spellStart"/>
            <w:r w:rsidRPr="002D64EF">
              <w:rPr>
                <w:rFonts w:ascii="Arial" w:hAnsi="Arial" w:cs="Arial"/>
                <w:szCs w:val="21"/>
              </w:rPr>
              <w:t>Viša</w:t>
            </w:r>
            <w:proofErr w:type="spellEnd"/>
            <w:r w:rsidRPr="002D64E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stručna</w:t>
            </w:r>
            <w:proofErr w:type="spellEnd"/>
            <w:r w:rsidRPr="002D64E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saradnica</w:t>
            </w:r>
            <w:proofErr w:type="spellEnd"/>
            <w:r w:rsidRPr="002D64EF">
              <w:rPr>
                <w:rFonts w:ascii="Arial" w:hAnsi="Arial" w:cs="Arial"/>
                <w:szCs w:val="21"/>
              </w:rPr>
              <w:t xml:space="preserve"> za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informisanje</w:t>
            </w:r>
            <w:proofErr w:type="spellEnd"/>
          </w:p>
          <w:p w:rsidR="002D64EF" w:rsidRPr="002D64EF" w:rsidRDefault="002D64EF" w:rsidP="002D64EF">
            <w:pPr>
              <w:rPr>
                <w:rFonts w:ascii="Arial" w:hAnsi="Arial" w:cs="Arial"/>
                <w:szCs w:val="21"/>
              </w:rPr>
            </w:pPr>
            <w:r w:rsidRPr="002D64EF">
              <w:rPr>
                <w:rFonts w:ascii="Arial" w:hAnsi="Arial" w:cs="Arial"/>
                <w:szCs w:val="21"/>
              </w:rPr>
              <w:t xml:space="preserve">Lucija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Rakočević</w:t>
            </w:r>
            <w:proofErr w:type="spellEnd"/>
          </w:p>
          <w:p w:rsidR="009F2431" w:rsidRPr="009F2431" w:rsidRDefault="009F2431" w:rsidP="009F2431">
            <w:pPr>
              <w:rPr>
                <w:rFonts w:ascii="Arial" w:hAnsi="Arial" w:cs="Arial"/>
                <w:szCs w:val="21"/>
                <w:lang w:val="sr-Latn-ME"/>
              </w:rPr>
            </w:pPr>
          </w:p>
        </w:tc>
      </w:tr>
    </w:tbl>
    <w:p w:rsidR="009F2431" w:rsidRPr="009F2431" w:rsidRDefault="009F2431" w:rsidP="009F2431">
      <w:pPr>
        <w:spacing w:before="0" w:after="160" w:line="259" w:lineRule="auto"/>
        <w:rPr>
          <w:rFonts w:ascii="Calibri" w:eastAsia="Century Gothic" w:hAnsi="Calibri" w:cs="Calibri"/>
          <w:sz w:val="22"/>
          <w:szCs w:val="22"/>
          <w:lang w:val="sr-Latn-ME"/>
        </w:rPr>
      </w:pPr>
    </w:p>
    <w:p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6F69" w:rsidRDefault="00D86F69" w:rsidP="001E7D29">
      <w:pPr>
        <w:spacing w:after="0" w:line="240" w:lineRule="auto"/>
      </w:pPr>
      <w:r>
        <w:separator/>
      </w:r>
    </w:p>
  </w:endnote>
  <w:endnote w:type="continuationSeparator" w:id="0">
    <w:p w:rsidR="00D86F69" w:rsidRDefault="00D86F6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6F69" w:rsidRDefault="00D86F69" w:rsidP="001E7D29">
      <w:pPr>
        <w:spacing w:after="0" w:line="240" w:lineRule="auto"/>
      </w:pPr>
      <w:r>
        <w:separator/>
      </w:r>
    </w:p>
  </w:footnote>
  <w:footnote w:type="continuationSeparator" w:id="0">
    <w:p w:rsidR="00D86F69" w:rsidRDefault="00D86F6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6754" w:rsidRDefault="00913E09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70624C4A">
              <wp:simplePos x="0" y="0"/>
              <wp:positionH relativeFrom="page">
                <wp:posOffset>-209550</wp:posOffset>
              </wp:positionH>
              <wp:positionV relativeFrom="page">
                <wp:posOffset>-1447800</wp:posOffset>
              </wp:positionV>
              <wp:extent cx="8132445" cy="1216533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3886334" cy="341004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1971" y="443140"/>
                          <a:ext cx="3060830" cy="273215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37525" y="2893241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24934" y="138475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15016" y="2161721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B85FD4B" id="Group 3" o:spid="_x0000_s1026" alt="&quot;&quot;" style="position:absolute;margin-left:-16.5pt;margin-top:-114pt;width:640.35pt;height:957.9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tm0qMHAIq4KwAOAAAAZHJzL2Uyb0RvYy54bWyknV0PHcmRXN8N+D8QfDRgsbvvZw8k7ct6&#10;5QfDXmBtYP1IczgfwAxJkJRG++998lKribiC0YeytBjtaBTMW9VVUVmZkVm//Yc///zTiz+9/fjp&#10;x/fvfvdy/c3y8sXbd2/ef/vju+9/9/J//c9/+s/3ly8+fX797tvXP71/9/Z3L//t7aeX//D7//gf&#10;fvvLh2/ebu9/eP/Tt28/vuAPeffpm18+/O7lD58/f/jm1atPb354+/PrT795/+HtO/7hd+8//vz6&#10;M3/78ftX3358/Qt/+s8/vdqW5frql/cfv/3w8f2bt58+8d/+45d/+PL3jz//u+/evvn8P7777tPb&#10;zy9++t1Lftvnx18/Pv76f+avr37/29fffP/x9Ycffnzzl5/x+u/4FT+//vEdRv/6R/3j68+vX/zx&#10;449/80f9/OObj+8/vf/u82/evP/51fvvvvvxzdvHGBjNujyN5g8f3//xw2Ms33/zy/cf/jpNTO3T&#10;PP3df+yb//6nP3z88C8f/vkjM/HLh++Zi8ffzVj+/N3Hn+c/+ZUv/vyYsn/765S9/fPnF2/4L+/r&#10;aTufLy9fvOGfrdt6vZxOf5nVNz8w9X8DfPPDfwnobUvo9fKAvvp306/qB/3ygSXy6ddZ+PT/Nwv/&#10;8sPrD28fk/vpG2bhnz+++PFbhvDyxbvXP7NQ/+nj27ez7L558fgfvlgfP21+A//jv87Xp28+MXX/&#10;PlkvPr5nga3LfZl/vXzx3U8/fviv82cezeLpfr+eTucvs3g6r8ty7pl4/c2bP376/Ie37x8f5PWf&#10;/tunz19W7rf8f/Onf//tX373m/fv3n368fPbfx37P//EYv5Pr16s59N+up9e/PJiu55vl3X/y7p/&#10;Bv3vBG2X/X7eLi9+ALTyN+f/B+hfmbOwtN1YyMeWErRdl8tyvx1b2p4sMZRjSwkaS+dFjOmUli7n&#10;bbuK2UvQdjktt307HhNf/dfZuyzbdrkfjylBGyM6rWL22Gq/Wjozpov4TgnC0m0/CUvXssTa28Xs&#10;JUiP6VaWYKNFWEoQ3wnaEWPiIPt19uyKSJBeEXtaup6vMOzxikjQdtmW+7Yerz1ILQZ1PcNDYkkU&#10;ClvrZTW2csev1/NlPYlPtSZqbG1X8a3W3PP3fb8vgicKxN5gWZzEFOam38/bCo8d0uyaoO2y3s4X&#10;M6rc9ft12e4XYSpBmLqfl12MKrf9CqHfmPbjYSWKLQwrCapdc+Ovy+l03YytRGliWnPrY+uyMPHH&#10;40oUtu7n9SzmMDf/yom+7eZ7JcrPYW7/dWFt7GZciZpx3ffleFxbkQbOzmkRpFGo7TKsKw7HLbf/&#10;uq77bRWkUajtct3u612MK0ljXTfGJb7XlqixxbEqbCUBrOuVD2ZsJQpb+GfGVjLACj/tp+14zW+J&#10;2i43vpexlQzAFPILzdpIFLYul6tZh8kAOKjnK8f44V7eEoWt2/lqxpUMsJ5WfqGxlShsXS+rWfPJ&#10;ANjiJDdrPlHeVjLAXOVW9b0ShS14Xuwv7oXhbJxON24ix9+rUKx5OErM4al443SBfoVXXaixdb0I&#10;nj8lA6ynKyeYGVeivuxlYysZAFvbXdlKlF4bcx/91eM9zaEn1nyhvK1kgPXErjSO6ClR3JuYeuFG&#10;nZIBsHW63gRHFYrb8Fzyj3n+lAzA91o34x4WClvwhuCoUzIAzjWXd/O9EuVtJQNw6cJxMHOYqIko&#10;XIkUHIYXCIXEOtzOhArE+VUobBGWEHN4Lt7A3RjH/PBMKRTrEI4ytpIBVo4UbtfCVqKwxflg5jAZ&#10;AD/qdGWnHI8rUXovn4s3lvN+38TaKBR8iHMj9vJEHn/lKIJuGx7s8bgShS9KoMZ8r+INbBGzE7YS&#10;NbZON3H/Oidv4PTeIIDjYSUIf2hlzYvtlQSwny+7uTmcE8S1/OHnHe/k3P87MQBDvOcETWQD7+t4&#10;VESSf10Y9zujEuuiQEQA9rs5Ty7JGTbYUCAdbLjk5l9xeM84Q4frolDbmWMSAj38WJfc/CsxfqJ4&#10;wlaisHWfgNyxraKM05kFJbbWJVHbeefIMysjNz/H//1srkOXRGGLg0G4a5fc/OvpflvMlbJQ2OJg&#10;EJRxyd3P97oSBRDfK1Hzve5qbeT2X88XrlHCvb4katbhblz5S+5/Tsll5zJ/vOYTtZ1vGzGA43V4&#10;TdZYL8vKhBzbKhS2OPDEOrwmbRBC5S4vvlehmEOCFGJtXIs3CF7fTZKhUIzrcjP765oMsHI3PBE4&#10;OPxehcLWspgr5TUZYOWCfdoEbxSKkCjekNjL12QA8pzn2024UIUajoIRxTpM3rhxUzbe9TVB4ybf&#10;zFa+JgHcz9fJ7xx/rQRpNrzm/rdncoH0mXzN7b/DGuTHjkeVoC+ehlgXt+QM/KeFmNyhqQI9/CcO&#10;18Nj8paUsd8IyovTv0APr/BqTCVjcAFdzN3klqBHQI6j9XhUSRg71wUTxrslCFOEoMy3Sr7gkjb3&#10;6uNvlSC+FabMqJIu7oSt1LJIEMy0XXczqtz43Pon63I8qgSxr7BlTOXGvy+whVmBCdI+xi3Z4nYj&#10;YWhMJWiOrLlTH6/A3Pi3CzMhTuJbgjaytNxnjk3dky0ssxdIM/s92YKzYL0KX6ZA25kFaO6Q99z4&#10;d/x3c+QXiFFxCovr6j03/n274bAeL/YCYQrv3ZjKjX8jIrEZUwliAtGACLa458bX3ypB/lvlxp9Y&#10;lVHr3BO0EXdGeycWe258lGEXE9S9J2g7cQc3wZl7bvwr38owe4HIfRAVE477PTf+lVVrQvAFYlQ3&#10;9DfHE7gnW1zxpA2zF2hD9oX7I0wlW9hlsSdIL4s92eK28BOFc1agjezR7SLcmD3ZYkzt12O2KBCm&#10;5pIlJjA3PsFmPpcwlaAN5d+O1ufwvNpz42NqN8nIAmGKUKlZgbXxlx2ciALthdo4Uk9mWLXzySns&#10;5ka8FwpbF0O4e/IFMcVt0jmHTlOj5sQ3wfc9CYOcwmT7ha1EMX9XFD/HSwPpaAQ+1520vYnnNmw7&#10;cbcwTi7KoLJGSNLEWRvG/n/IVQ6X/bokcax3AkFszMOP1jCsEZ8RKx91UI7tfj1v5mLSsO28nFeT&#10;5CJBXdYIShp/t2EcYdeJCIuZTAZZ72QK+NxiJhOGx3G/K4HXknSAVmCFRYy1hKEyfwhyxNiSEFYG&#10;5rRrS8KwxtjE1QGxd343DiUVTm6Ydn7XJUmBe+h1UZqygmFtn5jc8UyW0JPrA9E1s0oKxiWMS4Rh&#10;rpJ6spDPk9k8XpMF43ZJ3MvsgFJ7rtcFoY3wQpCFxef+EvlSM1lcMjJqEzwkMpnWULHc3EwWl/AB&#10;boon14TpQAeZ6/iRaETILon4Q8OwhnhDrZIkBeoazgikzSpJGEpsVon6bkkKWLuQcDfWEjbW5kIs&#10;9ltxyQTcr0a3vCaMmSSspWayuOSMOk2xMsUjv2ZW/Sop/ecjIGsu7kgIy5rdAaUAZXcTShN3d+qX&#10;0tojy2e+W2lAYa6byjavBfPMtSUpwMq35WzWZME8K5cOlBOHoZndXTB/4kw52K96jsnnuLElzJ+m&#10;pQUlgLxczf2aSGn8SCJ/Nxwosbu3JAWsIdFSM5kwrBGRU2sySWEd6alRQLJNamzQspHhrFuSAj7X&#10;/ax4smD4XATLzNhKE4o1claGJws21q5GioNjEFOC90rSwPglBcMaCmXjT7aa9E6iUc1kwfDMueMo&#10;a8Uldw5vo2li5caUcOsgmqW+WzoYK0mRxaTyuS2UNWoFyXsdn6alDuW2eFFhfYJsae20cxNWY0tS&#10;WLmaXkxAgZBjWeMmZiLTyFYCxi2fT2C8oIJxyz9P7FLMZJLCSpETSX3hBZUgleggRa5qTRaXsJCR&#10;OBprCSNeQmmPGVvrRBckRCZyjEw+PgC/kJyCspZcgkRHaXTW1pdu181tgHPeVUhQXdUaKRR1rxcc&#10;GrFGzkkJOOU7NYHHl7dCjTG43BgrRlimwM9cTFtjyvonGGesFSNgTRUusCRyicxuU2GnczGCt1Yw&#10;rKnUMde1/JGEAfe7iO8+wbC2qytHy0YJAxL6M6sk+WfzM1mMMAVdzlrBqOfalZvQ4tGVKboYSm4Y&#10;W4BAo1iTrR8lUKC0IMjM8nNvpE/VDmgF6cphoyi5YRTG4ZeYsSWVnAjWmvzQWnrV0UAgBjfGkkoI&#10;OdHrQKzIlp5ijdymMZaUQCAaAYAxligKjE+428ZYMQJ1f0qHv7b6FNeOXKWx1kRC8FTdbkq1+uWr&#10;KWvFCIxtVbfSVqCuUwlpIiUlQeVH4rqam9sTbCdSZXyElpOyrl38umGoPbiYiu/WgtKVImAjDV0b&#10;hjX+z1hLl8TPZCtRpyzH9LtYW1SqV8kzbNlURLllpXq/PcHsfithKWfN6W5Om0LRuOFEtNB8tqQS&#10;hK8zIcfOXQtSifm5vFspUjGG32qMNf8QcDVNPQifxYFICx4UusZYoijPXZ2zVarUEzVpbquVP4Jf&#10;QWZKfLOSmFKVeobGj79ZobaV6VjNWVMiU/zqEWcIY+WNjAZekUjJTJHSIIsxxp6oZyoJzDSmM0Ju&#10;jzubMZYoxFLn5W6OtVs5I3xpFZEv1PQfWIyYmG8US/9MdITidPHNEoUv/pBWH4cQbsUgO9Oovlmi&#10;5no4xWnCWHLBeern1TdLFK4xU6IWSHIBaeO55YlpTNRcaciHmZElF1Djo9SP+Dnxpf39qWSnLEb+&#10;LUZWKKZxG2fp+JuV8FR/s0L5b1bSUxQTVMSZkRWD6NVY4lOiuS5lX6jRu5HqNNOYDMKeJjRiRpYo&#10;YmfEs8zSL9Xq5UYbE+MWFwpjxA7MRa0kqBcOaqV8KBTGiEGqaUwuuHBNViH/J+mq/mbJBZQjEfI3&#10;3yxRCDOId6ppTC44880uxuFp+eq2cwcy01hSVBYwv1GMrFAcZ1ThGtYvMSoVU7i3xlj5IPrwLDkq&#10;rRaQlhpjzSALVSFqZOlNEEe/qZRQy1hJSaB/FQxCn8dfU7CTIlAMUihiFDg8ylh6E3QJ5PpppjFR&#10;eFdk0tU0pjdBN5Pp73Z8Uj9pWSdxa7ixZKlo1/iZxljyzkYmezEy8bV0qSjLyWQbY8UgpJZZImaB&#10;FIPoaUzUxtVfTSNlBrkap7xOTGOj9AJhIaWx2wVrx9PYKL30txKzsvCp8zbGikFWuNGcZ4S+c2Ty&#10;mtsofc3lthPGEHBQbazmMWEs6QWRyvFy3JYiA6ypeEHDxpoq6CfzVmPbVqJ65rMVjC4AKheE4Lit&#10;2ZlMGMHKR8n8oQtOz9C0xsVaucUNI89OUFsQJL3hytod2b7aAAmjXGJqOsQqaU3qiVuJERZtBSPz&#10;TQdC4fdsrUnFn56eJYdHTcP8DmhNKjpWGjcba0UlC3O5q5lMKiE5dr6dlLWCoeG4mdpgIlC5SihZ&#10;QYRsxlYw5H8qz4XH2NbQxStrBZvNzX3yeL9V41Nmkl4kapU0lyDRMl1qOHFzbIQsqag1M1kwnGqY&#10;04ytuQTJiBEWcXrGj2QH8EWEGwkLB2yCKdPIVOy3hLGzT+S/xdhak/rosyYcSdyQ+JHsNta2mcnW&#10;pFLANo04j8dWMOaDnaOsFSlwStEfz1hLGCcOzoI5u1uTSndnmNJYSy7hrvG4nh/vt9akEv6FhYy1&#10;5JKVK5sKQnKaxedG3cuNWY0tYawSl8YmNlrWaK5r0q8Nw5ehlFDtgCIFxH8EqMxMJmzd6QBmLvbk&#10;/2tslzudOY21hM3Y6CljdneSwlyKVAgN+o4fiSLvTshOWHvSpLKSTU+0rWCsEt40MN/tSZNK00Z1&#10;nSrYOttG8WRrUgGxUcV3Kxj77TJloMe7uzWpmksK5rnkSZNKkaXRFhGAzFVCJSj+qxlbkgI3Kgrc&#10;DXOVlJVqqqvqnctRHT9yrDkuKRjWSBeo75akMJUCtPgzqyRhCJJIhaj9lqQwVRCIMI21hEFblHUK&#10;nSJXk5pJEjbKnyzYKHAgL7FKnjSpcwqb/VYwzu6dUISxlsES3IQpaxYzWVpWdjdKdbNKWpU61kwo&#10;GSF8fACskXwx+61lqeSXVcU2WyWtEU1DvGZmMklhUj0qx0xJQVkjWmUK6NhhARvlMovZfLeE4Znj&#10;K6s1WVzCCwiqQJxdmT9yQZZkCh/ZzwlDKaeeXHiGTQcl9d2SFPBdr8ylmcmGoW9xM1lcsvIyk8kC&#10;UKJaU0JJlUk043YWjCepTJnlM4xCICpzjs/ulqVSAzGN8o/vOE8wHBOTI6VmscZGzZNpgfME4xqs&#10;uo1T/ZnWlit9QcwqaRgOHh0qzEwmKfAbIVgTn3zSs3ICKA+vu6Kir57rg/huySXcQShrN6dpK1MX&#10;9g1kLqwVl1A9AQmZmSwuoevw5OqEtYJtlOsp77WUqVyNpgOmsVZc8sjLGlYuZeq6z4sbaiaLS2zR&#10;C+qK2AFY44VAM7aCcVBdp4r9mEtKmcrV6K4KH1mE8SM5hE8UgxprySVY40khoR9nEbY1vrYaW3IJ&#10;Gd0RJohV0oLWE+ebkVHRBi9+JM4TxYFmBxSMqwNNcsyaLGkqbiiNo433WjCuLrzMYLzX0qZyWdlV&#10;wSrbOaYE956AtPEUStI6jTRI25nvVlzCG44IAs2aTFJYCenM0XHMXCWFxQObwhdjLUmBqDLl6Mpa&#10;wvBlXbsVOtrHB2AmOYPNDigY1uj3YVZJyVpxCkkumh1QMG4FlJAqa0kKj2ufEUmSoogp4cZDoNl8&#10;t+qgikSQFkDmuxUMt4TWTWpszSUUv6vTtKWtj152ZgeUtBUlPh6+Glv5JTTBohut2AGlbYUnr6Pl&#10;PN5vBZv8iMt13JIUCOwTjzZcUjBYmZph43NVF1ZOHNjceAoFI+q13420hGaZsZTnNHU3qoJhjWCQ&#10;8fBKqUrIlvui+W4Fw1PgLTtzdpdU1ftcBYOAHi+cHHtBpXDlun51d5yCEWWmnZXJZJZYFe8Vf9Lw&#10;ZME4bnjBwezue3IJHhebW323gll9N2mzWJNz65tU8vHubhgPEBGLEFzSetWJ2CpZUMOgO3DGWnIJ&#10;8gOe3VFjK9i8yWpaW9AtLmcSibF6DeMZRosE0yNza8kqDuXQq/huSUEEdSj+NR7ek2Z1v6vHnHit&#10;KKcELQtXYfHdSuo6MTwiZGJsBWObQgpmv5XW1UcMCzZXWhedadnqie6/ancXDHqlLa8aW5ECVELw&#10;ycxkwlAOTHLLfLfiEuLK0xPmeE1W61YOKioITFStlatTAqaiMwXjEGZsagcUKVBqzw3CjC1ho9vg&#10;C5iZLC5BS6radpBsiP021z6SK8ZakQK9PiATM7aEzfVBtSYkOhI/kosYj3KLVdKw6QtGbuV4bKcS&#10;vc4jb5OUP1yTDUOHuvPEjrFWlxWeDlVF6acSy3Klpd5Y3HEIIeRMemsJ+wprSQqE53kjVsReTyWX&#10;pST3tJmYOb5Zje0+QPPdEoY1ZMfCVyYa1tZwJ9UqSRjW7tPL4dB7ZZ+UNTRPJoLRMHJGdJpVazJJ&#10;gWglcR2xu3n0Mn4k1uYubMaWpDDWLuZdNTi/rclVUgJWvFCq+83YCsbYiKqZ79a6V0hB9Tc6FYxV&#10;clP3ANpgxJTAXMj+zH4r2OTRFqNToOVVW6MxkqhxbthYm41zvANa90qAHidP7O6CPayZ5h1EHnps&#10;45gYawnDGm+FmB3Qulce46DG31grLsGbnCNfzGRzCUEdo0RFRR1TQm4XfY8aW5ICDW/gSTW2hNFf&#10;8KQ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ipBKx8tytxczOT5Zeg&#10;3SPWZcaWpMD5tsxbMse7u1q4oolA0qhWSZICu5tJUWsyYTDXQ1J67HOVgBVrJ6VEJdYXpMCJMw8M&#10;ipksASs8yXczYyvYNHUj+GqslVCE7hUUP4jv1rrXec9Q3U1LwEosiDPArJKCaeU3KcH4AFqL3TBa&#10;KHI1Nn5JCVhJylNpYU6cgnHl4xRW3y1JgTQ5T/OZ3V1yWZK7rhqBHGTOpK3aathEemmlZdZkcckJ&#10;Iapp0Ey0O34krEV4Un23JAVSkuSu1ZosGE/XT8nEMZe0gHUjFmTqqIhrxdioxyTIYGayda/zco2p&#10;RuA5kbSGx8WBKsbWAlZ8J9UEgItvWSNDZmqN8CcShjJYtV9/gnHNV+ro05OAFW9WxRQaxkSqPn5c&#10;YWtstLE3OoUnGGTiYuate0Vv46KhDZsOkcrnat0rUp0R1B17Cg2zDUFJSuVMkgBFHmqsFQydlOpw&#10;QNvcsoYMU91xGraR7TOKfVQvZQ2xpmlp9gRDcDVTcsxcLWBliajOX5Bp/kisTVstYa1JATWLYuXW&#10;veL1krUw1opL2KYuFtS6V2RI8zC7GFv5JVxN5/nZ4x3Qutept1YxhRawIm/AozHWioL4kbuKl7SA&#10;FRHGlM2JsZU7g9PFOyhmJssvIX6hHn0i1JdrEiUF1bTGWpMCGRlTJ0wDl7LGVUVFelvAyk+kfYeZ&#10;yScK4rupsRWXICdSDa9P1QOWr43K2uzuFrCSD52G48erpGELMWxI4Xi/tYB1HkdVsaCGIQBQ6mia&#10;seTn5uurx7oaxlX9pp4XIbmU1ub2oPZbwYhOYk3NZJECkSBEbua7JUzXLaKFrrERMFE7oGDcg+ng&#10;Y7zXFrAS1GFRmrEll0BctEYzzNUCVs77u+mDQaVoTAk3YV4RVfutSAGHC6o0Y0sYjDwv/5n9VlxC&#10;C8hdxfBK90oEg8PbfLcWsNJ3iVNAjK1gRJ54TsnsgBaw6oxYwYhg45ibmWwB64XbujpxCvYlA62s&#10;FZfoTGbpXomGku1T3y1JgdgrW8dkoEsuiw/Ee8QmqtYCVpIBLidcMKyRojK7uwWsWoVUMK6m17s6&#10;TbtRK80beGjQ7IDiEnoA0LJJ7O7WvV7oh3wWNWKkcpO55ru53d1cMtbU2BL2WCXKWgtYHzNpzreC&#10;EdJkJoXO/FQCVlwZ2mcY5irYirrHxV5LwIo1fqXxJwvG2Cj+MVxSAlZCQTwhZ1ZJwaZ/Eg/fiDXZ&#10;/Vq1LqhgrBJeGTQ7oASsKOOkLqhgpP9v7B0ztnQwvsJawkadTomMsZak8BWrJGFfMZNJCliTWrXW&#10;vT7WpBpbksLsN1W3yHGWzHWa4h9Ra4Q7ETBiOuQ/ReSpYTzfSDsqMTYk82UNhZtpmtswnm+kSEns&#10;AK4ZbQ19iWCuhsFcnKZid+PjtjXuVIK5GjZvs11xng5vi7B3W8M1EczVMKyRAVUzWXcc/Gt01cdn&#10;Nw2y4kcyk2STBSvTSDlgYE5301OnYfoMYF+2NZfvbhhe0KJiQbToLmu0ITEnTsPGGs/4mVWSpMBM&#10;okRVazJhk9dSz7bQr+RpbCpm3jBWCc/BCV+ZtrBtTTJXwTxzlYB14keccWIHFIyU/H1enzve3a17&#10;JdDOs1rGWlIQ1ig2UjNZXMIbZiqGRzP3+ADDyupBpnPrXv3YnrjkhlrUzGRxyZXHd433ei657Mqz&#10;1Twvb6wVlyA3oMbefLeEUX5Lc1lzmlbjVjrSsrrM+VaweQCKvsxmbEkKWIOC1NgSRs6C1Kb5biVg&#10;JUOFfNIwV8F4MI8IhrJWXGI9PLKyuQOoPDmbTtUk6QI2MQXVVaph6IJI5osIBvrkskY0zuiVG0bk&#10;icNbzWSSAhxJ9NWskifd67gKamxJCrrSgoKAmBLiXEhDlbXmEhoXm4o0AiRtjY4uxgvakhSmX5O0&#10;ljDGhjWzu1v3Sh8SzmHBXAXzXNK6V7pDjaj6MLPCWsqZpHsMBa6CuUrACnNRo2S4pGDD5De1JkvA&#10;ijUiH+bsLhg+F/ESNbbiEn3itO4VRTVel5nJ4hLaUkw4+vi7te4VtQNlRMZacYk+u0suS88TEndq&#10;JpMUvIdXclnv4ZXulR/J3jETmVQyzaFMlOvc8lX0bkYU1ChsTanjsed6yvsN43KX4EJhS6l56c2U&#10;dEB9qnJICkXgbpo/H4/rSbhKS0GzqQuF8gheNbbKrZiaK0PFJXalR5N6HR6dfM4hpammELlR41G4&#10;cSV7PF4eFakUPPb4hXeiyCYeeW7BKjNommw0CltuHbZcVX+v5JuZQ6OToYtWzAZFNHIdJupG3Yfy&#10;CZ6kqnJ/FeqG6t2tjeINigdMcogzOWYDW9M2Xuzl5g0SWGodJgpb7tbUIlUKpVR4tVDTHMAoW8lW&#10;xWzQ1mG6OhwfzoXClFIGEP9IW1dsGUegULC8erGCqtO0hcjRPLvdqBmVWhulaaUf3NnIKwh+xy/E&#10;FvdcsQ5Lmqr3cqH8HCYDIHVQz4ai3Ytx+bWRVxCkJqi0zDpMFM0Hboh2jvdyi1KJnJh0ITm0HNe4&#10;X8YHaCUrFGCErJTxly38KjOuFqTSqlRdWQrFRWfK0o7nsOWo08jNXMYKRX3APP8jbBVvEFVQ+6sk&#10;rNq3KSkqRZkIisQ6LNTEL9S5XPpVtv8osY+5t1DTl9/ogBF9xYrine1RewhbiaKiY16WFt8rGWDl&#10;FuzWRqEmYarC3qVBXcl8Gl06V4ycDpjtbjRStPgpGH1r1Kpv1NzB1DQmCUwoR7nZpVtd0RBNC6Tj&#10;b1YCVK5FKuJdIN5DZima/VzyU2ZDuTcFmsfN1HPlyA/ji/FurXI5CrTSGFa968GRlbbwl812LhAt&#10;8+jeoL5Xeg8jlDELsbq0rlSauBhmyU6RwKlQQIGo6SJFbRZ9aVUpxbiZJo5kP2LmWfSITs2luTWn&#10;iDtMh1Zuu2WMRztJbIsdViwwvY3NDaIatPK4A6ko0VKOatf8jXCpcnEaRSv9aQ96PLIWnNITSAX4&#10;GoVoa/LMwlhdWPAgSLIdH2SlUkXnQqWCsZXkwb2D5hfGVqKmkZNa+K01pYu+YqpC8dgL3UvNuJI8&#10;2C2UhppxFQoX3XlvLTQlu6YSjo3iBqzkcgREct1zJHHSitVRKDY0miYzjU9EoB58JCWQP3EZ/aAy&#10;VvSxrPhwZmSF0t5A9WSlM9JUSIlpLNJZrJ/TGlNL+U8o68G1xHQyJmZkjdK+aStM7Z4ulHa6W196&#10;QQ5guKpQ+jLR6tJpuaVsJX/oS1JrS+8ICNQHy4uLvvxVR9WNcbnFkeyhL7V70sBmgxCF4oUiF4Qo&#10;VSlNbi7mVQv6TwVREbiATAUplqb0YUutjaQOa4sWOvELEQ2McOOQphpF7SG9qI7HdWkZqraV3srY&#10;MjI1ehLEuLg9c7My40oUMk0q8s248tJyvvLVxSsFNL6LX4gtrn7GVjIAtqadnfheiSLtPF7YoZ9I&#10;ji5+IUFJZtHYShTpsEltCVvJAAR2CUIYW4k68aq1Ka2gy0KNi148am0kCnkB+RwzrmQABG30cDHj&#10;KhSvAxneQC0a48KtV6/VN2peCeUXHn+vEp3i1lOPJ8ZVqDNrQ81haUdHxmD6p1FDFLPB351N4Rn5&#10;pUBRdznik+P9VagR/5i7Eb2iwhZFzkoj2SiCMVPVLr5XMcBI5gzPl9aUj0W/WmOrGYDOVmbNl0AV&#10;6S1evrGVDDBiIb6y+F6FmndGlK1kAM1R1V1Vc1SpRTXPF0rzfLVW5Up6MupZsr65eqdhmpDq0s0i&#10;ULSM5V038b0KRSvY6a1wvOZLJ3rm9ms6ReFhxC/kWr/Q1VbYSt6Y/ghGp06OvmydEJcaW8kblNSq&#10;JBVV3WmLV/+MGAF1f6B4H3u85eP9VSjKGKZ/tJjD5I3zNKkTCUwqAuIX0uBACR/o6hEoKp1Yv2Zc&#10;iSLnqdpWorwOW/pcLhS/ULVcv5QyFFtMvhlX+xt8L+OLli70hJ7avJt7KdSjyEXIBHl3KucQqbha&#10;h4Wa191NyTT9x9MWiT7T+bZR+K/sS7HmSxFKH1Qq+sT3KhSvWp/Oag6bASgKMPeUUpFiC42mGVfy&#10;xom4jUnzoYOLmSe6T9GtsVUMQBNgUsfHHFUKUuQB6qFQpix+4RQpKt+mUHovl4CU+khSdmZcxTbD&#10;UeauV1JQ3pihpZCxlbyhubekoCPMcN+r/A3OFGbj+EwpKSh+1GIEbrjU+ZXnrDRzWFJQdorKlBI+&#10;TVvToESNKz0HCv52da8s2Sl+FM3kzBwmb+Af0thErI0SkM6T0oqjWkBKx+UJLR1v5obNPVtNYhIH&#10;sribesmMq258MQQuqlk8h2OiaAIxfTPFyAo2z+kaSiw1KJpEnCk1jckdBCtVqRPLIUfmv1nB9DdL&#10;GqAREP13DVNVj1Qu9ab+muhfDuw2S9/YKhhfTDm/pQeleRNvRCpbyR4kp/iNYkeXINRPYsH0JCZ7&#10;kHMbXhTrvtSn0ICKPJQgdEQMqhAU2Vh8ZyIPzlaxwMKwTGspSvHTFo2szHYuQSjJRBIranEkd9xH&#10;0GzWRnEAz9KqBwSQOcS4pgu9GldSAO3irqa/AVfrNPV4nuvYESg96E5QWiUECoWWhsZEYgpLD7qj&#10;KFDkW6jZyio4WnrQ+7wYag7nQpEHd8HR1oNShWbaitOIND7Xl8cezBwmbUzY3KiZydmmrXlFxPgB&#10;pQel+xdeomCoQpHbo1GiGVfu/ysyQaMwRkwR4+IiwHQYW7n/r1yalePWDVBPm0qQ0hQ3fiGlpTcV&#10;UCkUxceqW9WlNKR08kBYb75X0gaNxEfYcswbJQad96OUP1ooplC9qEVJXMwh6ZGbCoAVCgrloU8x&#10;rhKD0otdKYzpdhO/kFY7ql8zbWsCdUGJpJIqhaLRv+qKSHYobX15r/nYyy4UwdthgOO1UWJQLnIj&#10;QxK20tvgaFB9oUlE5bgIthvBSKM2EqSmKoyWhGGLyA2FhmZciaIHwYT2xRwWb1zRjypbieLODCMa&#10;W8kAFE+pxy9xf2I2eN2FI9bYynsK2hScUTOHiUKnQ623sFU60NudNxLMOiwUrjIvcBhbyQD0MHEJ&#10;7RKPog2cdp7Ha6Nalc57JIrnC7USvFFJlZaBkgRXicRCcbmhkNeMKxmAbkE8PCDWRjc3nXuv4ahS&#10;gdLum8fija1kG1xRl+h4ko7ipKgoYsGufGSzl1sDOgEf01+FRxBiM5+pdBGVWpen9qQ7sSyzmQvG&#10;saeC2a0bJU81T7YeHyoFo3+n2sstAJ00namBQN8Qc4hLoHzs1n/y4BidjMS4CkacU11hS/6JAEmu&#10;jYLZtVHyT57pm5SbGVe6KZCNqRIgyBsTP09wKlFxw6gYNB1O6CZdtm4XHDAzroTxhJ0KMJdoFNk+&#10;KnCzvwo2XcsN95b88yu+V/GG/V7pOeAOEbgxqrZSjUKiKn5YotFR7c8Tb8e8UbAzISLhb0AvuTaW&#10;6dggbDUM3jDn8rVEo5xEN0oLjsfVMEL05k7EBbnGtV6V49swFM/m/OL7hC3i7PxEM6xEydDytZqW&#10;zkODJgfWqC/d8Y5dG4oeY1i3eRZDfa1EWVeUHr1pC1d0U1OYKALt6rrMKZy2uFYalm8UaZjJLx26&#10;vddqVnrluRuTdWgUFZDcboytvHBQzIjQwizDRPEmIc6NsFXqT/pwI3cQtgpFs7nlZsZV6k9arl9Q&#10;0B6yIdKB+MoU4alGZxyMgZqmoRx6wlaieAlrMS24cZvSFilE0+WsUSeatJsmD7xP1ra4MZtxJYrG&#10;ytN65XjNl/oT3a1j+UKx4mm0bGwlAxB0HKdSfK9E8e6qCjlcS/3J+ztTwitsJdvQGXbqu8Ucprux&#10;oVx03ytRnP+IJIytZABqQUd1J8aVKB7ZoP+SsFXqT9xeismFrULdmEFTI0gP3ljz2FpMyKFRpJZo&#10;CWvGlQxAYy7lYdPLLH6hbWBFYi1QZDjnGZbj71Uo2oErjRQfqGzxIqlZ84WiQ/pqmi/RUy9t8a41&#10;LCrGlah5CXMRtczX0oyushaxUdyH5s27471c6k9C3+hazbiSN4gD4jwYW8kAXB3UK2Gs8Zh5cl9o&#10;no2tZABbFktOI23hKqv9VerP6XVqlnyBWIOuhwrx3fiFiG2Ui10gssv0kjZzWOpPnkYyASL+6PiB&#10;yO7p9mjWRqk/CVSq46tAPMHEs+iGD0v9SXhTub0FQg3EK1hmf5X6k31iGo3g8+cc8lCgejzuWurP&#10;na4Vah2mu8E6pDZTrY1kgAktCzUAG77GhZvC6wjHHFWa0WEoQ1EFmnHRntPYKgZgDkWGnq5kPa5t&#10;tuXxuEr9+WigYiaxUDs8r7i31J8IfLmQCp4vFNuLsl0zrqIAchU8HnN8VpZmlCMF0aixVf4GvKY+&#10;WGlGsXUz4V6KYPMzo4U30oNG0QVUNSjiBYq0NZ3nzaIvlPajWjHKPcVkU7gtxC/U/mELRikj2YRI&#10;j1ck2hZXX7M20nPA3aAlj1mHidI+duk+V8jXCOco4Y5xEZtDEyTGVbpP2lARFhHjKhRPS087jWOO&#10;KrkooW9KGI2t9FL4ejQ4NLaSNzY0MCpGVGJRLlJ0JTG2kjdIH/BvM65Eod+iSNjYSt5AlToPTh3z&#10;YYlFSaaQazO2kjes3IY8SKzDRzzK+AClFiWwhFrMjCt5Y+JsRkJPD8T4hXg6qnFrox4bRY0rGQDX&#10;ZlExvVKLTlzU1EujQ4lxjY7QzWGidLy3hJ88uKJeDkfOF7/wEcc2c1jCTxTtqi7gWigdny/h5+Rg&#10;zbvC10LpvEMJPwnpEwwUa75Q/DxTUkR0Nycej43nS42thE2WSH2uJICRBM9PPOaokotO9kvZSgLg&#10;JkUOzfg2JReVagB+Uc4hcTaSHGZcCbPZylKLkoUlMmrihwVDA3szrk3pPnmci6CDGlfyBtojHKJj&#10;F6B0n/Ow7AgxjtdGwczRVZrPeZAFYaqxk77GdNIwQ0pPg/ww1zxlKmFEX9Wo0mWgCgPtizL1BFOH&#10;SelE5+lyVclJ1D82CRVLpqMeWz1AKO12dHPmayUMZ00FX0snOo0CXdirYI8eK2Zp5NaHMPa7imBX&#10;p1GyFEZPSXgx55BIp6qubBiCZfNKDC98tS2n6WnYtOY3gY1WfFqtEhUK8RPpTKpOrifFJ/oho/e6&#10;FszOYSs+UZeq6mWC4zEudKKm7IteAAGimoU3xw1vFIxedUZDjItbtjiT1c2rYDRMM1pAurSnLdRv&#10;06vu+DRp2KgpxF4uwef41vP4rrBVDoq1VbyByNl5UKUTfXjXZlzFG2QOuM6bcRXMjqt4gz5ruyn8&#10;opAyPzMFz+asLMEnFZzI88yZUrB5KdmsjRJ88lQyuS+zDgtmeb4EnyRF0fUqW8kb1gttnSh9T+aR&#10;iOM1XzC0JaYxCw/C5kfG1lS0ClsJmw5cJqjcOlEmkLCysZV0o+ewCADWmEbvYlwJI/aiEkRPOlF8&#10;G3XzKhg1MMqPKsEnvigd29W4kjco1jdNApHX59ogLE9Fi5nDhHFYmOAQ0cWyhZrKFLQ1bNx5wVG3&#10;1okiA1A3r4bdiYgKP4qlkOO64mObVzsbtnPlUOMqf4NWEypajieePxGfzWR7+bMTxd+uJrTxBCPE&#10;tgmmJ1/4ZAy93fFKfIItl93kvnixrYzxsi7So0PqeIIREjWcyNskZQxFlSnweYKNwkxkYW+lFqWF&#10;CS+xiNTNE2zj5Rz1zZIGMIYkSHg4PJiZE4IrYCiY3h6JulEEbhpxPcEoiDX+LydrGqNJNoemWCAN&#10;m7CjIZBSjNLP/0xm2hgr3uGeg+z+ME5EEXGNbNwBwfhPMEL2Rt+D01DGOMtMj4An2MTb1ciKQXjN&#10;Rt1ZKFjK30go1jimyHoTxaVKFWY1jPz+7pZ+MQgnu+q7iIcdv3Fj6ZtQ2K26hq4EjBZzHWsYrbJH&#10;hyRWY1EBxpCBm6WfMIxxPxXGSgOKH0EFtDliGoZSQC2Qko5CqBT8mZEVjPD05WTu0ESx81NjbUGz&#10;c3ygFQwVGIpJUQF5KyHotEUfZ1NYK+rh6U5ePjKfLUkE2cOjI4+wljDujXOoGWtJB1h7OJzCWsJQ&#10;g9ItXtyXEBPUd5tHHMTdrGHD4Kq8A0esrBElMN5+w7A2jQPMTOaFhOmw1hKGNQ5sZa0pYeedD7UD&#10;EsbL4ctIk455q3ShjI1rpPluBRvNMM0ljLX0RqYGeDUVkTzwHp97IieTPxFjKy6hZkFVN+Hq/H3W&#10;khQopCLtqmYyYTDXMoe9GFuSwpRtjYd2vLtbVjptoNXpVgpRrBEPNTxZML8DSli6oYWHmc3YkoJI&#10;UqIGNvutVKJYQxqtvltS0EpfsNH1iu+WpIA1Eo9qbAkjKfp4GlFYS1LYJnVjIoFwcO6A8wZRmjVZ&#10;UlGskUIwbknBVi5siEzFTJZYdKzN7et4BxQMa8ykOd9KLjozyacz1opLaDKs3nJG6RUfwK+Sgq34&#10;1lMbcLxKSmjqd0DB2AEIVNUqSQcDa3J3l9aU3X1aNnMGlGzUM1fBYC44QVlLUvCsXHpTzm6sGS6p&#10;BqX0r6bw1JwBBcMaLw+p75akgDXkd2q/JczPZMlHsUaEyvBkwVYeH5mU6fEOaNkpAvtxsY+5pGAk&#10;daYg11hLUmCV4JeYE6eUp+xuZIlmTVbHUazBeGomk4I4pR6lWmIm2y/ZCBSYVVLqU95I4cRRY3vi&#10;kkfDR/HdEkaFIn09lbV0MPBeibCosSVs5fpAhxOzSopLaCCmWioi6Y6jA2tIqNWaTAdjKi+m06mY&#10;yYTRWIJskrKWpEDclMSLspawaTHpIoUlKcUaMj2z3wqGNULyZmwlKuXeTbzE7LeC8UwxYk/DyiUr&#10;HR+UCIr4bgXjmVeub8paksJI5m8mewi/5ZqkbxFaRbEDSpHK2B6Cz+M1WbCvGFuSgo/OlCb1K75b&#10;kgIz+Wi9I8aWMLIUPFxjuKR0qWgCH6I7Ya24hHj+dKo7PgNKYjoKxGnrKqwVl/BMDqFoYy1JYawh&#10;8TfWEobYGT4394CSmWIN+YexVrDJjJBbFWMrjSqrhMiTOXEK5ldJdSbFL4e5lLV0Z3gQgUC72d3V&#10;m3SWFhcB8d0KRh4X51VZK78EsS+DM9YSxsqif5iyVlwyXbndKkkYXgkPkiprSQo0umBsaiYTRgIH&#10;pZVak0kKvDyEDt/kA0qxyvWZHtFqbEkKPOLIG5/quyVspQX7OBjHzFWqVdKX09nErJLkko3TbcKa&#10;x9ZKgMp1Cp/ejK1hrOMJNAprGUTFGuUCJoJRylUoAbmHWSUlQp3Ka9X7jqr/8BQITpJWVGNLB2M7&#10;cetQXlCrV7ku0ivSzGSSwkbwmxi9WCVP+lWe0TGl78xcTokfW8EImJDEN2NLUviK71YwBCUua1Ry&#10;1I0Xa+cDHHsKDSP0dDK9H+kgXDMJ5alMZsO4z/L+nJnJIoVpnaHik6Vk3XAoubILay1KJTg2taLH&#10;M9kwnGU63RlrxSWkJLkxGmsFG5GN6V/I26f53aAtPAxjrWA4JmikzdiKS6hPIY9grDWMQg51dpem&#10;FVH7Pu/Diu9WFLTx3dQ9oFSt8745ZSrGWnEJufwpazs+caqR6XQY52E5Y624hPCF6tKMuDRXCbl1&#10;pbB+gtHJlO54ZmzFJVNGp3QKJYllj8KUov7uVupWgh5I1Y1f0jCs7aSSD78bve3+npl8gtEbg7fs&#10;jLW/IQWzSsiT5o8kiI2Xbaw1Kcy1Q+w39nJa4xDezW0RxVHCaK13QkxxuLufYHT+mLeKxHcrUiD7&#10;o162R/yZP5IcAkpXY61IAWsk08zYCoY1VcXLNskfSf5TNbJ/glHVJMdWXIIbypvuZmwFQ4JESsDM&#10;ZHEJE3k3eRwqz3NK8GUWHj4Vq6T8kuV8Vn4J5TtlDVY2MXMqBRK2oK01+YAnGM/nqJZvBOTLGm2z&#10;jND7CYaSdIQixzPZcteds9uNrbiEAJ5qncfpGWPDUeDkMlxSMB4iusN4ZmxFCsu0jBVnNz3Y40di&#10;jYcIDJeUdHW6RV2M/vreMP/dkksQhs49X+zuUspOt85Jt4pVkqQwuoGT6Qlwb80rwuEblxVhLUmB&#10;xkALXq8ZW8IIIbHhRKSXxpnxuQlYkQA1PFkwrBGdMX5J6VexxkyaNVkwrDGVZmwtYCUjuZtcBw2m&#10;YkqYEMyZVdIC1jvN9Ew3h3vBsDZ9lsQqKd2rFuqTFMyxTWsBo0Ql2h0wQu1X9aRkwybUzkXAjC0d&#10;jBVHDQG92AHVcXVSW0rPhb4gx3bjCDDZ9YYRap+2xmZsxSU3zHFQHfuTT3JZvFd1vlUrVNST5I0M&#10;lxSMmdymwfYxc1UzVCIR85qSGVtS0EijVW4RZ6m+G0E89d0KxthoNWTG1gJW6hlUX2lSYPEjR3pP&#10;TkzMZAtYqTs8mXw3KbC2htelrCUp0CmPo9usyWqmSnKXMguzA1rASuoByhOrpGBYm3u+mcniEtbx&#10;vM5+vN9K98p348QRMQWIMT4AryRSP6xmMmFY4+xW1ppLSP6oW0fLZS/ccEweh5tQjY06VvMwSMMY&#10;GxvA3KhawIqgdJqWiO/WXEIRidGGElissU1Bn7kJF4wzgJohs99awAqVK8UHnyl+JNaYSXOalu6V&#10;qwo3YTW25pK5eKuxFZegzJ0mH8ffrXSvI4KZZNPxidMCVlrpc3oba+nOjLVpeSCsFZcgnOERCWMt&#10;YVPGox7UwIGMz02GSjJXwZBKwcpqlRSXwMouplC6V1IIHDhmd7eAlT26mNbT7MqYEqzx2ZS1JAUe&#10;M9jRjJvvljCs8W9z4rSAlVCQaqvNn91jYymb79YCVkr0zib/xu08rc2bXCazQlQrYPSDoFmI2d0F&#10;I68IlZnzrXSv9JCjaZ2ylhT0FdaSFNBXIadQ1hLGnZtUsvpuSQoEWSgcNedb9V0dAetdeebVeJXE&#10;yjrtJI5ZuWAjr+IOLXiyBazUEarnh2nEF4trxnZTN+FqozpCNbTHZmzFJYRL6DpmxpakoLsAoTzt&#10;sbG7DXO1gJV6NPWqEg0y25pcky1g5dXCaah2vEoKxncjT67GVlwy/oXpVUI/uRzbBZGt0dDfW8Bq&#10;O0U1DC6Ze59YJS1gZU2qnkq8wdJjm7SFsdZcMldac76V7pXlz+42Ple1VSWewBlguKRgzKQdW5IC&#10;Qn8cWGUtYYxNnqale6VHJW+mKmvFJfQgu5iKa4SP8blRpbgulQ0bf3IeWz32XlvASsQWg2J3F8x7&#10;ry1gpTwG3aWxVn4J7wqsq4mGlu6VmUSbazzzgn0Zm8mstIB12sc5a+2XQFzqRlXNVtkBNO1RY2su&#10;YdXwI8UqaS7BU1MZsWru6rmkGq5SouR6tPH6fGycObiJfJixJSngKewurly6168YW5ICOqn7tCo4&#10;Pk2rxevwJLccM7biEl5SPCl/suWyF7tKSsCKF4TmzIytYNxN2QLmu5WAlTAvNyNlrbnERmdKwLre&#10;+W6KuQqGqJrIk/luJWCdHjzzOs/xKikYMmdaopszoASsZDJd9557wcgJ82KGslZcAv84Vn6Sy/KQ&#10;jVHZUkeQpDCVD4onG4Z6UlXbEegra8TwFE82TCusngSs7AC1uxsGdU0a4fgMaAHrvE2lbsJPMLLr&#10;m7HWAlbEsqqjCEspPwBKSPVEHS3iC8YOMF2Sn2DDCuqW/6R7JUCpMisNm6JM09USZ7XGNuU45h7Q&#10;MGIRCLrEKmndK7sGGZJgrobNma92d+teEbBe1R2nYdTtcoEzYysuYUmqSnkejMsPQNTDeeate92o&#10;fVCqiCfYpPLNidMCVupBpt3n8YnzBOOSaSpAyTb0lNAkVK3JguGan02uY2/d60IJulEhPcEIfRP+&#10;O14lewtYOXGoUjqeyScYypkRVR+yMkVyMZOoxwgsK2sJm5rwKUIX1pJL8BRGUWfGljAytJyTIl5C&#10;uVuNjWi04cmG4QWdR+gvxlZ+ycQGjCqC0sH4kXh4o3Aw1pIUpuSdu7CZyYSR7eOWr8aWfgmeuYvh&#10;EY3JsU0Ew6jH8OgCxhJxMbyGcQ+w1pIUsEY0VDAXOu/4kVAJ39vsgNK9rlQ2qWwf5b1tzUVn9tK9&#10;TtM+aFmskoL5mWzdK7i5iB2eASSOa2yjJzJrsgSs9A6etWysFZfMbzTxEnTe8SOnllxFZxrGjLi8&#10;6V4CVprgT9tQM7biknFmjD9J45EaGy9GmAx0w8h3E7QVOnOC3WWNmIK54zRM5/I5z8raiY604ibc&#10;MPQlVEmqNZmkwLFBiZraAQkba+rxY3SnOTa62PJ0j1glBeMMIEJvmKsErFS2qiYAe6Ew5gSNaHhj&#10;aNiiDYYZWaJQhnJymLO05KtTXa9coEIhsWUWjXtXoldijo4jC7Ux9SNxPvZJSrw6HVsVjRQKYfSi&#10;iq3xAeOb3XkXw3RnbJSOcO0lXSXAyDtSZoEk93zFyJJEeGAMiY4xlijqRYndGQ4pvSsRIHdkF4oF&#10;wr+MsdKt8uAipWhmaAXTEmzKsWOFTB3aPEJ97CAUDA5h8ZttXbrVlWvb5OKFtSYR6MCEt/bSrUL9&#10;CEuUtXZHRseoxtbuCCF2U65IFUZ8AGTK3FGFPAFVeMBwR/C1zCFaMKw5SSj+QFmDIRT5F+yLJFTN&#10;ZFICjh27VCQw2ZfxI7HGWW8IueWuXJynV59Yk0UlD7mrGlv6FWztx61BWEsYY5vBicOmdKtcNohL&#10;mlVSsK+wVlxCTaWShPIkT383DjfDky13RXx0V9+tYH6VlG51usGr4n+KPnpsck223NWmSwlvtDUu&#10;G2YHdL9WNLKqOSnk3dbs2IpLplJC8eST3NWyculWEXrw2JTZ3QXjfONKZHZ36VZJb/AWjjlNC4a1&#10;ce/M7k5SIH1PXkCNLWF4CpwBxlrpVuloipdsxlYwrD2OjmM3uXSrlKoQTDPMVbA58FXrYRIosZSn&#10;mR2FIOIMKNiU9CEjE9+t5a5Erl3wumBYGzm7sZakwExSV2wCF9XmdS5gqkU7Pypn8oqDofzJgrFK&#10;HrEcsUqKS3CCoGXz3RKGNXkpLd3qigZelQfTtSKmhN3NTBouabkr0cxFhRIK5rmkdKu0g0cOpGay&#10;ucQGLkq3irSQpkRmvxUM75UdYGaydKtafEQqpL7bOIbKWnEJWqCbCjg9yV21tXQwhknmje5jf7JU&#10;st7DK93qvFxyMo2yCBbVTMrCT26iAcNXJp6jxpYwxubKTGlz2NaAKWsJ8/5ktXn1ofKCsbuJKZh7&#10;QMtdyfI5v6RgczeVOyBJgfsbATUh1Ke3fXyAsTaKjeMzoHSrPGv/iJ0e74CCYY0Tx9w6Wu76uC0a&#10;niwYq2TcVzO24pLHTVhZS9hjTZoyU8pz4wPw3eZFL8ElBRtrqrkNev6yhl9iCnYbxndjKatVkqRA&#10;LIh9o8aWML/fSrdKnIvMv7LWXPJ/STufnVlyI7u/SqNfYG7+rxKmZ+H1LL2wlz1tYWYAWRJGbVv2&#10;0/sXlUkW42R998bBCAJuf1FJMkgeBsk4QbLqmU9xqyyd8I5VLFdKxioIN1epJUfHB/5JTEmpbmOy&#10;+j4gxa3iKuAitgokkylZCVstLblS2Gr4a0uryZQKpzLXv1TWCSnYlcfU2L8VapZS4Zun0yqbgBS0&#10;ylHtMOQ/tpEpFYVRs4qNTDGrNAb7okpho/Wpx3ikkNWDxi8RASkVhbFTLPXZaA54L6P0IhTM4WDp&#10;mDIOLvIqGP8UsMo7wKVLbfCCpcK4Dq9ycJD4tSEZT/PCTFX6bEzFFbR4s0vNONoC2BS8CZXCxlRG&#10;M462AMuIf6tS2JiKLRtcemWcpWBVoB9258fjLKWKay2j9X+88kkhrhiC0v0axJMNPT0HA1CaQFOo&#10;Kg6LGnOTUvEcLDUrNeNoC3hNJVIVmnFMNXMX41Q5Ec91aUOD8FhV6aGMnIpAQtimyuyZ4lQ3zFUp&#10;bjGl4rqpeFK6ApDRFvDE26NyFSlxBEN7EKTKJFMqbLQFXBJDeHelz8ZUFDbHRSoF6I+2gLiytbTi&#10;kdBWzFWJaUihrfiC43qAAhqTBaHTSrcMT99SaOv2bZoqkT+SLB6LLB2VIt1oDnhsBFP348pJMi4M&#10;rkVAk27cmqy8VVVxRkoy5gvcugVMkm40CQsn9iszjSTjEl9WMIXBTbrRlCx4kObCLSWSjB3sM1rl&#10;h4OAdOPCgsNZpcu2JRnFsWaq1W40DDjfStG0FDcmi8duS/t60o2mYcFLW1nZSTI8VBy1Kqy2SDea&#10;FKJASy5JSVZ+UIJ0o3lg7uCppdK4G5PFY+6Pyv0C07cUrRp3vlTCBSQZz5fztmLBb0G60arw5nmJ&#10;LZVkOI4e3K1ZGQg5XpVdSiU8geJGY8QMzmxcK260KjyCWrosneLGZE5xo1XBwVJ61Z3ixmRcxI91&#10;qNVutCq89ICXsYLMHCAL71O6sQQ1k3kglKWy1pNkHMzmTrzSjJBjXYmYrTzkQnGjMcJVwmGCWnGj&#10;VZnrtRuTxVUIpXgP1EzmgasSK0e1JFlcMgrdWhl3OW6Va0tolB+ujFiVpyjZOlRy5CrL+8olYBQ3&#10;GiOWKt+I8C/VbjQP7G73reDGprgxGWQrHElpNs/Rq3goube+0pjJqmAwcWaUajeah3jcmgsYKsWN&#10;yUAmI6E0I6QIVp6ziKV3pbjRGMWV5OyOS7UbrUo8J1+5V5O+S8niOp3KBR+kS+Zh41BHDSopGXXb&#10;i42ZzAPHPys3EKNlSoZt4KnSUmOOVoU1bWkfSXEpGZeI8YxSpbgUyjpBRlec57AOyarwxDW761Jx&#10;yTxQXCVCiOJSsljhVM4jkC6ZB1a17GQKAyEn4yLu0vVjFJfMA31QG3c5WdyoXQmAorhkHoBKJXRT&#10;k8Hsr5UIKNIl88BBvcqFEZqM4HHu6C9BJZmHeLS9tFlOcbDc61Luu2QeAHiF/KB2KZlR3Gge8NRV&#10;Iq4obUzFwyJcdV1ry9E6sA6rRMpR2piK09pcY18qLYW0csNjbaGSUnHIkh4oza0ppJWQ+sq1ChHq&#10;Pzje4pAl5xoqqEwhrdyxWUNJSuWUNhqUuI6kNI+nQFjelsdBVdqVp5DWeCO+EOFISyYrtDCHVMj9&#10;IDOHHmAjUls0pFQxPR5FlIzWBKNQuRAm1ryDjoSSLVyqWkLJaBX2eKyuMu2kQNh4Fam4M0ghrTvL&#10;ttJaNqUiKgbKq1a30SrwZHjlQCEtOabCz8qbhiVbkkJaYQEr1+JN31IqrrfjFbLSwjmFtNZLS7Yk&#10;NgVzrW7j6qSMyRQIS0tSt5LlSiGt21GKp6QlRwtES/ICewklKaQV13NtJZRSsYHHr1Kr22hLuLip&#10;tsxLgbA8x80hopKdTDe4hnUtLUxSKkrj9eNaaaMtYdtfiSag38ZUoIQjUrXSxhUGS0OW9YUFcwqE&#10;JXgZd3yttNEqcNdQheyhbmMqwyqnkNZyaSkVYchBpFTmgBTSimevZrlSKuZu1iWllkwhreV+S6mI&#10;aMUqlOxkDmnlQbfSCEipWE+yYanVbVxhEJpaiYNlvzCmckobbQmzYo2jy/GzrBMIISmhJK0wyqWl&#10;VJhkdral0karEGEdpdGdAmFZl6zcRlAqLdkSnOmlVVAKhH2N7trKPIe0llGSbQnPl1U48Qj8G1aG&#10;UDyV2BNJFfGzpVceSTeuMMojIKViXc6ztqV+kxtcwwIV5oCUivltgV2voCSHtOLhLLloUirus+XK&#10;ilrdRqvA2/K1lUKOn+VV29K9ePTbaEuw5bW5O6Vi6UwQROG+XkobrQJIrrGcKRWl4TgsWa4U0row&#10;c9RQMlogVKbfaqWNtiRup62VNqYiEpmL2UrryRQJWx/dyZbEI4+1PU4Oan3t1gvjLaUy1so5qhVK&#10;sDQHpFRxhoK3oiqjO4e1lus27ozi5Danlkqlpd0KmCzZkhRDO/FsO+dYSqWNtgR/aLG0lIpYC2IJ&#10;S6WNtqSMyRQPyyoI+1orbbQl5RknBcQ6pY1WoWxLUhxtuHrjctpCKE+6wbVsJ1MqHk4hiKTWkqNV&#10;KHvV0r2vRMQSGVAqLYW3omFtfkupOKL5ugax0JIpvhUnduWZUyK8xtUM9oeNQMkqpwBX/B6Ve4oo&#10;LdkSo7RkS2jJGjOWLn7FF4RlrnVcMgvBjJUiQVJALbEShPHU2nK0JgQl8OBEZZGXgmOpHeewa7Ub&#10;zUmZEkjRsbzWBVBqpY3mhKvGa8Fs6epXFobEMpSmgRTpetRel49zSsMGAoxww1pp650CZBk6NZdJ&#10;SkVpBDZVWpLQuUHLqosyp8KchD+iYJiB4VBa3DtaWeTlVOEz5A2tUmmjYYBJKDkxYNoHHeOoQlwE&#10;92NTCZs2pKsuYHMq3qlgZVLrt2RNim4FFv+Djkyozxqrj0cupYvLAn+8gNVUuCNKoxvPzlAaPoyK&#10;7yknmggijIFT6bbRlIRTqVa1lIoX3eJq+UppySgUV5Rs2IYGifkmzqVXShtXJsHb1Voyp6ru8wlI&#10;GbSsrl9zKvaLHOcq9VsOii3uF/EjDDoCULYdpeGWglurvl7sWyqNGJ7SXpi5ekiHcS2x+TkV/vna&#10;zI0jZygsAtBKAyClwkLHza8VSKbA1qha4bAavZbsD8HsHIMvlTZaEu4rKsVpM8CGFuHA4cFKrTDa&#10;UlRrlX+DcRsL2xkBpbkt3fsawQ2VTT400VjY/GTCL9VstAjwwbVpO4XPxqmzEvWA03TUkWVyyWil&#10;VISJcqlYpWYpmpVbK0rR2XhHBhUjVrrWZzmWleibyn2NsUgaSotToSXHDIe7h2SM8tLdQZQ2JmOe&#10;icDZAvjTBa4RtlE57U1po/HB9DxL1BvOqbFunGapHPyjtDEZty6Wnlwk2WgPeJ+8dBhPku2s/kuU&#10;KbHpQ90I2eAu7spiKyXD4xRXs1X6bbQIM5vZyq0w1G1Mhq0jdqxU2mhIOC5bC3HHYzc0CVuNeNG2&#10;ULcUw0rMxlY5Oh8b5bE0iIfSLhHieEhGhMKjtL/PyXi4by3RigSejqWByZrlSslYV5SepKJJRqMw&#10;45mp3GclyThVWjo9T7LRKHDsglCiyghIyeK8csl9x+HroSW5SoZHQkqljcm4C5pDbiVMjraEEJ3g&#10;KwpbqRT0up7vilRGwGhLiDVg6i6VNibDKAOTUt1Go7DsrKNqpY3J4iZ0NnyVuo1GYXlQWq0lUzKe&#10;J6ncDsCwHI0ChovbQCstmZM9odZLq+QUvEppLNxKpY0maOFxhlq/peDViNooHSMmOnkcOPt+1Oxk&#10;Cl7l7iYu2i/VbTRBrIF4Vb2CkhS8CmHHGyGl0rIJwjdfGgEpeJVLJYtrrpQMDj/ORhVGQApeDR9c&#10;iQvA7TP0G46q2mk4wDQk46nepTgCxmTc/VEdAaNRqN5JwDAdkxGVuz9rLTkaBV63I760hJIxGcEe&#10;HK6p9FsKXuXuV+5Lq5SWksUVGSXyGZ/i0G8c++Z54FJpYzIWQXPNdZGCVxnapVt0w6E7KDk98J6X&#10;+i0Fr+KYZ0NbqttoS7ibsxbQjm92UJIdDpHYpdLGZDjhiqvXFLyKp7Z2HwEO60FJ7mj+xqHVgi1J&#10;watBjdRcvCkZDQRDWyptNApPbEkpepgAp6FumFcO6lWqNtoEjsFz13ap28Zk6wGNXCpsNAlPbvCd&#10;S46ZFPHKk1mVF+xZ8YyLEpxw3FpRwn9Kx9U+pZOEbHuH1ocm4dxJ5VxmThfei9JUmiNXOUvKu7uV&#10;bkvpOC5c8wPlyFWWaTW6lL3J0CZc+FJak+TA1QUvNKOmsAlI6Yp0IqviQcPynbaxmh7S4QItjet8&#10;7Su3jJfedqSwcUmy7xB1hXGdo1aZsyHTSs04WpG5FsLFJDE0B7GPEYxSKmxMd+xTyYikSFfWa/hA&#10;S6vWnA7slzotRbqyzHtyXUulajkdDwSWxnWOWaUZucSmVFqyPuE7qmAkx6yuPCHGQr4w1FK6nb1N&#10;qbDRGLBjpNtKGMmhrmxJS4WlVYVR2JhONqP/8Osf/vV//PPffv+nf/z1D7/+G//xD/Ffv/39z5eM&#10;//rp1z//6y8/f/s5fvjrX/72099/+fm3v/z5z3/799//+N+Yjf7v+8///u1nkpMlqa5svpeY7h0T&#10;T1ZiVo9j4tlKTK+NiRcrMa05Jl6txJjYMfFmJcZkjol3KzEmcEx8WIkxaWPih5WY9dGY+GklDop5&#10;TM3fFsYUZB7Kgs5NpXs4C1Y3JfeQFoxrSu5hLSjUlNxDW3CiKbmHt2A5U3IPccFbpuQe5oKJTMk9&#10;1AW3OCbnbwd1wRam5B7qgv5LyT3UBZ+XknuoC4IuJfdQF4xbSu6hLpi3lNxDXXBiKbmHuiC5UnIP&#10;dcFapeQe6oKGGpPzt4O6oKNScg91QRSl5B7qgjBKyT3UBZWTknuoC0onJfdQF2RLSu6hLm4MSck9&#10;1MUVICm5h7q40yMl91AXhMWYnL8d1AVxkZJ7qAtKISX3UBfUQkruoS64gpTcQ1148VNyD3Xhlk/J&#10;PdSFez4l91AXjvOU3ENd3P6QknuoC9f2mJy/HdSFizsl91AXzueU3ENdOKFTcg914VVOyT3Uhb83&#10;JfdQFw7clNxDXXhkU3IPdXGtQEruoS68pim5h7pwg47J+dtBXfhDU3IPdeGoTMk91IXnMSX3UBe+&#10;xJTcQ114B1NyD3Xh70vJPdSF5y8l91AXvryU3ENdeNlScg914TYbk/O3g7rwn6XkHurCsZWSe6gL&#10;V1VK7qEujlmn5B7q4tx0Su6hLg5Cp+Qe6uI8dEruoe4Q1PG31e+COk4wO8njMPGoPH9byQV1nBa2&#10;kgvqODRsJRfUcZ7XSi6o470aK7mgjhO3VnJBHUdoreSCOs7EWskFdRxytZIL6ji16iSPY6cj6vjb&#10;Si6o41yplVxQx0FRK7mgjoOfVnJBHQc5reSCOg5mWskFdZy0tJIL6jg6aSUX1HEW0kouqONwo5P8&#10;dTxxhF0IvAwEeHEE0ctAoBenCr0MBHxxUNDLQOAXZ/+8DASAcZzPy0AgGEf0vAwEhJyNMTMQGMZB&#10;Ok8DASJxSV4GN8LCZiwUiZxgs6pwIy0QeBkoEuExvAwUiTAZXgaKRLgMLwNFImyGl4EiET7Dy0CR&#10;CKPhZaBIhNOwMlASI85ZeRkoEuE1vAzUJsJseBkoEuE2vAwUibAbXgaKRPgNLwNFIgyHl4EiEY7D&#10;y0CRCMvhZaBIhOewMlBiIw7ceBkoEuE6vAwUibAdXgaKRPgOLwNFIoyHl4EiEc7Dy0CRCOvhZaBI&#10;hPfwMlAkwnx4GSgS4T6sDJTsiFMeXgaKRPgPLwNFIgyIl4EiEQ7Ey0CRCAviZaBIhAfxMlAkwoR4&#10;GSgS4UK8DBSJsCFeBopE+BArAyVAiBwzM1Akwol4GigSYUW8DBSJ8CJeBopEmBEvA0Ui3IiXgSIR&#10;dsTLQJEIP+JloEiEIfEyUCTCkVgZKCkSQeZeBopEeBIvA0UiTImXgSIRrsTLQJEIW+JloEiEL/Ey&#10;UCTCmHgZKBLhTLwMFImwJl4GikR4EysDJUq4scvMQJEId+JpoEiEPfEyUCTCn3gZKBJhULwMFIlw&#10;KF4GikRYFC8DRSI8ipeBItFkTnjPMHuhQ2BpoOQJrwibGSgSTf6EO3SlCiaDwnscmoGJREiT5Mrn&#10;BkmzDRSJJo/CQxiqgYnEuE40uYVNLoVnPzUD0ybGpZ9ZAxOJSqhwOYjXC3E1Z9LA5FS4L18zMG1i&#10;3J+ZNTCRGDdi5gxMJMYdlzkD0ybGtZU5AxOJcRNlzsC0iXG5ZM7ARGLcF5kz8JDIxTQ5gxA4RpXr&#10;oDQDb3bmeWjNwEMiz1lrBh4SuWxcM/CQyNEnzcBD4hxXJY7dGAKvFwSJ3GVlZiBInE2OhWPzWgUT&#10;icqx8MS8V4W4FDA1osmxcI2sZmAiUY+GcKGkWQVFosmx8AiKVsFEoh4QmU2OhfuqVAMTiXpIZDY5&#10;Fl5IUw1MJCrHwnMEXjfejoqYHAs380kVTI6Fl500AxOJtwMjJscy346MmBwLt35oFUybeDs2YnIs&#10;8+3giMmxzLejIybHwu2r0gYmxzLr8ZEQWBOLHiCZTY5l1iMkIfA0UJtociw80quNaNpEPUgymxwL&#10;z6SrBqZN1MMknJs2G1FtosmxzMqxhMDqRj1Swh1CZgZqE02OhXc6pRdMjoXrJDQDc52oR0tmk2Ph&#10;7knVwLSJerxkNjmWWQ+YhMDDgSLR5Fhm5VhCYGmgx0xmk2PhTh3pBZNj4U0ezcC0iXrYhJdwzDZQ&#10;m2hyLLMeOAmB1wtqE02OhRvPtBFNJOqxk9nkWGblWEJgtYEePZlNjmXWwych8DRQJJocy6wHUELg&#10;aaBINDkWLocTHJgcC3e8agbm7KwHUbg22WwDtYkmx8Kl7VIFk2OZ9ThKCKxu1AMps8mx8CaRVsG0&#10;iXooZTY5llmPpYTAawNFosmxcDultoGJRD2cMpscy6wcSwisNlCOZTY5ljkesEteHJNj4YJDzcC0&#10;icqxzOY5lVk5lhB4jag20eRYuNpZ28CcnZVj4TZTswo6O5snVmblWEJgNaJyLFxSbmagSDQ5Fh4o&#10;lF4wT67MyrGEwGsD3bGYp1e4M1qrYNpE5Vh4rMKsgtpE8wwLj7VoFczZWTkWbsOzqsADu1mDEDjd&#10;uCjHEgIvA0Ei7yCbGcjsvJjnWLhQVNvAs4lcr6gZeEhclGMJgdeIgsTF5FiWeP9pnNpC4Gkg68TF&#10;PMfCy6eigcmxLMqxhMCqgnIsPEdsZqBINDmWRS/gCoFXBUWieY6Fu9K1F0wkKsfCcwdmFRSJJsey&#10;KMcSAqsRlWPh/kgzA5mdF5NjWZRjCYFXBUWieY6FZ2sEBybHwuPmmoFpE5VjWcxzLFwCrBqYSFSO&#10;ZTE5lkU5lhBY3agcy2JyLItyLCHwNNDZ2eRYuCFWesHkWLhhVjMwbaJyLNxqb7aB2kSTY+GCaK2C&#10;iUTlWBaTY+HlGNXARKJyLDzH5DWiciyLybFwFbhUweRYuBZcM/B2LNxirhmYSFSOhXcZzEZUJJrn&#10;WBblWEJg2QPlWHiV1MxAkWhyLLznKL1gciyLciwhsNpAORbeVTczUCSa51h4h0XbwESiXum1mBzL&#10;ohxLCLxGVJtociyLciwh8DRQJJocy6IcSwgsDZRj4UErMwO1iSbHsugVXyHwqqBINDmWRa/5CoGn&#10;gdpEk2PhvnYZTOY5lkU5lhB4VVAkmhzLohxLCCwNlGNZTI6FdxikEU2OZVGOJQReFRSJJseyKMcS&#10;Ak8DRaLJsSzKsYTA00D3zibHsijHEgJLA+VYeGjGzED3zibHwqsNgkTzHMuiHEsIvDZQJJocCw9o&#10;aRVMJCrHwqs9ZhXUJpocy6LnWELgNaLaRJNjWZRjCYGlgZ5j4bVDMwNFosmxLMqxhMCrgiLR5Fh4&#10;FlWQaN4RtijHEgKvCopEk2PhCWytgolE5VgWk2PhMeGsQQicNliVYwmBl4EgcTU5llXPsYTA00CQ&#10;yGsyZgaCRB5jMjOQ2ZlXSM0MBImrybHwBpriwEMiD9dqBt7szIPFkoHJsazKsYTAwoFyLKvJsfBq&#10;mlbBRKJyLLwXalZBkWhyLKtyLCHwGlGRaHIsq55jCYGngSLR5FhW5VhCYGmg51hWk2NZlWMJgaeB&#10;ItHkWHjbUKBsciyrciwh8KqgNtHkWFblWELgaaA20eRYeDpcG9G0icqx8MCoVwXlWHhw2sxAZ2eT&#10;Y+HNOWkDk2PhrUHNwLSJyrGsJsey6jmWEFhAUo5lNe8K47lvbQPTJirHwnOuXhWUY+HVVDMD2Tvz&#10;xqiZgSLR5FhW5VhCYHWjciyreVfYqhxLCDwN1CaaHMuqHEsIPA0UiSbHst6eSjE5llU5lhBYVVCO&#10;ZTU5Fp6eldFociy8eK4ZmEhUjmU1z7GsyrGEwGtERaLJsaz6dEoIPA0UiSbHsuo5lhBYGijHspoc&#10;y6ocSwg8DRSJJsfC+7OCRJNj4XFezcCcnZVj4Vl5sw0UiSbHsirHEgKvFxSJJsey6pMqIbA0UI5l&#10;NTmWVTmWEHgaKBJNjmVVjiUEngaKRJNjWZVjCYGngSLR5FhW5VhC4GmgSDQ5Fl6/luFsciyrciwh&#10;sKqg51hWk2NZlWMJgaeB2kSTY1n1HEsIPA3Ui2OeY1mVYwmBp4F6cUyOZVWOJQSeBopEk2NZlWMJ&#10;gaWBciyrybGseo4lBJ4GikSTY1n1rrAQeBooEk2OZVWOJQSeBopEk2NZlWMJgaeBItHkWDblWELg&#10;aLApxxICLwOZnTeTY9mUYwmBp4HMzpvJsWx6jiUEngYyO28mx7JBqaRjKCHwNJDZeTPPsWzKsYTA&#10;0kA5ls3kWDblWELgaaBINDmWTTmWEHgaKBJNjmXTu8JC4GmgSDQ5lk3PsYTA00CRaHIsm55jCYGl&#10;gXIsm8mxbMqxhMDTQJFociyb3hUWAk8DRaLJsWzKsYTA00CRaHIsm3IsIfA0UCSaHMumHEsILA2U&#10;Y9lMjmVTjiUEngaKRJNj2ZRjCYGngSLRvCtsU44lBJ4GikSTY9mUYwmBp4Ei0TzHsinHEgJLA+VY&#10;NpNj2fQcSwg8DRSJJseyKccSAk8DRaLJsWzKsYTA00CRaHIsm3IsIfA0UCSaHMumHEsILA2UY9lM&#10;jmVTjiUEngaKRJNj2ZRjCYGngSLR5Fg25VhC4GmgSDQ5lk05lhB4GigSTY5lU44lBJYGyrFsJsey&#10;KccSAk8DRaLJsWzKsYTA00CRaJ5j2ZRjCYGngSLR5Fg25VhC4GmgSDQ5lk05lhBYGijHspkcy6Yc&#10;Swg8DRSJJseyKccSAk8DRaLJsWzKsYTA00CRaHIsm3IsIfA0UCSaHMumHEsILA2UY9lMjmVTjiUE&#10;ngaKRJNj2fQcSwg8DRSJJsey6TmWEHgaKBJNjmXTu8JC4GmgSDQ5lk3vCguBpYFyLJvJsWzKsYTA&#10;00CRaHIsm55jCYGngSLR5Fg2PccSAk8DRaLJsWz6HksIPA0UiSbHsuk5lhA4GuzKsYTAy0DiE3eT&#10;Y9n1PZYQeBoI27ebHMuud4WFwNNA2L7d5Fh2vSssBJ4GwrHsJsey6zmWEHgaCNu3mxzLrhxLCCwN&#10;lGPZTY5l13MsIfA0UCSaHMuu51hC4GmgSDQ5ll3PsYTA00CRaHIsu55jCYGngSLR5Fh25VhCYGmg&#10;HMtuciy7nmMJgaeBItHkWHY9xxICTwNFosmx7HpXWAg8DRSJJsey611hIfA0UCSaHMuuHEsILA2U&#10;Y9lNjmWHUknkfQg8DRSJJsey6zmWEHgaKBJNjmXXcywh8DRQJJocy67nWELgaaBINDmWXTmWEFga&#10;KMeymxzLrneFhcDTQJFociy7nmMJgaeBItHkWHZ9jyUEngaKRJNj2fWusBB4GigSTY5lV44lBJYG&#10;yrHsJsey6zmWEHgaKBJNjmXXcywh8DRQJJocy653hYXA00CRaHIsu94VFgJPA0WiybHsyrGEwNJA&#10;OZbd5Fh2KJU8O5scy64cSwi8KogXZzc5ll05lhB4GogXZzc5ll05lhB4GogXZzc5ll05lhBYGijH&#10;spscy64cSwg8DRSJJseyK8cSAk8DRaLJsezKsYTA00CRaHIsu3IsIfA0UCSaHMuuHEsILA2UY9lN&#10;jmVXjiUEngaKRJNj2ZVjCYGngSLR5Fh25VhC4GmgSDQ5ll05lhB4GigSTY5lV44lBJYGyrHsJsey&#10;K8cSAk8DRaLJsezKsYTA00CRaHIsu3IsIfA0UCSaHMuuHEsIPA0UiSbHsivHEgJHg0M5lhB4GQjH&#10;cpgcy6EcSwg8DWTHcpgcy6EcSwg8DWTHcpgcy6EcSwg8DWTHcpgcy6EcSwg8DWTHcpgcy6EcSwgs&#10;DZRjOUyO5VCOJQSeBopEk2M5lGMJgaeBItHkWA7lWELgaaBINDmWQzmWEHgaKBJN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F3hYXA00CRaHIsB5RK4plC4GmgSDQ5lgNKRTQwkagcy2FyLIdyLCGw2kA5lsPkWA4o&#10;ldwGJsdyKMcSAq8K4k88TI7lUI4lBJ4GikSTYzmUYwmBp4Ei0eRYDuVYQmBpoBzLYXIsh3IsIfA0&#10;UCSaHMuhHEsIPA0UiSbHcijHEgJPA0WiybEcyrGEwNNAkWhyLIdyLCGwNFCO5TA5lkM5lhB4GigS&#10;TY7lUI4lBJ4GikSTYzmUYwmBp4Ei0eRYDuVYQuBpoEg0OZZDOZYQOBo8lGMJgZeBcCwPk2N5KMcS&#10;Ak8DWSc+TI7loRxLCDwNZJ34MDmWh3IsIfA0kHXiw+RYHsqxhMDTQHYsD5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lAqieUJgaeBItHkWB5QKqKBiUTlWB4mx/KAUhENTCQqx/IwOZaHciwhsHpBOZaHybE8oFRy&#10;G5gcy0M5lhB4VVAkmhzLQzmWEHgaKBJNjuWhHEsIPA0UiSbH8lCOJQSWBsqxPEyO5aEcSwg8DRSJ&#10;JsfyUI4lBJ4GikSTY3koxxICTwNFosmxPJRjCYGngSLR5FgeyrGEwNHgqRxLCLwMhGN5mhzLUzmW&#10;EHgayOz8NDmWp3IsIfA0kNn5aXIsT+VYQuBpIOvEp8mxPJVjCYGngawTny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YnlEpieULgaaBINDmWJ5SKaGAiUTmWp8mxPKFURAMTicqxPE2O5akcSwisXlCO5WlyLE8oldwG&#10;JsfyVI4lBF4VFIkmx/JUjiUEngaKRJNjeSrHEgJPA0WiybE8lWMJgaPB9E1JlpfEzEJoFrLwGD8S&#10;CBxfElMLMY1k4SGSBALJl8TUQswjWXioJIHA8iUxtZDJmiw8ZJJAoPmSmFrIhE0WLjqVeJm+mcwL&#10;CW7oNLkXsrih02RfyOKGTpN/IYsbOk0Ghixu6DQ5GLK4odNkYcjihk6ThyGLGzpNJoYsbug0uZjp&#10;m5IxL4k3RpSOIQvXdiohQxbeqpIEN3SanAxZ3NBpsjJkcUOnycuQxQ2dJjNDFjd0mtwMWdzQabIz&#10;ZHFDp8nPTN+UoHlJPHQqRUMWLjqVpCELF52wMmmtShbuzK5EDVl4+x4S3NBpcjVkcUOnydaQxQ2d&#10;Jl9DFjd0mowNWdzQaXI20zclbV4SD51K25CFi04lbsjCRSdMjaDT5G4o82Y7TfaGLG7oNPkbsrih&#10;02RwyOKGTpPDIYsbOk0Whyxu6DR5nOmbEjkviYdOpXLIwkWnkjlk4aIT9kbQafI5lHlDp8nokMUN&#10;nSanQxY3dJqsDlnc0GnyOmRxQ6fJ7JDFDZ0mtzN9U3LnJfHQqfQOWbjoVIKHLFx0wugIOk2OhzJv&#10;6DRZHrK4odPkecjihk6T6SGLGzpNrocsbug02R6yuKHT5Humb0r4vCQeOpXyIQsXnUr6kIWLTr2+&#10;jCzcdacSP2Thrjv1CjOycD1KSv6QhedzJ8ENnSb/QxY3dJoMEFnc0GlyQNM3JYFeEg+dSgORhYtO&#10;JYLIwkWnHrchCxedSgaRhYtOPXJDFi46lRAiCxedSgmRhevvVFKILDxWiAQ3dJq80PRNiaGXxEOn&#10;UkNk4aJTySGycNGp9BBZuOiED5LFgckQUeZtZjc5IrK4zewmS0QWN9tp8kRkcbOdJlNEFjd0ulwR&#10;/nvpkZBY6MTtesvCRCe+sVsWJjpxYNyyMNHJLvOWhWk72QrcsjBtJ+u1Wxam7WRSvWVh2k4s3y0L&#10;03YCz1sWJlc03biikHjov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AMWvzDr3/47e9/&#10;/ue//f5P//jrH/7jj7/9/tOffvn5Tz//9PsvP//+80//8cvP//HzT//yy8//Eml+/cNff/39365v&#10;4z9/+j+//DzvK++i0Wn/Fv89zRv+1Pj0f/7lf//xv/7llej3n/7+y8/TunCI+6wQH3FhbHNLvb/8&#10;059zipk3ok/v4LwTPdHd7+279u9frxJmXuI5XYHx/dqDpNt3v/3pL3/746si7zKvtNs6zxdxPG8L&#10;nFDrq/eXv/2vf/n33/7LH/9f0nFDxyvQkXTrft7lQ0udKm3Tvl1RNPzMNbuvbN8/E1V5WfQZfZe3&#10;GyKV9bHklevgLqSTduZ/Vx9djcHDzFfsIz9vwXKdXXj9TIprjcHPvBfS3XOFklPaD1kTB3daNLKm&#10;Ti/A9ToHDi5HPj+bdaa5r73tkPad9b41h92n1l4fbEAbApcdxdtIKNT5SUf2tB/6edt6pZZlP9d7&#10;XbEv0ZV79jv43Nd9uTwc8zbTtc3B/cZnQ/kFvX1d2gWApGDt11K079q//fttuoIi4/u5G//23dfa&#10;cQlXvDQSxAqgomGb3/utXK7oWSRXLmEwWjIwmBDMFTDTRQTOKH+94tmalMsQpoug49djfS+kftiX&#10;T+B+uftJyt3ZaWRwsnzrw+r+KwP8rVRLG0b0x8XyztjlEaF99+uUXq8Pd2xcfjSgu/G/NFyxg8cV&#10;y3GOqWY8f1xuhMavV5wpaTFBL9i3gmE+9jjIcXYewM69AKuBYv3nLw1FA8kFJgJbW2QUZWL32qTT&#10;vmv/tu9XgpNHm9Hq177L9eyp9nYinFKYIF7T/Ltm27L3Fl9pcWlT+vJi0ULH4UrCH/YlFAklN33D&#10;AkrWvPx7+Z3mLeApTc6rOBftxc9YojbZ5Fq2ul+1nSYOKTcTtM/vpzjad+3f9v1MKU1HwNUn3PZd&#10;Lq2lwnZfVO287evlsuttyja0vTrGz7RprhmrzhZxz8/M8q0fc1n5r1YyD3f3kg/aVLKm0bq1OKbr&#10;Nde3YkyHvclp/vf+7se9OT0Zb80Q8VTuOTH0rGnHtpqbt2Pbzr3O8DP1vJYp759LNgFHOVm3PvqQ&#10;9YI2XTFmt2QhWWy9dD2HLublvWv4cZ3naMKedUv7rtSTn7tiDODcGctEMzSrcDTFbnVuSLt6eJmY&#10;txqCx1Ttu/Zv+37GcPSWpaXaZqJ99xFHSwyNkzyku25AWRbUODcZ/Iy5e82LveILTd57ZMcqfB6b&#10;n0tmYXQ5N0F/S/vOej3aycj4mQVFsvHL1gOVh59vbfq55G1rQQVD2nfJ2+M993xQDKvfZ4gYtc1a&#10;57Jaq7fewQb1VJXejGngE2Zavrm0VgrP7VxOUrqLdWq28QuiPiHzoIpMAQuj4grOYqFNNV8wLrYp&#10;deoz32O/jlO/25Tx0YGC8Tn9tsPPy97XEax03kENPx6bVLK9f8VWiR1Gnl0WjGxfu3Mj0slIv0tm&#10;UdWXRsxSb4a1UDI1vs7zUXJL+856RPCHn9nh9BbrPxdbe2YCbvYIe3y6ct4lsxTr25kPPxMn1WfU&#10;3iS1kufo214yM0c2dTOtDWxOI8sqTX+OdUdP3fqqWPIc++CW9csej3s0bCVr6fZzg1BvEpYDsew9&#10;FXtgbZy5NraireQ7eCeMQB/avOkhKyeMP3vGVnIbdLU6Q5Gw4GxpWYxmbCN49n6+D/eJJumdMdqc&#10;bDvyX5clId5s7z11xL49mV+ilNtTXzEv6PKDAyDtLTIsLN8aloR15mNq7dVXYr0jOU18XEw+y8HX&#10;jD/CgDljvkL4+LmtNW+t3axoqy2HrbtDgx1Zj2lt37V/z+9ZWr4HfuwRmsesffapSbn7qEXDsWkB&#10;jbKTYlHVMMYu4iQwWq2ffN1X3zEOWoG5oPzXpSv7o95e950UhqtvJVhAnMveXize2W6WY2FXHzRc&#10;cvy2E/h1slV+0Bh9RQRK85KfS+Pb/RzskBlcdfQ8ME/d88Apjbx9w+zFNR2nEWBWyMPpy415btav&#10;d/YwcAD/6sSVCbRHFL+39g0hF/BWOvY6yjezqwqPC2gGru279u/1PfuNublO1ucSs/n3vz9YyzSN&#10;wgS2xUrLN9etlcLuoRmOlalJBj+eSTYBZzN+/JmVW/8Z49fDyH48pa6cXWj7a5oytjjj6F7DVXnZ&#10;hpVbrGVDtdIBzVzSmvGgwtk6uZb5r94TWKxruU3a9bxju42EaWVjegVT0VEv12lSDFN0Rdfz82uK&#10;/Fjyd3yqIP2Kk5rXY2ZZfun+JXY27iNoS3e8NOHAPMtsfdv+vWoY7ps2Q7LOW/pVEO27j+2ysdRo&#10;XsQo5Qzm6O3Chvy4wsdRm+notet4/7ziAbq2F+wUhie3Mxa+bpdjmbBgF9gCHG1b83W7HLgT2sYp&#10;5kDFfKvv1S5sLdob8TNj6v1oRvvu6xF/YMfbSircxh1wb+U+NSq4bY99zCs7jOxuBofhT3xZqZX1&#10;xMmEtCbl4bTwP5+/jiM6F5T/OmuKWV36VIAzfUprN969CT/AZRxvpvM/YZO/a+xvE0Xa5z1ZPaHm&#10;qVTMQK0vc/3yX2dtWRnFUeIrKVNbzhhL2hr5g4ORzuxeeebbd7xMhm366yp2dInenNvPnSo0pe6L&#10;AFZS3YMRS7+65eRWwUezjHeCg1sP272kuEFixTKa1bDwfYWKCT2dmrc108dGBid9RxkjQBY1g3v4&#10;XiyLxGbr39RHrVjcG43s+rCWYsx351fvvT6A2BD1XVt4lD5PEm3wX0OH5u2AiI5pOGyffWocVgAw&#10;MG1EMR0lBMbI7q0ei5H8Ky77vmHm+ptuxHJB+a9LVxy1fRXSLUSv/sQjoH1FoDMsz3d3x6A5gx4M&#10;82Y/wol9xue2YrH8z+sEGxNkm3z6rwdpm1K4Cs71YAkKB9Bu2+iVdfm5WOwZY/Iaxla+zI2MT49F&#10;+dlBUEZDLEIa2J8aOdbvrW9XHEZ5iXQwxBo+WXOFj3hYLXw5a+SCvjPt4Bm8ogdw91Crth34/rSD&#10;WwUTf1U3aLe0m3xgavuyjaGMdRx05u3aoFnOaYdJ39iB8PBubGeupNoYrHlpy/YrXZ+Vmpkp2/qB&#10;3d65LSoBA9vSnqOaV1YueWvDoqXdnz+vGOK8A3mBqhUbm+zPNiL31zn6DqbRtgPBv3Ml7XgMoLdV&#10;5v3Xr/o1F/Q1MDYaq+EuKLLuR/s+MHZWHG1WWhh+eDOGrt/p7ebfWFirTAkYO183p+ESM2VbhYrO&#10;aUSdTYV3aGl79eC2s7MoRmsfYRjAc23VGnLn52bF4V32U+USMFjlsKy6EMeMdZ4C6BmDsW4x7kqN&#10;bYE1odXONXehtkC5Gd4lvCvJN5u64N7IrIHbbBC7L0ZiuVgcJm02iAVHbkbM49YamZV8NOnQ81/C&#10;SWr75eo9wj2ad5Ud5dFj5954bBPoNXpIcJ33m9ndMk9cFW2ftX/b59veOJJlpZ46Ld8+f7ZF3xIk&#10;auu99tnXI2vm9GSQ3y8rhh9u7hHpX1WFuANcK5fdI0W4d85O66V9GBMzJ9zZJ13lMJzzoJi5f+TR&#10;PL94C9iXjh3GCpmfrzJjPjtBVhoWM6uM8OO9ariEEy5lPeE56f7Xd+O1YYN/NdjMKzV7lHeMY6pl&#10;Rs7ZixMrB2zVlZYZIA8NfA2cBL4G7NuqvUvGW9b1ZgUNnquDA8TwKlurc/DQaVDyMwvEphjsyDnr&#10;vUvG49MMGGANgrxeMp6O5lt7D+meNdiJye7sDBaSQmbyoh8TZ/v55Ystl4yPbGqmc6GU04f0Lhmf&#10;am9t7pTNM+PEM7lg9Cx55bonmqdeMmv1pvVKn5499S4Zc9pXIDeLD/oWYkGuksF2H70ZU/mvC2G4&#10;LXBiX2kZJXm5BtNK1ldzwpzEfSRU6q0YI6NZSRwaj9NvWBpVE7DowRor+8G8Pp0wud3bvd7WZJC4&#10;HH1pijFHnm7UWsl4Y/q8TcvGgnSsFNZ4b+RBOM7yNDhR4R5Es7IVeF828ePxfDC59Y5kZ5PnnIk1&#10;0Nt/yPY+LzfY9qB362dvqUnwSCxyr34mIuMckb0jI9Shd2RfTr5/xr3YHZsxNb5gUGxtzuD2BTIV&#10;nNIqCY5o7/6GcPmIidtZJPc6R2iHMapYCbW3JnHBsdTO/Uy5wQ+ey29mVIHBzr4cZa6f6SzDemIu&#10;+654fbD4y8Nmx+/fprIPzlyMGrvvq+TYpxqtHfR0s9u4p8WVxWEDHhy96sxovq6Z7/0cMZw9ddxp&#10;YrQ2TovYLLzaixhAoS7wyEY0V/s54tTSoMOz2y0ga4ivnA8fbVjsbrvWN66GaIHxZzoyAxAi5x3i&#10;Cs77yiqX1dYml91cidK9ThpFpN374pv2Xfu3f79tPW65R+Yxgtp37d/2PWud63ADth3HTOuJ9l37&#10;t3+Pt7Y179h+7btcm5YKd0TjBcILLkMAwq/v1j90aXgg2x4UBS20REhNWyF8AiJEdNtafYAxZEc7&#10;nYpn2hshbCiW7iO4Myk7HdvN1Yehywhper990DVLuLMk7xMLoRkyBHYWuNd1BcEYhN9nnJZ2XoDv&#10;+2fTEkIPLJ2FuRtZAgJ7TCCwVhN9zFS57Qtd688etHUkPs/LT9ENDvsFDPNl6j5MSxGu3LwCX894&#10;DeMXqqEe9rYphE1lHREN+fVYwyn11jF2183etnw/jh1mVByml+q4FGQheuD76tPHp5pt7YzgTE/T&#10;uZeOuaz8V6sfNBoj9ZyZPqwiwFHbNKxYZVm6Q8etzRK93T83BLe6tzIjiuJiiEnFjvgHbfrAl9x0&#10;xOl37taGPvhcM97D6pzazfnEdEyUUmvy+5LxwbTaa8Y+7XTm32r2sWQ+fjOkHxa67D1bTB4OaAxy&#10;GpsPJpEWJkGQI+R1vTcDJm3X8XbY9BHCPrcbdvbZF5n5/pkVZWdHcZafNqVYZ5DQV3VYCFkfYYJ7&#10;EA3eK7Youc70VZtx8Faxaq7Xmbeme/jO3XM2ge5+6AAmPzpmtITsDGIt98L/gh0FZ+f4zj0rCGbD&#10;xgL7SkUXnWuyAZH6/co0etkeJozH6fYdvs+lXeMkgsqus7/zwt4hu5LZ0LNxvBC8MOzPRuu9SfcS&#10;B3XpiK10Vn7EwbDEuNJyNiZvyXFisK1pjYY/I0/1zIkxYK/UOE++6s0vPVpslPoAYmZ7A/ErNxC8&#10;wt76Az/4m2No/dD+PVuWeSlepn51Op9jjq5Ob59910XFQvda9c6Yse6O+Eo3nFqc77iagxRsEqW0&#10;VuqpnH5/p8Hk+3hvooUPk//70e72Xfv3yp/jF/hRrtp/0uc7tec2l3da9tzddH9Ze27kASxXacxN&#10;nWNrWrV/m3asH9pOasab29u3fdf+7d+ztr2gyoGCtd8J0r77ujYL0XXNcQqiY097jv2vKsMmjgOF&#10;V11iS93CJFpZ7d9TtwXlWxQBnqTJUC2OEvXgPiaBi1PDYnylW6SITf4L1K/afN9NG9/3CZD1cwQt&#10;5JXNJ5vEHpDnRlspEQeWzCk/7/1sDqZXIhr5GddWSx0RC3U7H2Rcu2AZPyaxomkK4WfcqW1cshs9&#10;SYNmDTltBqyuHSXfRmDcj+08qahsAxdnufu9Tq2j278NjKl+rAVbKe27L9oUr0VvFQxSWhBIkzMi&#10;0lo+9yOmyfAtkPYxNyaAjS3/j1Z5NxpseleMGUHs/JcYzbX8egCS+dLimugg9qY/GoDhMLs6GX4m&#10;omMzZls7n/3Bzod54RoSMKu4VPPnX6u2LCx3rxkbD8rbCL/HX67lNeTxvbalKrvKK6qyNSjbwXBr&#10;nkOUbcJ5M2H/FQa7gQ2jiTfw0jYXlKvIumCFbz+zRON+YVf7rP176Ucfww+dn7NLvwE6l9USkaa1&#10;RYQDJ3wy2RO3d2UJv5/H5YIJbO4piib+7mOlPhXLCpXd15UxkQ1ne7TWYkUVjpKzJhFtkkYFvk3W&#10;EOevM48wvC98/aFjFS9uROi+Mo5Dp5kbYr/Sj1ZhhnBZR326UulXXB5GbcNz0QwUyMnndWNb9151&#10;YFdzsawTWyzOjENo+oycj40MItu6nc0jS5VUH4jbNt7Yp8Sp+rG2eDwaS0E7Dc/C/biRmRrbOMER&#10;GyFKY8bUvk3McSpM+jaObLW+BYxfBHBl4ONdj4XX2ass207ebViB6+fh2eif/2jNRrdHmOyZO+fB&#10;+7zWcm3/Xnbpqxq0zz72VDRKU+lDo9CP7Vd0zye5wjHc3EFmT3HwmrXLVTW2ZtnRBCT2tlkNxjwP&#10;fnbQ3dUfp9g6nZvrl/86m4hI377QXNiBnCOpjTP4hb7oYytG6MkIn/CQtLZYOO5vxEYzEXeCgWCc&#10;eBRiwGWcoGvNGDcrZNTihtzb4gZC73miFojl+uW/rtqytGim7p201xYD25wwCyzRuYTuvzJRtRH8&#10;/rVWLCESbSfwobbMUO/63BqZtXkbwW7f4uBqK1XOPu45aDS4qutKetgaapsMO+fuccyccAw68XRs&#10;lmob7qsWssxuHDfb2LfYh/b2ETMLoEk9j9+fGJw2CrBIr19rxb7Oy11JWZ/lAEVIwbehuY/bV69c&#10;aRlN52xTKza8iE1jGPTMMOOXJUbqyrjPGA1ShFuz9L1+pZGNaSy47j7xTuwqUjMS9x3R6dfcytol&#10;zSec1es3lxDYwdozOqhUW7a9WLgrY3rvjK5t9YlFWattnFGb0myDQ+ZoFu69Z6kVy5TdkMwRXjmh&#10;NSoVB7rzNBYuyWaloEve51iygch/XQuyR4yCs7Yfio3qtOXavVh8Rs2p9N5GlWq7EuXU2A6cMrLF&#10;4lRJP6H3Yd2EH6id/GBHAzdd7ttxpceVOE8Zma8InKvn70gGUc10srwZnr1KS5Q2717T8zrHyZQT&#10;pQydEy40Ufus/Xt9/lXV2mefujC3Fgu6NE6+39JpjPWdcKkLcZB+DxusS5ov5QOucB43i+8Cdhxi&#10;fRfQhyehMm0RwRR63fzTfyWWvs1vXC0HGVxGDlPpo1EArAKwEaPFZ+HQCUtm3+t6mV7sVxvA3Jtf&#10;7yAhm4jaP23SFD7Dbs7eW8iGkBNIkaLtVyPF/SCZfj9HVNcJVGJB7qvU72mH76tpB8+PH/xq1i+1&#10;YyvXFpEBjvv5zdwyV51iiXHZ3unJyb285yVyEf/9acqwvazq0ozAz0T0tZ/ZbhkzEWl56+20g8SY&#10;RWz82Pt4SlmttZ+ZZ/PSlZ/Ru/0MUvphhFzL/Fer8x43Orz6BbtP1lIyvqhrP03/EbCaxj5Bj6Ru&#10;dR5xk8vKf7WSgXzXGkufg4JYT7GXuqYGABPgGZa3QfWzzb7wRJu9X05I1vJzybi5Gy0cQXp5Y8yS&#10;io1py5rBlhfWeJJX1vtXyfhpzvn7ZtIE/zj8WNK1VAHKC8Ptu/bv1TozCGvb2RgurOXPBUb7rv3b&#10;v4fpvuZZVppXWNkwEXzREliTlgpnQmacaAluFWg/M3lpF2EB21qFVVjE6lUXQRFfh0vvag+m4/PI&#10;QrNoxPqCu2aQwGV2qIA7rE9DPDOBsbSmbxktLeuIKc9uYRbbBIW9FGNAvCLdE+5wm3bF2LCd5OGt&#10;9z+3NsEt14KT5SZZJxsvRgALlnxX/MzxgVZnVsy0fL21YzPY0pLy9F6+WzsZPoLNpGSOi12UP5Xn&#10;W6Nk4IX1PpuTZXKcohubMy41aZYNDMQhrvQz8batzuyu4Fs+1/lLei5Qho26ymeOZR45W+09d3zs&#10;KxyOLcIeHgCLkPuKKIYWwBHkBExC0hvfYbtkBL81M8kXeidbdY1k1p4tLOM1d7HrTU1CZ1wr2yCM&#10;496B9DPadKvKfqgTRbmW+a+rZBwBxKBd0MfwCS/BxpIJsI0Mjq2IYlz40qdHXGynLamNDIjXvc8j&#10;uFMYYalStOe1EWCxQda5tYk7wGBcij2n/Yutp1jMCHTuDRlRkq2P2nef22jnvObX5oEzZe36JKbh&#10;1wGPVBF48GvWwgJEEHLUs9hG4WW6RhKbVfEJsGTDqdMaAV9E3sHxM3huVo89Qx8HuZb5r4YL6PnL&#10;9xKbTrjI3DvEj3eTyDr15Ku6ceFcfru4ic9o5zYCc1n5r1YyjfT/OTsbZElOXAtvyW2P7fb+N/a+&#10;g3QEIqm65IuZiNvlJBMQQujnSCTkh70Avbael71ArOmfX4Oc1TN9Me3c+7DNmzlzsEvCyrBig+Nd&#10;2j697n9sghCJs+dPUqfP8pvOSwqDaa5AZe3jKbfMp6YVlY3Sr/ALxNCsveV2/jvb135Vblycg4vG&#10;sLeHgGmfKnQ6Yz5u9202/5LXntz3D5ESJFTw/efZ4G1K/UcxZdDS+Ub1dpKdOiHzThbhLIU1aNsP&#10;uE76vpUukb7vWjUCfNZJkPkY7+Ptx+70CJKOeLom3YlRhrz+TEe1T50LUYGKNXh6ad95pHpBITI/&#10;PlmdtUchThFYm2zODPmaMZllBz9mdu6ZDZwxDOnZD7WEI9xbFJx+KkSzZ2yX0nmwL+LQuOwZ4qTO&#10;jPHBp/vu/wvlwExF7q2C+eti4xd1TI5Dg7fNQX2W/Zepze43rwu5tEk8IGMcOYPapFRSd6MPDPRT&#10;pQGBcYN+ybu9r/4re1YeoOPAfxBn3k5CplzFL6EHZ12bM1xdySWcU2/g5DTGsq6ANaGXfgbjz9Di&#10;DU8TLpAtdoq842B0/JpQ9gdqb3tHZ2n5MynTEcrMshce7anyl+4uEADoOklZt/PfpKYQizUnDp+K&#10;6rid/7o9gfBkZnxxaGKDvMt4jmtG8NdnK3o5qKlOOdylLFpQDl04VdDaIVRDlV6bLjyc7mdu2UbK&#10;vde/cVjnWzpjv1MCLJQ0smgPnPSBI9u/L4+3g5D/iKN/+j5+Ns8Cx1idtf7umXIoSfYOz5TISRoy&#10;4th6MWiMBwTgssPJQFRFvXyMYlLc0/vqv2KlkQhyIfhdgnbbp1fAIv7jjnPBMMQzmANTziWiN86z&#10;3pfn7j7/npsXa1qJH/GW2/mv28OM9n9jE2QG/sKNj/b4pxLegGo5NS23819/n01snwEW9cQHul2f&#10;jd8iCcFrRmQx9XyvGWoaur9JQ4Csh6448YAMJ93RqgTQuqAcxdhg4FgtZXcWNMMj9d8c42/ZC6EM&#10;44fD93JzxqLVIFDiECWdBsjG4PmaGUdMkYsqC/y/cSMpW3h8Y4yUaQd7cTMzGTOp56EiCab4nSfQ&#10;rsGIZC9rGp4pcFwzZQPk+R+1D5ozDVYkbTrXDL1LhSzWfcaRBA7cfZKmddaLzj1TvdM75VlXgT3L&#10;wJIdBITpEUe4BzdzPUZ7e9EzmmChM5+FFySmC1E5Ujw7SaRz1sAo/1zWYZ9l/5Xchy0ry26ILWWV&#10;dJ8qyUOEGk1OwMMRoJ1shgM4LTXsNPyTL+aMgVg1vUcqb58UKHqVChgDI76JjtvWmUQofLJ+zGF8&#10;xcFk7VZRQITOf6U1myP913tzTTfWkb/vzb09CXYG/qEP4XL+vkOoWcDezFkQtvz1w46i3kNpLsgz&#10;YL8/fB9/uQOpHBtTo/W4jzxBVb+qhoMoF8Bz3WKIKxkOsTKFFSieaOcNtuAHjdIjsKT+/U9pM2QK&#10;y4Xy/bwRlD7XH7YDV7i1P80MBZhzeD2FG88xWPZwLgcucFW7WiYORhvmSZb88zNC6twzUglXUKgH&#10;D0ACWDqFY/0Y7WHrmSoChWKDrwry3Pvqv4KyqIb07FFj1fTVJOBMzx4YLNgjpjxWJYgcGB6KFzuc&#10;OACf9rv4kPsWJm2RuLGXsOAQ5iNCplRf9eMCDN5ZY1QwkudnUBvVS4u6LuQvGNwcLLTtRm1impUC&#10;DpaTstTJW52+/VdSm8utqmqI8IQRnZyTIr5ngUkEg7B7HxjyxifQjKzezZkYvqrQxJxR87cwBMlT&#10;lSpEjhbpEK1nfAFV6RcPsm5Ujv3XZ9l3Le0IqccKQ2Z2sCnldv6b1Gl2LkLmbtc241nWcd+1Cgqm&#10;aqjknX83moJxc22oCJJ4jH1m/ZfHu8ZuiFR12A2hHRQruzlRcPrpyGMsc1NH+J1zzzuNQOHlOuJ3&#10;xY74wW7E+Cl/FSs8vej+7nlmWP3lrzgEiNfwD58M47LYeMSAY3+hRMsBceSWc88cEPbvEKNN7Eh9&#10;GgSHb3Ll7GK79K2r6gvmODRnVJ/7nqmMD8+NHYJiQxCwnWsom/hsYwPhnxKqpe2Q1e+Prvem2IAQ&#10;wEj47BkbLCzgOWddrRXwcSDxRGC2njkvUr8jrsnIP8z5S2QJtx+RBskGfCPozF6vjz5Nyls5UebX&#10;38QpglYf7Tk49of2XzyuCm4k2J50BQXTc00/jw7/jrkXIfKjxY8DAhsp589AQzYuszlyqmy3PDnR&#10;L8m4anY31af5Um6CAabZH6OfxZHO2xRDMc17X/1Xyh3gAiptE+sl5umcipdSjrp8LMW7capCgPa/&#10;MrApEXpflg/ZJ2/9DQ4kP7qsgtv579cx/kxTskdqZh5b7QRYTZCZHATWW58ZvOsMRmUeTa2vz+wb&#10;r5GOg+E2OpApVZGEz7yGFxkr0m+Ij75ppuyEvznmZvvYzAtddjoian1KkGaXuV1L+z43U399Cz4M&#10;r86k4/qY4MCmyZJsQuQyx4jn9oU3qu10lWTbEClMBlU+P00saFNDkP24x/2YsNGbXQH+x/FiZWSH&#10;P2bOGYPAIWGQ+buiCzCDO66iZ2Fvy3vR6dt/mdp4jB0LhVhSW1d9UlgkHyz8S+Vq+2NikmZqYKLl&#10;S+t97XxBnMRrRAcpA37kCyrP+XzEUSJrsQ1FCoWHwiHXXYkgEIgk+vEq9ftI+y/TSECYfBeVRBc6&#10;tp6xcSwOUVS3cmQY+/IWxepw2MwUtN5X/+We8YQ7uIJCkdieyRcYGl54JTHvcwb1YYwNSRdZPws6&#10;9776L/e84B8IAbJIfc5Y62nVcXATbu58gbXFsZlzRrDVqdT76r+yZ9wMBa3Ae4oy03pmxxOiiE+z&#10;41CjtsewgR8jZGNgjzlvHAnUs6JrfFT2Oiu8cOTWnqowuBlzfoI2Wv91u+PMVkwJNSykCzc+WpcL&#10;/2z3wkmiVyycYAW6S46x99V/eTWxeowdUvmt7guDRSeOBsya3E9tYAsKh+JkE97c++q/3DOOB5/3&#10;GJBpF00OZmNa8HFM7wYQQEjCRUHnpt31vvov9wya1ozCqfC/LXrISPA056flTe2aKXmm1MXPx9ea&#10;BpvfF0FI32NuGx+dR4o1RaQmVAP07538q3iHhJvJT4ok96Tk24iIUCweHH/umYi0cWH4vmD9vvCA&#10;iSw00fMo3NAftwNR65Oz7X31X14dOcVSW0Lje0C3lgMR7lTGauPIZdyodq9QvmQl1mGK4wq/Wf80&#10;hnEdaQSdUcZbz8t5ibKKb+DFnFWoIOf8jyobbD0TUzZJIPzfu36xHjN4r+9sbs50X1WLoB7ICqbz&#10;RbJholpNVZpljHFpf15N3FIZEVZmAv6aTjT2NbwzGBxwYdbRm0IAr43hzeiwuEHuaYo65IT7kQbG&#10;abkuF7d+FCoKZ+FWYwyX+cTaAQhRTmxQp8+y/0oOXqFeRKS2JAQ+PXF6KsIeimjNWaWhfDY3nFDv&#10;q/9yzwvGD+Nru+tRASzX21IVS6IBnSQLgojwa16MdScv8LE6e5PKFtju+6dxnySDqzT5PmeB+f0Y&#10;beaDtnieMwAXq8AkXCrW0dZ5SZ04IEHJz0HzCgbEozbj4r2v/svUJiKZaAStKAdp7xnmtfb3Hwc0&#10;G3wdGHWTC7Wrove/XsjIluogJ9z26dWThUN2Oxe4bYFIUsxZUbQY2N06L/494jK82xUCPBSEWcen&#10;CR08EekTEoTMGgi6611FJl6V9ZMzd9O1CaBUoiHDyoL3tauoTVFl3oFaZy25uznjOqlcJoAZMElb&#10;SAXpHS9EnNF5f4xQc94YulleznTZM+pcairC7wP62T5NrCEWksf0vD0mpJS7iseuIHHZMwWjUjsj&#10;roC/te8qlLOZDkX64bYY2INV/ustzgmtT9dq6UjQ0QG9+5wJKjl3nXu/8X1vjxlYSBLYYanT0Xew&#10;tfHcyYR8AFhkn1Q+K2+j2/lvteewctyhgilQ1u16b/mWXPHpkSRgTcGHPjM8+nVZ1sxZLQ5ey+V8&#10;KTtz7hkPa6GLiGBsNMVikBI8SA7EIR0Us2eks6MsHCAzN6z35bl7tpz13hY4JqikqoVaaLS3BxyD&#10;YhODwA4JG+hbe5TSXGlScZQv//37hEyKBmzYiAl++b4uAU4+ZJvNShged5+9Zy3HWQrAA5gMJ3vV&#10;5wG1wFHZuBdzSndABA2g3gcb9dwz+o7lzDOlFoYjAuhtBd5yOyYlIJzOxSje3ADJNNq7SsJbD7r+&#10;2NnJxV3KE00viOiRhYNYlz7L/sv7ENlkHgDHgfbTeyZKnpYcO+aBiZT96cg4IchEVF723KSUMmd6&#10;z00AIpk3KYWaUnnVLEuc35c942xNRzizR8Jt1GbXmYWobcJu7QODRqmzsC6s8xj3Zc/CviZvc/6y&#10;VP3TaOhO28Pvk/Wh5zrjf4UzQq6jm0Zk4bJnoureuwdY7UjeS94ms2f3/LSEQYRbWAJ3PSsqbJAC&#10;5gmmbpuzLlb0YQXkExO8PwY7lp5/9B0uPhqPL3uGO324gzrdKmwikSpNDpHh9ICiNsm/7MpBbeQR&#10;iS5jrS57JqgLR2qlCC6TtL5NCj+bnRLEFlNQV89S33M/42Wj5xccRsBJN/1Gz4dUFdytNpOBK+wR&#10;Wjws4B7i7Ybc77Kj/0pJ8j+o7bgXvnwZK6sMw88AxiE/Lb9t3+7wulLjxrhnAPeO2qKgsewopluR&#10;qG6zsWG3/Qw813gThCdgnhfrTL0Q4Yxj1Jw22zrDr5UMBXBtq0iBGYt9nWsFgial/uWcMantSyB/&#10;WaimRm0Y0Mwrf0YIqclhnJJeDEI6aHl6+7Ln1StAFGjbsNJ0zGF4O1NZr54pGQNeMiiGZ05JBtc9&#10;s8gVDDh4r9eERiXvbIIG3x4cGj1Tn1Qi/r7nxd/JIbenCeMGcuYA3npdENsWo8WQgGWzP+97Xr2e&#10;+PI2jZd1LycjVWCRpb1ndobzBkfk803P7As7KKkR/3CNsgLesELpbgzYYoX/ED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n9bF/myFz/0PMeLD4z1Ej2KZfAgFHnRqHdP/3r8kZT2yfL13E1TcvdKCqD648n9YQ3Ywblm&#10;uH1n2VR/98PMOHstgyWh+l6B0ZbHHELbxBGP1lbg+oT8PqTGuWeCFAZ6UVMjZcGkqeJ/OTBYnDTg&#10;TvJPe6b39WXXYZi6di6yktxy76G56/q3cl3Aetuy5j38Dj2G9+NjqlSkbJpv31EM39p8FyG9qY6t&#10;Z3K/fvXt0R4XQW97XuYMOmlzfbeBoWX1cmu4AJZx17697RlsSUquydXFJeunlcO6Yeq4REtXs4Wm&#10;hvB4E6td+QM0NzHoxoBEGeyTx3vNztjZgDMoLQjBVQop13mq/zKHYQF4ZxyUVkA+dioBGjDYa5JE&#10;zJxzxtjAe5Byo/fVf1XPmPLJnSAvCFD2OeMGqcdIss0nDxUcDcAljy7uHdX76r/cMya/nQ0HrAYZ&#10;eciXWMgJ2Z1zJjugwEjM+Q0OQUm4hoEcoC/EVoEVR89c2EZCYScJ3gl7MgD6gk26pzaLXBhcgjB5&#10;S2pNasWLgoeCe1vPWCHO2Sb+JkjPi577u1hk26eR+slC+A5k7LTjDjeAARITxXS3nznSBI8bO5JI&#10;HaKkfxqHQS2kavxtVg3+QbMBS0F06sWcF91zYpgWak/wrjqO0PTyeOrHlATR0RSncedmn7XmauB5&#10;ll6sdtrFUMrt/PdTe3OT2/Xe6i3G5s3Bobbru8vmmJDpmlnbWm/lBUE8ww/lcNhKtAF2dLlEMn6w&#10;9TZxArbLvjjShLOQ+B0fsT66Xj0kO5HtrSwdlmsJQTJImFZjM6KAVdUFMc01YMfVPFMb7Kp1HjJp&#10;9/wrRMg/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V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xnmW2je0eIOzxDWg0H0SWX7o/mESqVOxQa2UwFtn+2ld+/y+MAYheiduos8z&#10;jKDWD3yBQHXl8nrLpxTuVQRukJHl6UWEuckBJo6HrE6EGh4qRh99ro6qkNqXjAnTFwfTpwpQgkTo&#10;folfSHRlKg6OYUChEl32SuH5PIGYchwjc6ZK0I1dVZNZHh4p2+f2ZWUIiiCWxqDZvGXE/LAyKs+S&#10;6XV43mKf15DQkJH88UnUr6ZA40ZW9bvxEAOm+tvGewj142JWJlm8iVOoyXM5WkGaxUMzWA2IigRO&#10;KKMsbWijd+uioj/pWCTKivRed4XqgadAZ102ucTx4jyc3zjXzPEX81S1+uQFwiddEcUXjX8zeIxS&#10;1xt7UgbTZQKJzn8wsPsIkusJ1QlaJtZ98p8YPXGiaA1dTJL8jj4cL7ILz9Ps5wup/KodP7YJgPaI&#10;a37U/rgkw+ArcUB5KvzN03SQsL5AB3bbfBRK4nf1LV330vgIZxH/LcaGe/cFCVXNzp+V+tY/yyV4&#10;/mydi2ZP7uyilkL0WaffFXuqMHuqps+TUWXeHJJBfqATL7yLDkPJiuiTbfhCFyFWpbLqcSxKNW+f&#10;xdZ0WOtxZuJaRumKNxHJnDZxCPQV7L+CPZUVb6AyAiXy0E0+iiQYcU4+mwpnLPOkkASxlNGnNs4H&#10;/jz1SUVIQtj5priifVYFzmIXErbe6p1QqMFp4ETZJ0qq99J/xTxVDDUFPdt3K+CiHAMX02Gbh1lm&#10;Igie4zIpiL/gviseAkArF6zWkxvCpdou5FN2ge/MQv51HiJ9At0s3sTAfEFb4o4qeqc+VWUyDgFP&#10;RfWzrCazZF2s4nQo5wxEvrK1cXD6FlxkVRb9/yhvlBtgqwX9qyKk3+QNy+byIyom3VFosCvqe0wW&#10;9HmXN3hJ7d+kQt6nOgfuO7iE+K7S9gf1AFqFA/vjfIjyGVyMHL2rKEUOqdFmcoF1RAXJtYYcjshQ&#10;8yeBfmGDBk/g249dc8eHKmYYs6LGR943YZ7giMGxEp/VxXtNK8Pcr0pi8OQLuYKA9EmrqsM9SYF4&#10;tvNJ4360dWNAAUHpxq5B2r/A8kunT0CKrnXZpoLmncwH5AeMeesTLkv1kqJVKZGuaIseTb5BjFbM&#10;2JaMQnqVQ8qcepodbtKyvX7z5pAOd33CJj6bykDyenI2uHCi7uTtDlgiJb5MC10x7aOrPgmAKtNU&#10;q4LYx42+kk+udJtdAnE3HlL50FwVUBGZZHbXp5YpWFN1q7ssQ/Oz+U2FLBKH24AYod/ECVGe3n4y&#10;9F8hAXQGerQcP71+NvA0x6U5wbab5DABfYUnujQoDg3oMc8ub8hIVEbJoKpsDfu83cp/c2wI5USr&#10;o649fa+9NXEgGDIEBqV/qoqwW30xXOReyEwzXPa4zGMmPxguNAWjNiYDOCl0T3MlMSlUuFhLjoGu&#10;SfBQgYHx5ohtHSl3Wi1SZ4Rgjzdx/DTGwxqhxHE+pDrw/pBjNQaE5+PFCctnOa2DrhjzXUtjQPJ/&#10;xYBQ2ts2IY1X5VLiIbrzUKceHHKcJzSzp5QrEbapKALpAcF4TUtjOED4kvAI/zNXnvtETGdYW4XJ&#10;W6Vn9qNAlWMqp4dH/um9fOE/lE7HOIaP9o7/0A25ISyGhPbUBALwN1SP4AUlKPR1ARBhWBEhlRe5&#10;euQe/e+X2drULZ7nIDNe77loWLBoJWO0iMwP3sNOsZACcoNasSnOnX1SLiPPeoph9eMIIrCkuc+8&#10;W+74D2vc9/dycncBD16da/KS8HLja7lqQB/Wss/sCy+wpGj6sapor2NVGfMPsogkoH8yIF4cVEPS&#10;FWtZcuPJC1h7qksukcztlKFS3tEIY6kC/+QyNU1AaFY7AVXtrNMI8tFg9IkK+OK0wisAVilXFFnU&#10;++QOSqy7zmJFBBVqT1lEmPZNPtcf+KcS9UkJ+H55BRIPnowBYbv1ah7IEN4Mni+/4h1th58k3sRY&#10;6nubravIuVYM27crWbhxmVw8e+WsVIXvPDwZNofXytRoFwWiZzH7UquUviF8pbVczZLiii5OiUKF&#10;9rH2yVFe9r98Dm2p/1Uxyljpl3rdqqLCtN23MpwDQfWDLqkilkHaX+Mau5TS284+uBvJ3ZETZ2g9&#10;T/0V73MKMGIeys5bpAkpcI5AqrLkBx2rjyCkJikfclaNPqkJ2A+A1ZUBc3XxRn09IUX0JigVBnc9&#10;TxJaFfAcbxKH7DxESRMnSR38HOzbjEWAEUQnuu8T7489B08/x5AXMSAyRrt2QmkwJeyO0SLRX9z9&#10;DFhB5aDHm6xnP3Qwi3UBoh4+DV7KARlHi97yqTKANdZYSQUCy+jHw2HauJX/ZmtCSenf+ov04EdG&#10;3qM14fsYLHKm+MutTpzFJSJgCMY7ZItsKh/qmDydmj01XDaPKMa4RbA29ItVVsGFEvu82SQFElga&#10;ovpExX1UVEKu5EPE2gvrGmVCtWHHZ+HJftbg/1O5x3jIZ/uAiD9jvI2HxHiLqp2a/VesHgq8IvTj&#10;TayjntfCbbEO7LDT9ppAwIFMBAKQL/QrZCB2X/TJkdolxZL2+y9hpe7WwBUg+IxGiwszryF+SH7z&#10;UsxQ+ITUo/+FMgXfdyv/rdbOG5zp0vTgVicaUtbGHntc06LYIlCRbE4nPCTPA55JOa1c96DEYz7H&#10;PgmfpMzEctj1RaAFDvwQptp0IaiRG4YE00+oD883qYKWzVdEd0JFuQMXqmytUQ0RGqM12kjYNUvr&#10;43w47t0DfNgdxGjGzp2Eun9vCtH6EKq8sPmWN5EO3XtMkoAh+2g/WxgGZ6cv+dat84XT6TPrv5KS&#10;S74maIBfbRvjAHJuAtqRUqNWRgIalMYX4YcMidzxysyl+A+PflBoqqmVu4HXIAv0zoeVDaJcxWCk&#10;qz5V4TPECsBtxXmWmaBWpF58yMDAoZZWJGz2KikVr5gD2PiQNn8/sUi7q1DaUafWAYFKsD6JOM+0&#10;o6tp4rRzyEhFODtpCSSnsCJwjGeurTVOlVxNNDUSCu+dk4rPxV7UV5VSsdB2mQr025JaVRww39Q9&#10;38F8j3n2zYzPLOUMYWr7lXjHrfw32Ju9wDbSzofPGJtn5VanLbHkkbK3s/CCOXDJI8VrqFzJZbI4&#10;BBGZ0Zuu4TgDodx3jFAOwYxXqh46Viof/DgfbfNgY6iJa/A71FHjyRghrcVT/dun2c+NIvQlS7ZO&#10;cEl7PqQcKusqpkK0NIsYPlbz1Cd880+i63VRdqgLpjg8hcdlUFV3F3d7Baes9o5IDgORLJIz7L10&#10;istVmxgvZOVP1zAPuRtEpPW/wd3L+vSeUqgSRCHUNg6cf1EMuu8JyZ7RRbZZIt1rsstDwmsVMOu9&#10;9F/uc36W+G531+OoqAHxDzwPC9ci2X3D+JcD+Njn93N9agR467fcSYzdNLa/KBrbuunKoiycBHrl&#10;n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9+E/DIF/H6&#10;tB6RLYAlYjkPQExBsOOhXPb3q4lGimEafY4TcqUsmiNlKEK6KYawDYh4cB68Ck286ROZYBFPUG37&#10;LAyWnImg6eIC6wGvWYgEQjBxnF+RVsaTGf4Z2eGWIQPziAX0pVZ6i6Eab0NNpN6mPwIZDhsuXEvR&#10;FGRhLBkFO3tpLmwzrL6M22IEWWvqMn3TtDgNXYECsx81Kna0W30J3tHaR67Prx8Cdyj3Qi4PFX7T&#10;lMlmUvaTHhHe7WuL4FCMRs8EccoR9ln1X6knK9fbkDj4uxESEJwzycQT/dl/DCY6ZF09ud5F/5Ud&#10;UrDfCRkMtMkbwAMcjjlDVq6PRkUofqV9TGT3TZeEbvMAEeG2zxIoRRUalGPLbA/RQnIngpl6Y3/A&#10;gYbI1pvWQRTc0gE4VlJnVKPs3wRn53H3AYZ4Ji3meQb7KA/Q1UbdiWl9ioMbQq5bRlCQ9LGIfcaA&#10;7nb/givAIOh6rPa3NGbNc6RC9T5xCaSnExU7NInLPg9vFm2xE+uzIEU6bUEaGDQFJvKFfsdU5mfh&#10;oc63y2ef0fYVXGHkxeU8F8wGp1ZnzRXtoTy+RtsGOtBd6yGxOtf0X96ehOK9ZI95YiFUIp108t4n&#10;gI403V7SlgwUlcYbbGJOqPXEMcdJGg8xNLc+4bA0nIvB7mirvE9zH6Kmrycwhtr2KJUbbReBgegb&#10;b172iUaQZvFzC2JBKE1syCHBPjttOZ9T9NfOvuwTV1dGrQgIbYc+DkdCEaPPp2AE2YAfKh5KkT3y&#10;kM9AnyYAnFflN99xqyPH4aixYTAU5jZxzkJ02z6IYg1OCOtJ9eYdVZgZ6RCfPgtKrZIJcuLVJz5v&#10;X6P7uU/PN6lCVJR8wOiNjMLBwozTrfzXrYkc7VyytD7SkDFhRo4eBsK50VAVwvJYQET36xXQz4iW&#10;xCq/lML4e1UsdOzah6RQomG6+58QI2Jexil/1vs2qpCcrrKt6o0A+A9J7boP3loUrQtQ5G8eafi/&#10;P6FiCBpBE1rtFqmRyk4a3SP5NiwgKm76wj7P59wny5Hy66keoz/Y7n1izthnqhkyBrT4/Xsv/Zf3&#10;6NzXuEE3zyjpBrgSxmefkD08UVXPBCK8kXzst6TQE7JHzFh32Goqp4clM0lKDfXsbo8Dz3QuLNHx&#10;X5sQJ7yScqVMrNrjFPUCBR8DcgbiZZ/zDHyadVwHTiLC+OzTIASvrRLDIoL0acuIvoL9V64nsVdM&#10;hniTfdjniYPIkT5hwzZtCIMinRzUOKxoUO/Fe8a9oZ06rIFG7nG6lf+6NVPOscmFV2E0N/PfbE5j&#10;6kmMqShqHgfvIvuezVG33Bzcz3bc7M1/ISUj8A3JyMDbmvd5e0i4Kmx0MaZ4qTgFNBQXUMUIBAnu&#10;+aig0grdLqyJg1m9o32U1JD6J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TfcmDHiB9+Wny+hPLyww/nsCxkoS0kcgkCZnbnXbfUZrfnikvrt2iJKgu4opCuOca0WWfLIeYa&#10;RWgcBKL19LJbAhvOmWSL9JxJsELAimL1yF/c0I3cmo7xFpyMZ1vohlO3mzCSm22+BFfmS27mv8EE&#10;HFsgnkMgU0tnxuDc7MQ5HFD4051JQYXZJkORgHgVYtgUKiJ7cKXl+hTPHif+jZWit/7wlZMEZLCB&#10;vk+L5C7n8umOjBRNLNnXeQkUagyJcsK64s0acM6HuslHhXvoMxu3GgRjo6Sl1LpiEyGj7FxGa/4L&#10;3t4+rYBtfJrNs6Wr8fbQP7QtQHbhnvc52Vev/0oGwLFkRCdIASa19QyHJv6dXcPJuc1Z9UyTJIi/&#10;T1BjU919Yl05GkOmW9ryy+p8bc8B5qPE7fy3vg+4Kg9k6dxhGXz7Pvq4Z6GCUfa++LtHyrFdnYEp&#10;wFHWt/GZjMTE2E1JBu48z7/lMf5ZMxNnTYicO27hTKaYfXKaGLGdCX/Ch4J5DHYYfLo/BpKVzIQh&#10;+a5nslQsnvGMCU2/CEpieaPWQfb856YvAIQnBFQDI7XiLNHO1AYM5rAXIkvJd63n5fGoPtbOK0Hw&#10;tQCxQxDgH2Tph57nqOeFWXMhlwvdFDvvbn56xh+RbECZksm7va/+K/kYD6ZIGKNmd3XNAGqjvvrT&#10;yK7uPuYx2r7fBkjwwu/FuzCv6aVeNnIubKCoXofM8TY7I9cZmZFx7gdve3fVbAHy5HhVIjVWeNm1&#10;H2g0CnMMGumytw1igmA0mh0Xw8BQNrbBowxV420hSc8cuY9UEK+0YlD3wYqJF5eRPtvXJaCqDPuw&#10;Yx7tlXrtUXFVxi6P9vaI5aKcqqv/IB/7+sibt43/A6Xn3lcstEeeN5ZBSmxSp3EjzHU+9z/0vDK6&#10;r+mbO3DdJthiXUXediCM+abntrnpedsHq9RB7HRDZZM69Ox17LPsv7wbMPfSyycEn0L+jXFRskoj&#10;kAmwURvvF1yQ8o7kQa9w76v/cs/ru8D5euQELXH5tDSCvedhkaXMekltbWDLjYO8Wx+DqQp31mSD&#10;lSQoLWGsPqTOec66/NL0wqfYgxYs5LIYnJ67kFnfFib4/7vOwrtu67z0rPl1y4SBjSIDKf3GfSsh&#10;ifos+y+v83ImUkhzAznx6Xng4v7VBRWNAZedAf5S6P0XPc8zkWRvDM3t0/idkg3I0hLOsvW8HHtE&#10;PCgg9aLnRQpxW9CG9W4HF67T348TdR4mgo+909mgYZ5uAOy2uA462/AEjYUk0LVFsFAmUazynAJp&#10;KDPkntqLIqpCvD1yxqeZVH0agN34dO0qSpC4ZhIBacCTL9aZmhtKHxmTYpmzEOz8tODDSZJ/YMBQ&#10;ypbHaBG5J3GKyHd+PWfCMTBO9ixgXfMgjUynBKMoM08K2sph4wJr96zKrC+kJ5lDBflQHuYmHjEh&#10;HbJY7saec26Pod+rOQulHHP+VzWP+7ZhGwFryMdAtrbzmUiwU6SJJhNTeDNngh7WzTkj9wN4tZvR&#10;wkkK7tTmudM6hh/qTc+qtZ7rTNhxl9vIdCVrDQZETdtVFvYZZdzzseo1Wm/q8rL/SukpJKo1x9On&#10;KfSE9IieDwPDZM+IoaBYuCte8PZP1MaYNRscFmPxUrxf5xGViUlxs+W+kMJueTHIoNhZH0vIFi9V&#10;aqevqdO3/zK1kds+n7E3tpwWYEYj5j8GJvfipg2phqftKNzDeUnSQzPYtGqwSzKp4qPgkeIw+Kzl&#10;0x4wsNsjV+2F8XfPM8N3YCMOwIDCHU0UKdyb3mzOYF1s1R/jv3GfzCy8N4+ZnXvGNPKuHUTbeuZM&#10;soZ5IjmprT6RXq8muoPd++hpAHz6pLTYnjOCv6fw8HAZN1CDF1FNGGUhJ+fCfthR4TOr6lEhF7d8&#10;d4bBOZjUucKqbfZCXnDiC5AX3MQp3Ks/sXSgALyQRKg23yIxACYdbyPxGMa9vECsIwXzXQDo+6So&#10;HuOwhuoJ9zINHBn/+lZtxTyEWbg+hSnQ/q95myltEBk+zZyTJJT1BGHe2IACEc5XYVF43/upc3P/&#10;lfJClXMsirhqOwvk1DGL0umSdvA4VQ37rqKOhm/2pvAKpRbOc/a+dp+cCEVIVriSWN3uPFJqBCaN&#10;cMZjYG5DIeXQdR6JTW2pushElNAMEbBRMqv2bv8jn51zqxzxrXAYVhxRuFgdpfjgz+6rQy2xlDza&#10;j+kJfPTsuZtG2s3h2eAtsAleU7fz32yvuw4KC0W48SGDjzRVnC5PC3xTf22l3/4k1ajCOZRD3GJB&#10;im7IV6adioAYZeJOHL+PlOBc3gPJMhCttubmdv7rmbVeUJnGui+ny3lm69A5B6NIQPF1nzih785M&#10;jZrIzTdxAi5N86Wn6MP0PPbE7JmjJH3OyvmiEm3jFkIHLrcHTblpcjDTg1vOcyakYUYE9Q8ivn8a&#10;ziTGFMvFasWtQHNgyA4H4PBjksCktx8976sDtrbQe2inP0UQ8Gchv3IQgPbLVvF3/TdXn/gQRki2&#10;54CvYkZu57/VHhqEpgrOha1pieR2R8rhFxLvB2kQI6HfFmmYlSOx4ybzTV9DPstuGm8rGfiN5Cea&#10;qsoh8S4B3c0xRmIMgJ18TBxlcyX+IgicajuaHtBU740+S889aUQ0lfMkP0rIOqaz7Ki9PXRPw5fp&#10;EWA1T7pd7829aJvnSuDxy/OwaEpWunImxsRHQc8uNYVbdZ/UCCNh7YYblfWQ0U/YDLnsHAiP1H89&#10;RlLFs5SY2v9HLCx43u381+3bqNioV9yF7a5iYzlVBajbvlTBz1Sf2UpPQjXqKxfzSInzGpCcl34F&#10;Pk2eUJdFOBoMcxQfAl3sA5Mal3sVWZ9l9x4S4dwzHJOAJEIgZAs1WCGiDZshZRGnDMV7es+otRk3&#10;5xBC5Dtu0PvaVwd0UdbkZzWViZeUcjv/9WqixPr0o/3MRnK73lu+pVJGxrBKFds0Y4oxWJUDAkER&#10;nr7YhGtcSZTHcJDH2PvyCNznv8CWAt7FW16ozzuWifn2eoE0QLZvlOi9uZe/laSSfKoqnx2QgPfL&#10;NzLL34Ra0tbsD8qY+CTgEMt09ztuAWNaGhaA09TOSlYQAykNC0uTOvW9Z3A3ljRU5X1TFEXgGFTg&#10;mDNSZsvY4zEDS7WRtObEoM2BAb9KZBBZzxy41mU6fftqIrTpMyUjxn268z6uJu3BiSb0BFVy5u76&#10;u/7rdRSL1vep8Woec7s+Or/FeqeRoUroScU51ZVQyNktkknSKCZj0vEzJT70rNyofBdBBG2Qwu6Z&#10;6fNpTwf3QnfLAv6Rbp9vozGVTO599V8xZw5CTAq/y2UDXVdTLUm+l5+G9wNOMQem+tp+LC+4s+d6&#10;X/2XeyabIJ0GpMSTFN8kM7TGi1KfxsDeSEKEo+BQypU+e8W83u4T4zmrI1E1CxPp+2mnILDLZdJe&#10;COkLKQJ/EmrIU0PepB4Rl7fAeRmB5GrOVxgBm96LDX78gy61zYzqxHJ+jBOWzjlRtpHu7Sf0cWTe&#10;hda17MDjmuHTNxqHt7huZBs6Z6TXjL2wFSGQ+WTIO28T6rfu0Pvqv3LlwDc7q+BPKiQgAdsOEdDe&#10;Si+5H1Bte6xyZkEdPLmfUAbHnjm5KRXid8nA7nNegK24m8BP7wOjJpx7xmv8BhBIfXDnGMvNha3U&#10;J4VQSICNehb6fBUaRCbtYuUxwxxvX51G3DnPqFMq/I0+Hx7+2vaU3bND77gYugmpKAZNLH07ffuv&#10;XGe00Sp7MFdq9oyjzYLyb7S1rs4hGXk79w4O/U9e+m0vKA5Ra6SUJI/X7fzXYxTKNbVZICEqHdx1&#10;5vPM8B9YyaXKT2I058zQe22AETBQaau2mrrtImUKMUFVoYo+e1/9V46Xu+4U+RyyQUI3/A3VM1U0&#10;FDeNx8i4bVNLo/QRMKClloG9r41GGG1IIX9U9stGo709iIe5chrF1r735pWQ7e2hi2hNIcMPT9Ws&#10;BzvUxAFBq35I0kXi7J6mBIP+KoFTPDA/jYCzYn3iUzyUSL/oudj4cm8ig/EZ5KjNfbNnzBjrCnML&#10;LI+VxOS3TbHLntfNd5gzvGVTC913uxWDLDVZOZ4zh8MbauP4tx1GoUwuAtNKzUmpCKvX+XA4KKnB&#10;1Ma3XPu781T/ZQ6bF7cdxTuultrUuLy7TkhZYQZWPTPwFyeeStkUOU8Hy3qkPUmis8M96zx8IS9w&#10;47uKKg4z88ikNjZz8Tbu3A4DZiTwpzlMR+25523/4/7HJEjuwDWHbtdl6t5+3X9SYQdH/KS/4KXC&#10;U529SCxuh/XMUCLbBhk0hl4T5yCbMor8pQ+a2ZGPMFnxAmTP0Hc7uPCOuKQoPXOubT1DcluW46Ya&#10;z7b31X9Z+gNdqfUgLS6KBM9JsdRZIU49Px4TNU+kgKAQJKMdZeS2OgSOHCjiLf73k/RH6529wAne&#10;J/7ucWYgVKRbhCTk38FpNTPca2VBAEdB+jShsWQQSnkCC3+c2bln4sZ2SipVv4cdKXRXJSn4NGdU&#10;F1f4GxWdyHF7YHcyWHWzSgE6TAoLvUTd4TFKRkn/enzX83KNCZNCAeksiiDAWopJKQemxwZxIhCX&#10;yzkzBkyce2pjCRoPRc+6jbQt5JIsy2OGsQ0MEWRf73x8OeeZwXv8NIegFwPtDcutDww2sNdzPn70&#10;bB7P/UqWhO/dUp+UsE9KuZ3/uj2XVNpnpQJBeGO65DxyMKmN4KhyuaSMdqKNrPIUlMKDh/uxthaR&#10;8fJNzxV5zOzc8/Hd5dNcYJWCcjLKD49veyYk5klRKSb0gOXTOFlSi5gCYXlMUCv1l7mpL3uG+82D&#10;5AKjFDRG4T5ajoRdIMyeOb4zK1fhMrSsXOFO3/4ruYOsd+EHU9bIuNp6JrboA/EpQonkzWoFFBp4&#10;Y7H/BVbFkQVwiPnunBQWex1pz8c4OV0RgDmz6V9oi5yexqexHdiWnbeB4Vchu9PjWZRiefuxzvsu&#10;JEaBPpB0Xsbrdv6b66JqRyWodcOy5aHbHVdzPViI76tg9aoHozf5AjTOcp2O/TFatE8tlpU7l+75&#10;CBEq/0PM76ka6fa5YrOnYrVWIOJY1nVEIaP6LPuvpBQhvXJ+6kjfDhbwrSo3HQM7PNYVDD5r6/FP&#10;q4nKBHDGH2WtfpDBku6O1Y0x2tfyfTVxUpeOXlSpHbJUFADYDBt3j4DKPFWfCIWQ4I+ZHWm61Mc5&#10;qZvUIld+QtD0N6pR9yxh2irzOB9zllu76331X+b7eUkYu8t8X3MW2LkmJdOiz3mpWvNtbx57XrWI&#10;07Zf1ITT4+Wo54jNgd1Re6lkw6j97pwzpsyk9lNcwVt1OJQ0u+uZU96gVklR9PcmEKh9OP14h8cY&#10;IiUv6vFlz7gQyz/ynDPwkvnpJxsQLp3nJei5Nxy26iYHGSlvSznDUEU2P9s4tcz6coN6J3ee6r+S&#10;t1cdF6SYYklNOq8iFG7bzBUOal9WgacBkr2QkdB6nvK60bz3DKbNSHIiDvgC+rHBDS9OECISg2fm&#10;xX7mRFEBgyELCFPvhRCIepehhDdaiTMrSUBpqXZ6vI22++vFnAnwGXOLO4LDqc8Zx19BgSgIpcy+&#10;1vOSp697GcKauePtFhRDj9x0KuAvJdbJRVdmb+uZnWQRRxEb2SY8vupZ1cxd/k5R7cz2syQB5MWJ&#10;kuSUTtkDBsLeQbKgNrijV/kZKltCnH+sFKHqxDnOngVM8mM4KIzp+XiFBOAme6FHsrLKIM2eGX83&#10;74Du/FEyjHR/eV0XalOmGHxQvo3wzSyeO2oTqVNN2DFn/Lm6XLp9mnL6nrOKevezikgP0JIkCWgB&#10;QmP36wxsDpU4e/6LS956z+C6nISO74Ge+5zBoAk/EOMG0xZscDdn2MpZrsyAu23HqGshiZ8634pS&#10;dQeYGBiI7BnqpX/tsmdwuHZcy3EakbLZs1AjuRgshQCG62JQcrPkkDJWQmV59Gx9LCS2sFwwRVCK&#10;uJLqa8ZedDv/ne2BeLg9vXjvup3/uj2wDKMjCK1nUIdRud3pHAHHJtplL3i4dsZiKyYkni/iH2iC&#10;T4uvOjdj9eGTN7o2ljdIC7+LpRnyeK4B8soIYzL202iZjxm4V5CR6RaGoGafZf9lSuExtFRkGJtt&#10;DuYQkuTA8ITKV9pWH9SgAz2gnHWOXvcs2LYNUW4B0w1U66eJ5pe1CHl+B1yz5vwLkZqIeXYiEe83&#10;PQM28kJSTkiIxNYzx1qJazLLtl3+BzE9403wDkupuZ4z/jTXveIfoMv6Lh/CPhkQUyALs9WcOUfY&#10;+sFhYCiEjLzvmRPflhX2qSo8rnMmF62AMCRBqirf8hiJw2P3/B8InfueQcmASPA5ohtdGrUBwvDp&#10;5DDFtjbtDGCk0MRjV8GdedfdQ76ceJuol5CF+S5iZvM7qTTcBEMRp28kQX7zdo4bhsj8xMue5bnz&#10;u7oZrK0zrA0SxQN7gn+kl9tfRuhP8vV2nYlBUkrF5GQhu5CKIFH2jAKVKf7mMNIdiXbnuCeo4m7O&#10;3OoMECmoLTs3dI36NDqQKDwWUib0Rm3MpfLyyUfyAVd0XOdmtdS71TNhGFjQPfvT8/Hq5au37+aM&#10;xjVhERWZWj4tkeqeH3Et1amqxzJDXuwqpZl4nafnY/asbCQv5NPFAdZ/RtHr8eWckSQzlvdwj5Bz&#10;VtdyqNjgJknYVE7rwQPixbjrmZoySAOT8xHLUyTPooIc3j3UR3eFt5yPL3tGMlWgu0Zd1FalzRlk&#10;tEtoPhbEwTvjpccILPHcVU/bVhhEH/0Haqsam0/3+fhuzkg/tD1T+7Fh+Q+4Pf34wduIEoqc5eNy&#10;TD56tj4W2giHELqvP/o3V8Dv6OG9vZyt1d6mPb24nf/6+yrbZS8DzrSyh9zOf90e/JaV34ngWb5/&#10;lEeoMi74RxxfQZ52mErsFjsUKK64BU6iRlNSrjBgD8qde5Ypaqo/sQtAJspmewLbiExN15EwXPfi&#10;CGiTbgAI4Y4A6JY5Ci1uGT/Vj5Ue9ErSsZ8ijO9POw74UsXwVW+p5Yi4KYm0jZrioURJqzQKsb5w&#10;4+Jc4UiJEaOXb7n0xEGlgYfGwlGOlF5Uqd/AcawN6UgM2/ZqdbEpSghhdG2VbBCrMnOiW0R6n60K&#10;znk7Ip8UBr9VKZTx7GCriid3dzheJpYsu32giX+j4zo88dLDBTCBBfSHVQCikRH1Nytu4gJg9Zq+&#10;iufStwQCH343W8Saz5iJPPbmVCbzJDISrq8tu6CGXAt0t7asjrfIE7qM10euiGSpXanjvK0jVbCg&#10;8AFddQuXOFua7TDk/cKrRGVBGlsU4Q7f1Fi526ynvsUVk9IhGyQlxi4TcP9gKJTIGGdcGxgM7l0E&#10;NEhY+Ft2RkygnXpSeLnC9+AVVlaor77CHQxJGmfhH4Ld6m2Eyv1GwkbHivCkntKZvKQZgylHdA0M&#10;T+sfZvmBxTvPeT/BUMvtkwJ58yO+S3czFyJoRUj6u8dzR46h0mRlxbXNyrHORy3inwciR3JlJEwI&#10;7hUDU88BQZierwPs8tVjn9R3PctLh0UZHFyY51ouvBJTlTk8hr0LEVSw48ue9bkiJ8RuBxt7EpFX&#10;j0XuVXLqsXxTOW4/vuxZhlvpT2OC67YcCno99qeLJIxUfpr/V88qwFLaKPGOLnkBSuMDqzk/HxOB&#10;r2i0yHPvLaIaBXHAGvXj06jfKoP/iQ1AFXGjqx+/4zAida6QdNIjuU8SpP7+6aL2uOTj/91z3SVB&#10;z4+FxFtX+CvU4iTn7Lk9JtZ5r0gSMMN57XPhiZlXBeYpSR4DA7+qLKxcjHfUbtF17c6+qzgnUfvy&#10;0zwMDarmrHyEKWdh9LN0PkpPVap0QOOQY4MGpXpMMakyCGbPYFRrYC/zTQik4Fn1p+UWbKJCJqPj&#10;WtMdNHsGwVpOBpnAL9aZQ7QS3A7HrHCj1ngIT+yHNPg8tJ4cNx6FF1o0B9yCawHV2R3LRAv4uFkI&#10;duzxDgIAaIXedIwrvJl30pOyjKqKFAv5MFcYyi8BBeIxxswGMhKIpqRnue4ePfucTgsWyFDhVtGh&#10;8wYW3nI7/3V74onWUQQKCTfd0v7IwTI3vGunMVWM0tyKQFi3rUV5N5wNnjib+oV0ZjEotex3nw5N&#10;JdFaXdOB3Tc1RSPLGpsG5IOm5zmzFaeKak6YcwZsbJJItOx8hHCaurO58LJnqswUePBhbVMCkE+b&#10;RZ97Bxx75Y5OJ8Bdz/Kb/R9lZ9ZrR5Zc579C1KMBqe48FFQCjDbkF8EQLD/Ij2wWa4BZJEHS6va/&#10;97cy985cK++pynUtwKzb58SJPcaOYUXEhi1Ewcn4Bb57g0Zd+FhNx+ZmvFZe0Glv2tyXRNHeecaS&#10;7rbN0Bu26c6bCC3nLKf5HDXWbhqitEHiqdw+1sMQIpSI/KzwTMqeRHlvqSitZ1NqMPJWn/g2KZJ3&#10;Z1swfvrFgxWP9PZxN2frJXXxp5nIdmG3n94H5nrL9nHJmZjMtLAv+M7I/t8zjl4qJgHo3T7uOGtz&#10;pgm+WyHbpKiLvqdWbAr7/jFW6OaP39T9jrNKOe66rTxvcYS4zbuIe8lZwdHtur+WM5rHbre95CxF&#10;ewpmKVt5tomTmh0yPy7nLGNguzYvzjaBEYruDbH+Mq9YUm27k5upXHLW0zrF48v7DNaH+ObkPC/s&#10;ts9ErXed54/P9uFVhQpv8/xRonvTazC/N/8drzBNBbeg6K4RMr/5vYsvEo4hbdGqQOg4Z74GqIst&#10;iLvIi8PHms2cuI7Z8nG5pr5dG+22aFT42pd8O6Lbx4uRvnHW1l6UkXPu0zfPyd1eBDTAF5VGjt9H&#10;y9ge5E2BP1tT6oRRe26u6QvxDuSDcNj8eKr9+8w4m1tM9JXnVBH5TR3cXsv9p1nTCYnZn/HtY3nr&#10;9hvCPX2Fbr44Nua137xr+0+zmdvVfal+kEBgxQimZ687R0D64DeWc6tUsHMmrLwJ2Zc6FaUI8RtO&#10;6qmRlZzRx7fTj9sz/Qu4kzcsnGzMzCIUmnxKlKVFUP/GW2N2XKn8cEhYqlduijGFGgWNN3eLXL1z&#10;H3g/Rn35arqE5mgVs64UecnHYAH1RKYcUXmLnC1tUrCQBi0x1c1CSJmUf613Fj8K2ReT9EUoAX1y&#10;m88Gh52bD5KD2zdpmW1vJKg06txbSgWNWtHbDwvOOn/4BVaDVcVqGmxfhwKhNrmK0i3ieAeQTLYk&#10;+xIRmZ/i2o29JQN5EzuCWK2fVnuLdbuDS7hDK6pgY4vjZgt7cc7T+00Ph9mlQu1BWKyLkvjS3mI1&#10;bo5xZbGl1xEQ4RYSFdQ7j5TqFE/RDC5B8M3WnX+ZdJst52TqdPsP758SKxk7LwzJK3w2dGSittW6&#10;exfmQ8hsXq8La0Gkbp6L1y4yJsS0OXl5DmApTpQq5awHbsNKbbMl7jHfE7CL41x0R4rFmUb2Xmxq&#10;+2FKqG/XCx9ZBjy5QFSxnIPCw9QLR0okUVJ2khL/CL2Y6Wx22aVF5t5uG4R68IojRURhyiEqqo2y&#10;JNtseVfmu/sS6x23QP60/tl9IGo5rXqQUqpBYML+AZk8tfwLn3LjtwuE3bOGQ6u9xaDfgNpysufu&#10;4bKazSVVdFXoAR8U53xjy41Y44MdW6oyTsuDBL4DyJIHZoNs4UVRzquxVYmA6aMC7qDKM624EDhu&#10;XiAaHwgj5T8MkHSeVQpegp6JT2m2MSW2PCzrBlWzVZnXqZnspPNIEXGetYytlub+qWDl6y3A+FXl&#10;lH62KJHjAgkdlYYlzt9Z2xm2OHojTgQ4ays2KK/yK0ImuKvJCBgjJp6IbvRHi8wzv8Zut9kKODlk&#10;mAyWV5xkoT233eOVT2c26Qq0MhyDItKaEJV7AWAnWx6NV7h1yXDZ9CH1asxoHJlzWzBOunKGDQj1&#10;C0a+SOxXYsal8U1xztA5Gb7IwC42/7mskoTc0JptQ4NQ827Y9dVJVm+siSijUqpyU21vmQy8xnwQ&#10;lOnCVlvf+fARSOdpvniS0267BQE8E+apLqhxr8d/fm3+u6qYPMZbFV7hsDaRNL92SXeRlJ+vOZFF&#10;9tMnhdq5gcCIwIOHiU9Z6fla0MZwN+2TUf41xsprPnUx8BCH7oRq5TjXkqf+UBVRLT2nXXqF5f6K&#10;e0IE42kqvDitDrBo+gFvETZW4lDxMgbFHVvP1YuTMxd7zJPsn3m5wN/hL/3zLSTRYAZcr6Q3Hr9+&#10;cS3Vu2YN24BW59mKFGy9MCP+C3+GHZdFvQpHRBxHDS/P5XN5ia0aLI7wLnBz8ITBVq0WRziSNAuw&#10;CuFxQdIpFUyXX9okvvOxLMko15JWdrMichLNryXxugFYP7OkER0hMCxy+hSaGCKXF08dQPx8K/47&#10;hDlvCXfr8igvsuXBHNKNLBIWJy4Oz/+sS0U6BuI32XIwh+6HH4Sg8CvYLim367ou7Tryh3kXxpsI&#10;LAV4fa4Fx2hoNIQyeE+WIb843xdnyxUeD4xKDOCK82XUsRsZAarIxV/5KWHJ9aGWW3QAGSu2nPat&#10;dYRKiadBB3x44sBhKyCmsyW7Z5/tNuSKLYb89Igo1U+VAuwdIHVw4kF5m0hzTbYqd7o+xWwGkvcV&#10;eyuJuZEq6hhscQ/NRcb9dSiVwzLN4il/dqTmRRpXB2V61MfihKI7Hqu8HL7OUzKqOqGNEBH489fq&#10;hqNID5pFBCB2MPQ1HTZg/ur8dwyG3nuURFi+zqJyp/706+TWSG1bv87TVHW7QQTM4nxsMbknIdGY&#10;1Nbwg8QdhIWvP0dsZqOq1QL3cIwv70tOir7qeEfWUTLGh7NJAcQYBVd1iiiAcViD5LUunFqJDGuD&#10;8OjSus5Oq7omj5rf8jniG4tJIT3nvQaKANynmRSK0HC/quEputphlIc14OvXKzKAr/M6L8fazsHF&#10;STkRqkQq0sj0/ScJbKWiptdyuArwo0oxuzipy2yXRoPLqcJCwJ+Wq0U95lWRpuYPK3f4FADkOJEq&#10;t7taBpXAwYyQoFjYgsQZDQfe/jA2mCjYQKrw4uI3D3GkiM4ACVIjDAkyr1nOL/+aPwzObzzSxJ2f&#10;UpEmoLDNlvU/mFDyhbA665BR0l7xhsXu4SQ+7i27PZeRtyad1RzRCVF59d7iPx/5EUa6LbLqsM+9&#10;3Q7N/ikbNFbqtUeKzoE8iOuRenmSsc3YsfVTFLu0ynlJByqGS07t3XnRcjPzr3Vr6S05VTcA+2T0&#10;+jkmXjU8XjSiQQ/PDzGa5kxZk1e8X+gxw2ijsQX1b+NnUdKmPgjo8AA0oJrfsLtAJLLS/RF+Ym5j&#10;tLxOh9wMLvA8SXizDigV3MOs57LwGEEDPFPdVvVnHRu6U86TQrfKeYwufMh6ztG+kueyKmO0zDlE&#10;gIqpzZ/lpq7HZBsQ356jfV3/bxSuqS7y1OIx8TOkBrdz+fhaDsg/5La/QgAbJSXrBBm3t8wGRFuW&#10;Q/UNlL2BM5REHI7abj/3tcWEFyrFePI/zPtJVv/BTYucmFcbKIlyzVcNJ29kPodU5RwmP2hlfnxZ&#10;VXsND99GtRk6lPyIq+i3byen9e7rZI2tYU0wAGM+FA0dP6js+GwgYicb/UfVcc/no4s1zhcq0uh0&#10;ZiPM+cS3hWYaHOa3Ls5nv6kyPrIYh903Jdjlk2z7gxkme+3SfC7y3E+TNMGDK3W/GJhZqu9nBwZ1&#10;BD7LTVWlxj84E5d48jhMyUvOAT7K+Fn1axk/i0BHxhhPXF5T82A3lLV7aZ5zjddTQsvlqSTxHIKG&#10;HTTzW/Pf+e0ZRySTg/De8duX5qO08nkytlFNsYQFcz3nw13OVx5jZoRDZToLoX5pPpd4otRPkS+r&#10;NG0ztKPpKFFj3ANP+5D44Gt4sjVjx1X4YPX8bfNkU8cicN2V2GP7hlSdzolafhgN9RnY+cO+XVyV&#10;nQ91Y7Ed/2AQWL0UQIoP9+ETonlN+pUaDG2PEm0xwpiynaD/4CH3yj98ZD+nIZgzy7/WU8rN2950&#10;JEW6C2zhiPNh7vo8eTLmy4yZhtE2VjW55F8rT1VfGxu8U87d//MPubVT9XsdT16CKWPwCUja26Hy&#10;DxHoh0raRkkD8le8zP6zWuc4JtIAxiIAvjjkMxol4nDUi6heZgTdVDKILPH/fJ7GE6f2IVysCP98&#10;A7kj1/OdyR1MGScdZ61eizrFPZ5SdH5r/jv2fd+9/WLbu5ecBg2+2k1SMJ0Q4tiA24ebANoOkn1I&#10;Q7X1bejWcKfEJXlsNbov08unFUkxzyerS2ykvxNOySsfQs/uxP6UbPPcbxMRmGHqdvPcbzC3WxUg&#10;7E5gPE2VSNrh6rHYeOJrGvcQNzbe3HqeJlKU1ZnKB/66keWhAmuHclv4h+frCzaL37nIM08c8ne+&#10;ivQupfDfoJnfmv+uZ43HhjVY9BBSM2WCrm/o/Nal8yn7YJxPyuwqe8DW0F7sK4AD6Um3dxfs3ghP&#10;VvvGmzMfSBXjWm/qtjWLiFqVKco3HRyxdlYQBn+g9Vyap5/sG7Ym5mmiA2uUyk++CHZJUbOGx6Sa&#10;p1OCeTrEC3b5iZfuGMOwDzc9quNplC8UVVSgad69VJVc8koaztOTq5l/DRlnMpurdpjnzpOFHVio&#10;bbP30ZLHSW7BOLHJJf96yfOFBcdhHBE3whbYhcvPTp54saYrhJ6No5Rkt7b7PHkOD0n69rM4ygVN&#10;sovkH27mesXTKeW/iHPrH8rbEvO006c6aBtGO1cz/3rxZu2Uc/nsrlz4cH8F9g+refLWTImMmXKI&#10;sJjQvXvhMTM5hJ9OlSlXqZczy7/WeZrN8dLza6bMS8evSVqgTa8JIirKMdSml45dMwdBtAtQZGfI&#10;/CTIi92OzpnlX+s89xqlsoDUkct+VvG5oQIRf1AKmH3IzOabpXQ+ovuX1na+Lys3HJijNx6aHEru&#10;fOfmt+a/49vs9QiAXfz2pfngaZxiDIceIC8fMviu2UkSkxoAaFwKwuazlAY+Mj7uX3553ObrjkwZ&#10;ivS8FtjIM/WOWylMcQxK0YstIEpMfi5KTi//WheIouETjyPkywGDgm98ZsvAVoDJYGuu5kdewNUn&#10;XN1Hov/T3hAIMD2BqPQzhIT/9wio3j279OPFL3fxzFyaKu/VjJELH5geGHM10yz9iB1H7szl3Qb0&#10;Yp558oBjjh63nAKi+dPmnN+a/67bwEmedjuq+A6Lmd+6NB/zrdEsa/SrnwfGXHYoiryDvnHmxVJS&#10;/CtkmokQUCOHmsIy54eyB3QdtcN5msBD5RiYkhdreGmepvaSjSnwhYkQk92A1A6eM7PBF9xRL7vN&#10;FKSGrWL3xtM/xBQ96HO7DrnHuKp52tPH+z6shrmfplsBklOjPBuQ2cMUAdjDp7ma+de4/ru2AtJ9&#10;9OyYPIl6Tg8hL5KSsZ0n3pjppWDkr7iHCJX5Rr0MFmFzzV/FTb5qiXM8mJbT/yMR0e/mPyDahuXC&#10;eTnUIfoHIe9Ws0apA8nSxkqG8m7B51rmX1Owzt4MmIAopvlOLMGPg0t3TtPULkSHWq6w7NUJktY4&#10;Vgh/CqciNmzRGleenMzVPbvx5PuT8nVWshxf09Z9YQhzW+fPvrRYTYMklUVVwNp52k1B3zjCWnYl&#10;Efl0iH+aqwDzehzpam3N4Kech14vuwyYfCz2ahpjHWSQ3+1R1bJbdqXiudv0JM8f+tTumh7OGx1v&#10;G84upfE6v+ZZ3pVAFB95W+1HMaCQdOscEU/pgtlHc63o4Bq8ezHH+ZqtN0SjHBdPpfbI+Fz3f35r&#10;/ju+vcRixZ7yeeoGlF++dAV9NktREJsNSBiwMMvPgSbPoNUecAFNO9oQvJjLJYY8bMNpSSDsoBru&#10;YT+wjah3vrT7Y/3MSVrBmBXDXW2g7Tyxfv9RrtTQJynJc1AAsOVGIEWZEK/whytNcpUTeI6GQT1l&#10;yK5C8UBx7nwwu74HzotaO2P3chFzw/GiDHVNwMKTaJKp5UpN2rwL8yeT0ZDQu7KO74uiWz5g04sR&#10;MIw5P9y0ccSzMGnrYUwu+dd8FTY4EEXXb9Y+hXMBF9DOqmdiNlHnI3jKbJ0fEoJ9BU80vGHQkBDx&#10;mOAMYCBkjywXQW0EDjyBTY/UEVwDo0FgdTCxBIWz0f3COTr6MW7zJAI9poLieqx5S0B3mAYURVa/&#10;xXptQQSOzCru0AtEKT+7zpPK8wdYB1FwZa9otIR7FEZseeIknDBWHtzRBX3OE3WUUNT6s8isVUXa&#10;PkSjw8G48ETWrkGyam15tWa6D1JNZZZMrqkLxbg2ZCoNWbLxxCUx5wnq6xXWqYAFwyajmh7bFzx3&#10;5DKeeSzg+FD/01gEfOHrLevmyRkamhlFJlH+4mdZ2eG7VhnJ1GY45bMZOuC3AevoeO7YbxBNeEmC&#10;J+J2aKC4ZQ4pBlRUm/KKoPtrOrUYSJ3DhMYSPGXxrK8k2udA92/7KTz9urZ4mF6TCLo8M+Nncb1n&#10;01HQ9Xipl6Mpk+CgzWAVDJ1OqXOrYVmtLfBXZPr6sxyiNdowpwLIeSIOVEYjXw+QXwC3ByXC+LLs&#10;m7J+lbQwmNhb1cEmk2a90/Nb89/xbVwf40WkBt3oNMCs5rcuyXIF5oeMo93GwBRs88Gamsuk0Ycq&#10;RRoXh2WdDwkEr4i9gcHDczEouctxJyhGr/xyiRTBDVInpOEUNbPGh6BaLlsVc75jVQT+X9dd/sLN&#10;TzC/Nf/dvg24YnBQIO6w4hfXEENuSKRFNoVcQdeYvnTq+YycurnACo2PTAsC/vhsBrfkkn+t41QR&#10;+qF4AiJQO3uTn+zkjFiBaRyNMjaenNLxcKFjjOhcdfYxb6QxL1uD/35FbW8/y0Eago43diTxbR8K&#10;YT1WFa/Jtqo5s/xrzHPPeUN4H6wkz7TjrKRtz8md3kYc54Lot+8hV3eryvZIjk6cTzIqsRaXRUBC&#10;H1oeyA81nMEYaeP1frG2eeJ4/nAprz/Irp6cz8jRJFl6zmr+5qU1JCCnkLH2Da8PhS38rABZ0D1a&#10;PmRrUnfCKz6TOiAE316vIdJKImH5WZ62VD11raffBds23z3K7c1upcovrtB2ygEZcoHnmTzeMc65&#10;KvPf9UwpTDutwCeV9z18+9Iacn44Cst8wPNxa30N6RKEATI+ZG5xGXGhYg6tH+LpX2/qizNxkSd+&#10;+5mHxbOc55Ayjpjh42dR4JaciHnf0LIf7kfEAunwBzrSYVXIRpyhcZz4vJ1/9tbIpz23UOj6Zg15&#10;kBVM0Jlg1dVWy2TWUsB7/ZDoT+pmpGrMrJZFuRgjyzXL2ZDUx8FeeFFGZXts55fmv+uBoJ+YYkUa&#10;GAiJrf/t/FLyWUlQGvQirjTqwe5z4UMQn0PecfciXoRvgXd2PRD4YLrcErZjZszIMDy+SnOkc2x4&#10;A4fZjJzeDNX5rcvzUe2PdcGYWGKKeHR5xdYPH5lszJUndWL1yW2eNy955F9jlMSfHzk3WnXKgcaF&#10;4gojE9cdmT86zzbMsFZXOgtJJIv8azBk3fTEiiE5zaHMyAEo+/jyZ7wBU01naYrTR0VNVOB1j/HM&#10;TDVlbsD8d4wLYbhVXNixE/NLF6eC605AzWW4Y9G39SHxCa1/Xdcx3P0z4CtD9ZobWYkiQSoVCxFD&#10;1Ps87SrzPyUHEJy41oBoIRxyirNYrd7S3XO4IpFzJ6edGYFwXoaG8+GF7L+8fn86ZG7YAN+wHSHM&#10;sbrRXteD+YDGdvEsXOZIJaEhMF+caJ597sIyAzTc8IICaYZu3WnM+3mSkkX+tZ2qF4T7Mdh/lN2M&#10;62z8/sCX/eHT1/fr0/D57bdfF6++/uNfv34bHv6v3/77+0+///M/vf3hly9vf/qX3z58WP776/IN&#10;/sevbz5/+vrjd1ff6X/++u7X97+//8uHL2/+8+2HH7/76y8Tv/XL15Vq/TIiVTrMBYq37969//jt&#10;Zvno7YfPv75df4hctxVfwvneeCwD1A/zP/4yx6PBv9H/9+N373778u7D++WnfmbY/+vT/3z/7tsb&#10;hjXYv/nr9p+HFfCZfvj45m/LNeFQvnv7+cfvfv7w9tvyox8/aTXWV+/L12//7e3XX9fRfv304bef&#10;1n34/bdv77+sv/7hIyP92+evP3z9/G9f/vmf9F9//fTT//u3L2++fPvwl0+Mi4Px9uO7Xz99Yezf&#10;viynUd/629fP69f5jzd///3DR/6nzyz5r9++ff7h+++X9Xj79R9//+3dl09fP/387R/fffr9+08/&#10;//zbu/ff/+3Tl5++R525Wv7r85dP795//frbx1/+/de3n7U0+v13/+M/GcRvPymN/bs3H9/+/v7H&#10;7/7ly/v3P3/68vsPb5Zvvlm92+Pb/75MgJ34/K+f3v2fr28+fvrLr28//vL+v379zArzM9vQ+en1&#10;y6Jc5/32h7///GU5Twzxzd/RYgkLDWUMrMuG+n//929v3vExIV1qWLI075BWIC1ABc9DNX/o3f/d&#10;D+nb/+RgLnvyy0/ziP40JvXu08ePX9mQ/+DXfv79w9sfv/sv37+RlxqV9s3f3qAuU3trvIe/HIn+&#10;txMRjgc/ff/mV4gUmx8i9AXRf6BHGieeyOurc05OBOwXC+bxnBMSNjgxlXNOTiROPF7nnHgJd07K&#10;H30oVs+JwNqp+OE5J55w43RFsdKn8zk5EUFNSm8Uq8fl3jmpxtx9sU9OpPApdsj5nFDkjRNn77lY&#10;PSeq58QbZJxw0F4VnJyIfSKmXcwJjWDn1J4IJ6pPBAJq50RNVhp4np8IJ8LOwZd3fb5Pgkw6K3q+&#10;FxcqqOCFsGp4+Y3HoSPn8vm0VElgG6F44cIo5uV3nn6kZJcWrJxoKWfIWToXfn7pSe8GQFKwciJh&#10;pckJK1j5rcdcwiIoWDkRrMhqfS5Y+bXH/sPv3kzLqbjCSKVC1NI/b99izAqiRA0vp6oF07VffXgp&#10;ZlCsoVPBi14Od8Ua+uWnQAcghGa/nKpfQ7/+xL9UnrKYl1NpXmRvn89LQc3tSpKQAGCoeEeCijQ2&#10;pG7xON749Sc4jBJ1cz6voCI6SYmjp2Jefv+Fb8dsL3g5lXjxrBa8XADgrGDDGl5OBS/0s4aXSwBC&#10;BTzhzRo6FbFE9qvh5RKAJWSEzdlwKnip42qxhi4BUFDBXRRnXjnb2+lV2BS/Y8HLJYBaU1CXsDgb&#10;TgUvtXsteLkEUBMN3PcFL6fqebkEoOoJgq3ZL6eCF3K+uF+yb7aV5/EneaE480ElpAG1P87XkOo4&#10;zgv30l2hVQeVeOFDL3i5BFC3bkIA5/slvOW2Gutdbni5BIAXXseGl1PVZ0POxW2EeIA5G8WZD6qe&#10;l0sAfJEAcYpzKAfvNkLsJjUfKvbLJQC8cI81vJwKa5h3r5BRCtpsI2S/cBM3a+hU8EJuFDJKWHnj&#10;pVYgDS+n6nm5BMDoQnFo1tCp5FEA53e+X8QXbV6UAsC2Ob9fQQUv3BLFGt6F3EDdkGJ+6jUJKmFd&#10;Saos5uUSALgJWPmGl1PBi/ehWUOXAOhRADMaXk5V32UiMbZfBPrAOhZr6FTIQ5Sb4i4r/rOfefyn&#10;gDMKXk6lkgqUNCr2yyWA3KvExApeTiVeFHEveLkEQOmljEjByonQh4jmN0fDBQARSCqAFaycCLN8&#10;0fNObWVVwNl2a+0qUbByInk20L7OF1ABiI0V+TEE7c9ZBREeAEKIxRlUvtHOqnQ2BFHtbFA4ZmNF&#10;CIbLVTg2ggqkC77mQoUS/M14KUntuVhCp4IXXu3CiaJqlDsv4BQgEAteTqVUcDAVxcnwy8/zT6Zi&#10;8ZwokriNUEl35O0UvPzyo0IR4SnusXAQzouHoRAZyhnaqJS3iBegWEOn0n6BTC/m5dcfXBdmVKFe&#10;K6i6jVDnkOKKBS+//7ySV1QlKOblVDcAyvABnPMSBGEbIUFMIBEFr6CCFw9ecQ4fXGzgQsWWL/Yr&#10;qFhDnBTF2RDq0eYlLEEzL6diXgCKm3m5BFBSFam85/sleMk2QniBcC1MSrBfOxXJVbjKi7scVLhE&#10;0YaKuyw8xTZCMJ3ABoqHMqgko5CIxTl0CUDiMajxYgmdSGoy6KWClQsAQFiK75wqvMJEbWtRS0Nh&#10;pjeq9k0OovpNJtFnZ0WGAC72YlZOtGoaxbkQenKbFfoT8OdzVkG06E88rqf6kyLIOytwpg/FaQ+i&#10;RSt8aFj53Vc7wcY2AXmyj29xyPG0ns/Krz4ZNpQnKBbQiWCFC6rZK5cXGGmyq08PO6hhn9UNrJpZ&#10;ubggXUCu2nNWToRkAhXXzMovPla/oi7nrJyIewWvhpVffKpOVK5koY+2Y1vrGMpe2aiWRmTNYXci&#10;PVmyqc9PoF98ENtUXCgW0InImBJI/ZyVUGf7rErJHkS1ZH9yabEgWYs3P4go0am89mJWfvHVA6p5&#10;8sG97UvBrFToomDlF5+sPhTW870SJnlbdVihvTes/OKvfb4KVk7EAirns5iVX/x6r5yo3yu/+PJV&#10;NWidJye6we9M7l4xK7/4KnnROHXJ17O9UjJK45xRMuW2w+AcefOLvXIiYh94xQoFV6kPOytObeOC&#10;DyIl0oO/OV9A5ejsrJYEhfNZBRHwUkWrClYuLdpj8exE9bFQzv42K/JQsYuLWTkR6ZakBxdqjBDN&#10;wer5oWDlRLCSkVUsoF98nM3kkxSsnAjEvOqaFKz84sOKUgQFKyeCFa7S5gTGxae1iOAjp8qFcvy3&#10;ZSfL6R5+xbTi5hNTeG4sYoHugxf5TgWvuPpUPFE453xeQbWkpTUnwwUGMQVF+wteTsX6KUHifF74&#10;pW051MyN1OpzZklGbR2S9ItVBBkU3HBJNn7WJOP+L3CVUzVNHSP3rb5+whHExTzdtCSDG/6Zam4u&#10;Big7rqKaDTcnI7WKCkzVvrkkUFE2rMKGm5PxhJHjX83NhQG1z8kzqbg5GRoHFYuLpwU8ku+b0ugb&#10;BTvJlAcrQE5xSlwgqHR7h10jqXc/XHBjboXpoE47OxmW13PlTk6yWvklCS24AWeuMGVBBje6VzQr&#10;GUBPmvsBRG1OSZBhhGFENDcgoJ4cZGrrNbc7yLAu8Xs1N0BpVduzoWL7mPXFfQuy1fNVraQLBepF&#10;kSJUcXMy/AEEKquVdKGgbGoqGzZzczLET+foIHLtK4nrVu7vc6kcZHADvFHNLWTJHe9i41gBYmeD&#10;BInNKan2zYUCWRRqvNXMzcnETQbxueRSwvl+JuVwfyjCe0v2/0bGSuLWqlYyZAkpXuQRNHNzsv6U&#10;BP5zccg2hvtS2djm1t6AQIByu3GlFW6C6yDrb7dKWGyDRHI9VtHmpanGRtZLLtUI2ciQyqSkNmcy&#10;yHqprK53OzcliTYhTFriGFn/4iiv37gRz+nm5mT9axpYUBUrpM5McQOCDM8fZdGK2KJqK/jccDc0&#10;joMkgxseuUaWqBqRryRVNaob4GSsJOWvGi1IzQ6Nm/o+VmfSydC5cJY1cwtMKBoeMatGTgaZuJGp&#10;W0jlQIWCdCVo0MjJIIMbCOVmJQMXysGi0FmzkkGGZo6NU3ELWUL/QSpxFjdA3U237cbqUCJ+s5Iu&#10;FNTIiXKrDTcnUyEOCkw23FwoYC2quWjDzcnw1GEJV3NzBUPdJ6ii0HBzMmxTTknzdieuFK8M+f4N&#10;NxdBWPnkolZzc6FA5Qg0w+qUOBnewSe6UDf75kJBHQ2AODZzczL8JaT2NHNLnCiFX6qYoDJ47QaQ&#10;0UvWQjG3QIoC0akwOjR3dGZUoegugMr9breUABXFf4p1DCryXilGWPju0I2DGcC05vgHlZghy5tl&#10;DIlA/ZMuwS+QqbR/phxKcyADZEpOC2WgGzUhyXTbKreTWhdtu/YKbkEGtyp0jHHo3HADUvK2OSRB&#10;Bjdt97mBowoz+9yWujLVKQmyfiVDIiihi/f+3DANlCrpXKTSNWpCgkfVXe++uW5JxhXA0VisZOJH&#10;gTBVWBCVFbANUEnL6gYkgpTalxT1LFYyyUiMQy9p5uaihPIoVc7EUq7RztYj72+jJQT0FJcTqQLN&#10;zEIAqc989dgEilT1ghqwFcaybxpO7+tuGUMikPdX4fCvE32Kakesstm0kAhwY0mahUwy7VrFLSQC&#10;3Kgf1HBLMmVCNmJLfdf9aKG6VtySjNLUTaoh3orgRtWxJrx3IKNuGYZpsW8JKMU1WUFDqerrg4Qb&#10;VQAabq6ScG3KlQz8Kv1zH9F3G24uSJSZ352SxKLihaZ5d8MtZEJ93xKNWt+3AJby1lChrbgAQcWW&#10;UbX4oZmaixKAr1qQ84dUVWft2uA7rWpSBLgUZuitDbMUJDhcm6IeuM9sjBT7AqHbMHMq0nOpNtdI&#10;rUClUgS1KvXCb9sQb9AriEwVexYQU7JSKSpYzCyoYPZ8e9082QEyRa8WOOP8gASVyojg7mhm5kIE&#10;KA0VNxtmTiWMJJkEDTOXIcT2sNkaZk4FWIqiic0BCagpDqoqex6R4QdEZX0aMDErYGR3eEea0gpJ&#10;hQ21QKvPNX91I9tkATHqKlcfPdOoZB4qOa1g5rLgTvnz1Z45FaoxS1IdEJcFhI1l5RVH36kWU7R6&#10;P6mEa8tIb5AqiBJUYtZZogE7JaGoYxZUr2DmCgUnn/8rljHhqjxL0szOD0hAT+sDElT9AQnw6XL0&#10;G9spqPqjT2uL/YDgOu7wAUElcB1x1WYZXYIgQPDDNHvmVDjq1NigYeaygFY0VClumDkVzHBUNLpc&#10;gFBVU76CWQQVzHB4VsvosoCyvriOm5k51Sv2zCUIuU/EFxpmTgUKBOdqs4wBRb1jz+4b7SqocL+o&#10;um9xQAKMygFmjMXMgoq3k5Tf5okJDCvpWTJ/zqV+UKlSUPdSB4qVug5AZhtmBx2EFJRqZi5BcNrT&#10;+aBh5lRYaHTFrg6IywLFIyoJog4PmzKBXYd2VTFzWUBJQmzdZmZOhSpH2L5aRtcmKJ3CVjfMnIq6&#10;/Ri6jWxUWfVtQQDKMcyGmVPdEOy9ajDpS0sQY0ZArrE81Uhko4IZCP1iGUkzMLJ2GZOqXsalIv42&#10;xlvl8hXLmFT1AVnqNe/Mlh4i53uWVPXRx/Vty8jBpyh9w8ypkHBPVaIs1o4zK23qpKpt6qWO9raM&#10;oEVIba42zUUIQcYrEDHnbwyBN5uauFXOiSQTt6p6gLrH2Z0hsY+2DM22BRklByp1n5Khya1dSSfD&#10;n7fk55+q4AS2nBtWPFUpmrk5GUF9POiFgKQlWHCjh0yDUUwycjN4eCtubstgbtFwrtm3QLISZqfc&#10;YaH3qFGznRL0aRVIOdVFkqy/AWpMt983IKJUiW64BRl93wCSFfeN3gXGjSYbj7cVtyADMEJJ7Yab&#10;CwUUT6qrFbgiBKMPEqxhFVTDZ+5kqLn0MmtWMsh0ubk45/ctKp8yNwqfVKckZQnu4qYkDg+Tzw3/&#10;aIXSPZCpB3mD+EcuBjfwKZWcDDIBTWh3UKxkIFm53Wx38+IEGTebHltF7AnlJeamom6NLAkybhuu&#10;3MIxgkkS3GgcR1zzXJYEGevBzam4hVDglaIYX8PNyXhxUBaat/sASQXo0LgFUVVtSYB1EfuuTkkI&#10;hTsanjW2L89ScEMtbGJP+IeMDFWGlKpGTgYZzTp4hau5hVDo5+ZkxMfauYUswUIs983JXrFvIUso&#10;OM572pxJJ8MiXZw451I5IalEJHirCm5Bdo1hX/nFAdLFKSEeWuklQYYs6ZAVeImCG/WeG0RAkqHx&#10;kt3ayMkDJBXkcrVvQYZpq9bvxRuQVU7v6Ff30Ny3INPcKHPUcHOhINO5crSy3LYBpILSA7ridpAl&#10;iLzqTDoZp0Q43WZuLhRIuaCuYsXNydRmSGTFfXOhoIPMRW3um5Nx3+6VmVxwc6FAqkwpS+j9tiu9&#10;vSxJSCpJfrRJLeYWZETcQJc2b0BiUmntTFZzw81FENAKmt5V3FKWUICikiWBZYUbQaVm3xKVykpS&#10;dbKZW+glS8/F5r4lKpX3Hlxwwy30kgeyVxDm52cyUak0SaPTcMMtZAmgMIRXw82FAvB2dLXmvgUG&#10;Fg3vGYdVw82FAsokKW0FDAF1Ke4bXZCbkrokbBnZwq0JOCQZsoQQXXUDXChw+vGXVPvmZHLLg6cs&#10;VjJRqbwbFewBgWpLQvdl9UVtuLlQQEsBqtLcgACzYr9hUTVn8oBKJS+kst+S7AqkXJOLS/KnLQmn&#10;/7bqAnIkU1Gvat9cKPDePLCWxe0OECysgAtVK+lCAW6KnjXckoyqjU18j5rQsZJ0QW8yf49kVCrF&#10;zXIuJ6OcKo4IcC7NfTuQoZg0kXQWLuZGtmqTPnEgw1lSFcAH4uzcrmgG3OCQD2QoeBRNKVYy8ay0&#10;Qn26KZBoIIR8kCrIUHkME5hKPo/Mh3MPRpLR8I5SN83cQi+54t40BZnJ4Im5PSATCuAbvjcnoxC2&#10;IrrF3ILshgzSSnsNYCqmkYqyNtxCBC3R+0aWBDKVpwN8XnPfgkxPR5WHxRrYSsLt9rbpEJZkcHtQ&#10;YYVzWRKIVkwjtVpuVtL1EsxZukQ2+mRAWuGmLlcNtxBBPPmdRRXoVLUy7/zKQQZURqDuYiUDnory&#10;RL5qcwOCDOWJfurNmQx8KmootcwbfTLI8EWrWUgzNxcKGCvPANOKfcuiq7cEVpo0M7zIfgOo7UJw&#10;t+HmZARAMTKbGFVAVK9x6ejpOJdcQYZdpFysZiVdwSD2QIWEipuT6cGpKgBRXihXkje48ZkHGdwo&#10;QdPYOFFMFaWQEHR1A0KW3NGbtIqbRhFW5SaQDt3sW8gSHPsqnXUuJwOnek0xgMfK8xRkqCVUE2tW&#10;MoCqPKVUpWrmFmSYtERbmxsQSFWc31idzZkMMrYaqVDNLWXJ0wNVeop9S4QrUbQuIhZYVcI/+KMb&#10;WRJkSGXS2BudK8CqvDhI80ZOBhkvzvNTBUB6cqGg17SzqIIMbg/kdRY3IOqs4rLFXqz2zUUQmgLt&#10;FRu9JPCqvc4VZAigpenO+e2OEq2Y6w+djRNkN5SA411sVtJtHLRX9MnqdjsZzw1NRZrbnZDVKyRJ&#10;5QtKsjblAJ3aXhxZfQIcnL+mSYY5hy+iWMkErcpjW4HHkgxx19lvgXW9QWzxfDdzC70Ee51SAs3c&#10;wlgBiF41aAGH4hug+omYtOc34IhbfZB4LfbNRRBuFvLRG1/QoQjr85NqoRfcQpaAeMIUbuYWCgaG&#10;GB6yhpuTcU0RCtVKhoJRewwDJyuTtvPOJHb1loLU3e12WYJ4pVJ0MTe66frhQpTgfDpfySQDX6Lg&#10;1vm+YfcGt/tHlSk6PSVJxkMFvKHwqt1GBVdMo6sq1pFkPMLMrbgBmGsxN2CXTcOMJBO6R02HT2/3&#10;bcBeKYrEilT75rJEZh9adsMthAJuD4RJs29OJvOhqpaJ58FXUqlgjR2QZCpVR2ylmZsLBfUdVFC+&#10;OJNOBlr5ma5PDbeQJXSzreok0PPSlgSTlhT44sXhohgZc2u5OVnPLXGvgik0WcCIfBskWeK3giae&#10;34AAsOKcFmGxb0EGN8Dpha5MFQwbJNxQJ5tTEmRwe1J5kWJuIUvwYFC9rJmbk6nwK7pCw82FAq5w&#10;cMfN7Q64LNxkCzfcXCiI233j58I4tA2AW3tKQpYAH+agNCvpZHDDq1btmwsFTslzVXILXHPMDWBi&#10;9XYn7pW2ePgVmrmFLCGOdtXgFEjNt0FKTt7jQjqXk0GmqJ0uzvkNCAAr3O4VtjvnFmQLt6aezG0A&#10;WMUNxaTh5uoM3Ghf09yAALDCTWUnGm4ugog93OrJL1bShQLcrqq8Djx9tt3EdsH3VHMLWULS23WT&#10;ikblVeemTMXG90pqqJGp4hMd75qVdDLVJcFF2aykCwXEFppCtW9O1suSqOAKngv8ZDW3lCWtphAV&#10;XLmk8mM3KxmyBKWk6naAKyD2jfzexmeeZAwRla+5AQFgBfUHxrDZtyCjMArOiEZyBYBVGMMKi00e&#10;jS0JSchUrWju2wH3igTiKJ/LySAjfRYQUqMrB4CVh0Me6YZbyBJ8Oo/V+xYAVj1TSiso5hayBLwB&#10;GmxxuwPAyg3glFTcQpY84OhqPL23ty4UuN3CbjRzc7Le6ogKrkgu5tbIkiDrNbxbFwpIZR7Gam5O&#10;JjsAqdDsW8oSYXOruTkZRZbJEWzuWwBYeU2pAdJwCzJeU9mLxdwS94pTmVBmcUqCjJWkz1NzAwLA&#10;yr494DdvuIVeAnYPX1czNxcK3IAr+gs33JwMTASQxuaUJO4VzYlFabilLFkhpec6V+Je769RMBtr&#10;Mch4cdTzsllJFwrISfatuW+Je8V4wBJvuLmCgacdvHLFzckoo75UgCpW0oUCQXnegOqUOFmN/MYZ&#10;YI+wGglUWOwko6on7ppGLwkAK0F5Mi2aFyfIMPl4hZt9CwArRdvJ7Wtud5DV2QjIbl/J2zK3L8nk&#10;6aW6W3EmE/d6CxC1qRl+G2RILdyT1b65UCAkKddyIUsS93pFZKVBNBJe9ZW8YSWbPKoD2RWXu1vJ&#10;kCVqptRkIwBy8kGicfGgNvvmQoF0RPAG1Q0IMvCr1NFpuLlQIIj2XHUEoJFozK1ER4MwcDKOSdWp&#10;6EDGQlalJTmBwY3OCg1O4UCGMOl85gcAK7e08oYmmYqWVjpXAliB6ghQd24HJFlboxYciq8kAVDg&#10;oQ23IAM8U9XBoMZJcAMLXNk4SQbsvMrcBR0Y3ABrNoXvDmQUvtOSnL/dgXulvAVmZrVvIUvgpuJr&#10;BbcUCqBZKqkccFlEEIUYq7mlULiHqtGCAi7Lw9EVtLxNACumqToiFzcgRRBHq/IpJIAVeAMaTcEt&#10;yRjkc+UvSQArIAylzZ3PLclQutApi1OSAFb8F1UfMqqqxMWhMkWDaseR72QcLjz7zdyC7JrqYZWn&#10;NwGsDJE713A7iCD2rdEno6KrClRWNdiBq/qSXIOdaWpFkBPmZMToEV3N3ILsCh82QuFclgTuVU+3&#10;GvgVZzJEEACACh1NcZSYGzZOZeUHGab6Y9XxhhJGzk3WQ3ffnAzvJNyalUwAK54gQG7FSgZZnbdI&#10;R6OYGw6T6gYEGXYwdZ4a7TUBrDh1OJTN3FyWILgooNdIrgSw8t4/NdVScNDakmAJ09i2eU0TwIrC&#10;hahs5uayBInMA1dxC6FAoVAlMZzft8C94jPn8a72LYQC1bl4BRpuTobniQ5f1Q0IoVBHxAL3igcb&#10;xbxayZAl93gwqhcncK84x3inKm4uFPpI5pOT4Q0l2tfsWwJYcWHjsy32LcjQgWiR3XjVEsBax4SD&#10;DG6EqJrbnQDWGoUUZESgH56q1zRxrxRvoPdls5IhS6gBQGGv4jVNAOs9VbMrH16QLftW3e7EvS7c&#10;ikpnQF5cTuqUdNxcKODAYCWb9y3gsrg0WckCZ04ClA0SVYbyGY3kCjLUyXtV3z/XggLACjdG2eiT&#10;QcbcSP5pZEniXntuKUtKbohuX0lK/fM0nt+AJFOFFXoIna8k8OTk1qGQkowbQJvN4r6h0gW3EoWU&#10;ZIANHrk7zdxcKNSYJ9QQG6Sw8CTkNNxcwajPJBcsuNUr6UIBbh0yjmJEwU1nsppbyBJud5UlSUVk&#10;53arVKMis4l7aWR4kIi2Fn6uJLtWdd8mI42i2cENPF0juZLsGj9IVX/y7oB7VVpHISeTDDnJ293c&#10;7gCwUruBMr2NLAmya4ro6ek4lcoUas2VRO0q3rckgxvx1kaWBICVuRHxLt433hcbJCspymZuLhS0&#10;kk9NBR+CPc6tfXEo8G1kcOui60mGznVVeZ7uAsDKfaM2RbVvKUtw/BHaKk6JCwXmxotTnUknUxSt&#10;6ltEg7RYSTItGosqyTglT8SbmrmlLGklV8Ble8kVAFZ5q3jjCk0hyAAAPKn94vm+BYAVbrSxaO5b&#10;kMGN1KZmJRP3ShO/ymNIBMy2W1K56khGQMTIXjE3J+OUPIKXblbShQLcwHg2b8AB9wo2t0GzEE7P&#10;uV2T0V+ckiAj2ZeCx42mkLhXjDeUtYZbyBIgbtQKb1bShQJ1YRBB1dycjEAmwf1q30KWkGiksien&#10;viDQDLYBdIzEX1JxC1lSa3gBl8UXBHijWkk3Vni4kcrV7XYyMpuADhT2GwfelgSphVRu9i3ImBuP&#10;d7OSAWCFG77eilvIElxBQMGKMxkAVuzu0qIKMrxqAFErbilLKKbd5L9hHtoGwI36MY0WlLhXqkOV&#10;3FwErdyaM5m4V6qe8A4X9y3I1E2xkyWJe6UWlSDc57c7yLBN8RhWc3OhgOQiI6qRJYl7RZI/dmcy&#10;ZYn8LM3tDrgsOhfemWpuLhR438oXJ+u9Eh5A6yruWwBY4abKJ8W+BRk6F293xc2FQv92J+6VAh80&#10;Wmnm5goG3EoNL+CyvYYX9V4pA8PdaRbSRYlKUTU+NQquugCiMEiT1pRU8FJi5bnmmuBVeFVGcFDB&#10;q8IOU7/I50WOS6WQBBWOO5WaLublMoRUCdJOmv1yKnBOyNWGl0sQwjCI1YaXUz2RO9XgeNFYfA1J&#10;hG3SnpNKGkU1r4SsMqsmdZDYiY2Qkklg7Ys1TMAqvB6K8kD4+5NXdw4D5VrvV1BpDRtUDvl+NsL6&#10;HAbVI1kmlX0RUFWqHnX3K6gewdh3ZyOMElIVmlDUXaBi4aUi9ed3OWCqSrHCSj5XPoIKXp2mk8VZ&#10;Scuq3KtBpVIEDY6WyICfDXJLeGWLeTkVrCocAqB45/UAr0YRCCqkfNVFhXodzgtIZdN3Pqk0q+ps&#10;BDiV6nN3DZiDHBkbIbywc4tzGNDU+i4HVb+GITfQtyuFO1Cw9dlIWKra3DVvZVBR6uCxqYYL3MZW&#10;nrqIuOuLMx9UlCKmsHOzX65v3CACGtgsZdhshAB7QVU0vFxzuKEwamWyBIwVQ0dJcOfyMOGoKhvX&#10;GGNBRTaCWlIVvEJu4FXo7pdT1bpNQFFJFAa+VJyNoJL/onqXA4jK9Rfu+1z2BhVFqp8b1DGgLztR&#10;NJoXtqTg5VTkj6jb+fl+BXb1GuuyOhtJpYBp5fYO6Oo1kc8GBU/lfl8OJNtTg8i6Cwgq9QmEiCtW&#10;0eXN9ZVssGoZXQjIlVOp2QF3vQaxpIJLxZ657EBtqzzeAXalRzdHsbnPAT9lNSr1JojUcE8Sp5iX&#10;SwF6KVcqRwBdr1U+uOIV0FMSHZo8GlJX/STiQxMw53xeATwVLKc5iEF0TV5L58MMtCqAu8oVEERk&#10;kBGibg59gk6Ff2jkVFLBjcSDZhFDCgCTaerB3gXAVZDAawLbxY6FFFAl5caCSKAqvXPo29kwC9mB&#10;LK1UnCzrSuF+ItsNM5cd11Qgqhx8CVMFIqaodrGMbnqARgAWXojgQKmCcyEvouHlwgO7g6oxDS+n&#10;UnihOviJNaVmfyWpgorWMtRKLeaVSFNAP5XikVSo6J32lkBTvP1VwDGpsIA7uFzAU3n9HprsQiCU&#10;LoO50GCammVM8YFO1RyPBKdeCT9YMQvxcXWNDlecxcSm1tpAgkzxC1ZWy4Gq1XMSY9qK/ANVq8El&#10;xFQRk+Z9SapaNw1g6nV9p0N+lEo3xUv8DN8DBygOY1K1xsR9gFJVSaPRFpOqNZLIBvd5PQEgKDYs&#10;qVrjj+JhxuuGeTWHI6lao/Y+cKWtEyKpWicE8QqfF1pw00MjqeR5b9K2yFo48qrOoVP1vFzxADQg&#10;4MapOUZWvI2QTEcqX50Le4qXG1XPy6nEq4GpgZwzXljPWFbNvJwKmCb5/8W8Akt690CNsyLogRll&#10;I4QXpl/Dy12e8KK5eDGvgK0SdqbAYMPL5QbpywLknp+NQJ8SDlNo61QnpUqPrQaoZuDXDS+nuqXT&#10;elNq6T6gp4R2UO0bXq6qAC8gntPMy+XGHRCIJvuG6I2vBq3NKrlx7RIAtZ6Kw828nEo9SRlhsV8u&#10;AVDryf5reDnVHWejW0OXAIIxNNXakIC2hmQU3TVpbsSyjIosT/Lcmnk5FVAjsE3FGgZulJTqCiNJ&#10;9QEbIVJE+Vzn+xWoUXCOoNiKeQUVm0VuYsPL5YaA/I3lTLzS5gX0FuBPw8slgMBCTWUx8mmdl7qa&#10;VLxcAtQyKlCmtYwKkGkt54OqlvM3IQGeyAVq5EZQoZjTu7fZr5AAT5QgqM6hU1EMWZUcijPvEgDH&#10;s8D75+9XoEsx66+ooVvwcgmgagwNTp3Kk3YOeZQBlxa8AiNKAm8VpKJPkPOix2ADRqDys1HR+1sh&#10;u/M1DCrSGFSt+nwNAx96p5J4zX4FFeUUKuADj77PC19AU0kyqZBsVZFM0D3Gq36Xg4psxKrAO6il&#10;5EV5vGa/nArfI+pys18uNyikgdbW8HKqJcmlgAny8Pi8gIp359CpOL1UFWzm5XJDvTgrXTSQpOiv&#10;3MuGV0iAJaOvWUOnIhJ3e9esYeBBl9ZhzX4FFbzAaBbzCjQo9ZUfmjAfriTbZbz7pIo2vFxzoP4g&#10;/TmKNQwEKfCAqi0poGIbYa3bBFV9lwNASoYwIbtmXiFtJKOaMx9QUDraUMCo4eVyo5a9AQUVMKPb&#10;L5cbelNYjfM35S4kAFVDGoAbpaJ8l/VWVmvocoObUkVKqUnivFQOpZpXSADKfVV2ZcBO0aMoXVes&#10;YUBBCVkw5OJsBJUaWFcyKqCgwEexYptDn2Sys5tFDCwosLjHqm8a7aptxwC4VKXpScFyKkpOqErn&#10;uSqVZGre24jEQIPS2AplqlpGlx04K6tUJ7KLfWb9ngVZvWcuBig7RLXfRlIdYKRKtz8XHoEHBZXI&#10;0a94ufRgxyrl94AipS5VU68RM8PX/ho8c6NpByD0FYvoQoe0nGoRE0ZKCBi5WJz7IEMMVJ6HAIQS&#10;u8TP0YiqIMPz0PEKKXDFtJq0a4pA2obRNahJbiIUZUSApgisNAcxyIDiV57YAIRe0wS3alfAS2JD&#10;VM37RkwFIJTidA9NfQMiy85qaQZ2fpcDD/qMU7oKCAQVRVQpTFTIjcCDPoMoqIRvUBFn7pyjgQel&#10;M9pNU77wPqiIg3fO0aiE+kQWWlPE/D6oyNMgFblYw8CDym3eoJlJKrKjgWAjjaXh5WYH/afQEgsJ&#10;FShSZdXcNG9KoEgfgAk2CGMKf9i8MARYjmZeLjYeMJoraRgoUsB0FUqbRbMRklr6WDlUgork46o2&#10;FuXgjBeYJyoWNvvlVJQtF7DlXG4EGFTdqip9NKhYwqp/F03kbF6ERx4rB1hQIUJpK9rMyxUHKr9X&#10;CGOeAhshpXaq6tCEyoyKALwyes8136DCrK9qMJJo77zUHbpxcgQVzltJgPOzEWBQnBeCIZ3PK6h4&#10;Gu6bihp4QnxeONsrwEhQ0cxaMLViXiE3OPNVECwQpNQgkGu/4BVy4wH8aHM2AkCKzYxEbHi5BCB5&#10;iihus19OdbO0AG94uZ0CdFcdIIqz4VTgdMj1bni53Hh8oiNDNS+nQlWm30fDyyUAdQe6gHaAR8EG&#10;qnhocTZcbjzh5KjkfBY4xXlTBVUSBkoQvAokBhWAQhJ5i3kFDJRqQbQ5KM5GUC12byOjAgVKcfGb&#10;JuvyPqhQRbtAR4JAVX2y8iIG2QOb3NzlxIDK4VOh2oIMHDphuvNzmBBQ8D04K5oNc8HBs1c5sxMB&#10;Sq17NYg9FxxBRv3O6i4nAFRhuiYHAnCDP0WYsI2OnfhPUjepZNTMy8UNhc0qEzZBo/3ZcHFTng2W&#10;2haDpoB4Kgrhm2QImyZL4OEAGlVubXEOk4yMwabCCcaCzwt/AwrY+X4lGQ3zGgfzQ4BGge2DAq/m&#10;5WqKaqQXspfqeD6vfr+crN4vFwCoQzhuij7KJI7ZEBGijf+QgqVGJNS+Gsqdyo0kI2m2qW2FSHJe&#10;V1SH6Hg5GYUzm3f5IUCjvESPpBY083K5gYu+sYnwd8e8rh8qxTfJQDw37xe5KcYLPztDLKYVVKVr&#10;mYCosVJbwyYGllRrdbzzpxIhYbwe1YSj2a2galVRnhDnhSp6Uy2hU1F4ujKXSSB3XpiVlZQPKsIw&#10;ii+dqhtkmxqvB5rrNFGHpCIDEuum4eVig2RGYELNMXQqOiCi3DS84v6TatWtoVNRbO7qsZqX33+y&#10;kyj52szLqUjCqwqd0fHT9ktFQ3n0ziVvUNEL7qopwY3h5LwIITZVzpKKJjT3TZEH6pEmLyzmYl5B&#10;RWFllV45P/OB/gR320n5oOLEU2q84eUSAKejlMrz/QrMKHteuRxAHNka0u1HKbwFL6eiMqzyu4s1&#10;dLlxA3Kx2y+n4v0HbNrwcglALqhQd8W8nIp+n9Rfani5BADcQzJ5w8upHlnBptwqGqvtF7yuGpdD&#10;UhFaoiRsMy+XG1Si6zTswIy2BawAo/m8WMHGvZFUlAOvMFL4uoIXVeObMx9UVEi/boovUX3XedHZ&#10;HSl6fg6DSn03r4pcZtLvg1eXX5xU2EPqsHd+lwP9iesbXGszL5cb+AFRHhpeLgEwHaqeZChAthrE&#10;vsA8N7xcAhDJ7izYqEDaFlFhHj5CcosbERVEnMGuhspDoD8B21QqdhARXeY0V2vocoMElcZBRIUm&#10;Wwxg91R7bM5GoD9xVFbPVxBR3eGmCnGALbchAuup1N4gwitKz63mfgX6k3vSFBrBGW8DZL9AJVdr&#10;6HLjmaoVzTkMyCjnkHzJ5mwEZlSu5QL/QhZhzAs1pakjQa1WI5OEakRUEGlelOcs5EZgRrWGRYQe&#10;xckGKF66lueyN9CfbLNK2J2/KUH1jJyvZG+gPwH4Vp2Q+HGbGNeLtN1mXiECiFXQPKaYl1PxpAAa&#10;LXgF+pP6vECYCl5BBa/Hxt1Lcq+tBlXlAN83vJyKKqBVgSLeEOelyvPNoQ+qWo9K6Cd2ShNNeQiq&#10;Wj9MwOg9xX8KkB695Gw14IXp25wNlxuoG5TkafbLqWodO3Cf1wiOBjgHZsDmhW8OTFAzL9c3KEOF&#10;W6SZl1PRyFrlNM5lVOA+cX2TwtjwcrlBfxMKHDa8XALcgIGpfESBMcWQQo4WvAL2SfiA/yvmFVRA&#10;kUgSbni5BACVWuW3PwRYlGAKsbaGl8uNFm7zEGDRxR/V6AAB+8SxBFqsWUPXUuRnayD0uLrspjyQ&#10;H1j59IJquSjVvFwCoNpcVT69QIvKL9rkSxMxsHkJR9itoVPV/t4AftJwRdmt5+9yUC1+7GoNXQKA&#10;aK/yAshwsNWo/fMB/CQ+T7yimZdLmzruEMBPXPo4AwteQcXwmpQiOoT7YqCx3TadXZJMUaJmuwL3&#10;KUiwhnh+NoJM0a+KlwsALCnixo1uE3BRonoNGgCHpq8hfjaCHM28nKyNVgZalCgsntHGfxhkYGAf&#10;G9UmcJ805+oKmoGjtOUAe4RCdK4CBO5TbWy19MXZcH2jeboC86lGJwBTGz4uM1RJo5lS3v1nzLyK&#10;lZPhfW1mFYhPsjDAvjSsjmTVYxKITzVKrzI5H4KMZJumoh4ePztKIO2ewc0VuxVkKGuV8zUQnyoU&#10;2Lm9gkwno5FOgfhEYDw/VR7sICNK0eApqVjta4g3v8quTDIAy02XGBTc5FVieoJMpfn/P2Vn0CRL&#10;ciPnvzL2/gA7qyozK8d29qDzHnWQjsPR2HLNqCGNHEmUfr0+VHd1A56PW+7kYV6jGxGISE9kRDiA&#10;cA42Zr1QO/ZlqFEdwPpyScQn8UNOvNc21Ow57O9/RZda2csklbWpJ07USfsi7ropkc3CHtjxG0ON&#10;WnVOHDbZIaMvvsnWzmuoUTDNiQUkUKP3RfRb1ap7/TWZahVNYbj5EfBZa+u6fNfoayxQ3L76koHU&#10;vjdvBTXiRB+ra2dcw2/AHLCdd8Y11NxxDb9BnbXDSfyiyFx/zCQ8O9/KEfBJBifhec43ZajVTckW&#10;NvqygeLEcF8WDrua6+clTpTyO9Yub6iZq1BOWvrEU/ekLol4ifmpRmyJU5hln3Gi9FUZrUZf3d1U&#10;BS7jUJkrcsa4SJxxTkSnmj2HwwHgNarQuzGursbZi0MQ7RInytrG2XlNNXJgnHUUzEmfQ25qPZz3&#10;a6oRhegUCeQKtdEXc+hcczbVWOk4h0Pc0TD6IprKSWibarWcN3zUPuNECQOwSklPtTsnosY6ivv/&#10;+rg21tgOQzTVDrYczrhGxCfZoiDM+KZQF6GbyJrNYXtxL12LrhbnaEPUOGK7GJ4e/lk6I97OeJun&#10;GqUWHe6LTMrRGRWXCT167TqmGkeilk+cYZ9EwVoJPjjcbmNFmBlRKRy4dC2q3HFC7YxsqF24Ocd6&#10;ZsN71F1M1hs9KpMuLAUsFzwutufqFshsC/rD65AQ66x/91EulAVffTSdaezrjqqV4DDMRPT3Z0Ym&#10;Pcy009lQY59D2P3Lc6J9hIxSh4eROSuPqcZlR058zz6iP8mHJS7I6mw6Hi9vn5O8MY1V5dlYK4oa&#10;R7HOwnQf8Z+1qbISs6Ya/P5hQX+EjVLyGk9sjax7kAvQd47CiMPs08iB0ZuzHZtqlMquOCQDjcOD&#10;0FkVNHrtiEe1UToDxk5n3RWwjiAD2vnEjOvs6wZkDyDdFeBQSfhzXuoZccrVHldnD72PMNDqzaoC&#10;OtWIAiNi0siAxF83iFRZ9Fpsvn5qQ62u7uTmI+OxjVBQwh4eFXmM3oYTuRAX45z24bHH2CBdnZOq&#10;qcbNFFSLd/ZLI4iUyB1uunP2ZkOtPLiV3kE0wRgbpwTWan+o0VsVDnCeW3ckTIfbW1ejNz7YVm/d&#10;k9AbcaHOwmfEkhKZ9FahSa/91ogLrd6qFraBye6B6v4Siks4vQ1fwsn64mREUvC9Pe46OSn+xBhb&#10;X1dctrppzNlXz5BSu7cRHUoiFbSrM5NDDV/yVh/712Mb8aGVtlUrtNfPbaiBEjBp9TZ8CaFNVvlC&#10;iqr252a/ASNG9ML98nhmZ2xjL1QFUy2vPKJE6Y3QaOu5dRe0UBes4nqN59adAr1BPFpj62qQoo+r&#10;EY3ehi8p6sY5CWRn15/b7YKjtFDSnQLvGxSCs0geEaYLGzbiQJ2Z7E6heqvdl/EGdDV6Yyad79so&#10;MUpv1HNxvPJQozfMdFAyAkZ9lAy1hbV15Qa8RskINPXfgKHGG0CAqoOSETRKb+bbPdQIQbi+4V6N&#10;sXWngJ80PdeINuXbjU+weutOwffKI94Ur0xvFkq6U2A9/yhB9/oNmHVNr0QIQ0UYM9mdAr0Rfue8&#10;byPmNJjJ6UvYdThFjQho7Z6Ly0eKMjXG1p0Czw0/6XxNR7QqpE4l5Dq9zXXJlXWJ88UZkae83YQl&#10;OpgcQaSMDY/nfHGGGl+pR6rW65kcYaS83aQNOygZatyRwhfHGltfYNDbo+Dj6zdgxJ+SoUhdT6u3&#10;6UveOGGxxtbVFrYPzIqBkhlMSgExq6QiH8/+Bqx19ZmDyRlOyntTlU6NmewuiMISsElWb8OXUH6P&#10;Dp3eulqVmPROCkdIKae0BA4679tQozeO5K2xDV9CfAjlfZyxdTWuKSbY0/HKIxi11qAcAzq9dRfE&#10;Na9s35zeRmBphcxzCmv0NtQWaloRq2i8ASMilbE9Aj5fY3KoBWMbvsQ+nRkxqf5zG+GlzOSjVJIx&#10;tuFLuHjRO8MbcanEBD6C7ozehi/hPL8q1b3+BowQ04pArLKuRm/Dl3BNDkfRTm/dKVRvhPg7vXU1&#10;gp2pSObsA0Z0Kr0R/mH1NtYlNZNOQXNIhubMQQknT9b71tXgslyUdKfAuhzPZfXW1SBiOGh33u4R&#10;clrQYiNgPLehBo/L4tXqrR+iPi6ottiiEasKslasNDA5w06rKreFkqHGqoRLeK3eulOg0AWVBq2Z&#10;7GoQOERaOW/ACD3l5iHi8B0+YKixfSYK0Bpbdwpc4sgdn877NkNdKcFeC4zXnmuEn0JfVmUTB5Pd&#10;l1z4utWxptFbdwpsp1jTW2MbarykddBo9NadAr2RLuCcYIzIVVwCAUMWSrpTqMxrq/bdPmJXOZyE&#10;VnTGNsNQr+w6rFXQVFtqEeSs8GYgKoff+C4DJVONbQd3fBjPbYSiUrfcHdtYznBgAonv9Nadgv/c&#10;RugrlVHePNZohKNeuLG2HsDrlcJU4+jp6tR+pD5U/5ryMeXWGae3ocZ+thKjXr9vIySVZEAO2x2S&#10;dqqxoGTL7vQ2nAKHY5UraszkUGOxTJVGp7fhS6AkYfyc3oZaBdk49Qv3EZhabosVhtPbcEEsTIiR&#10;fj02Knt1lJCfAo/wujdVI5HD+XZD9/TeFmIJnapConbhuTlcPibN3na4a2dsQw0uv9LaXr4BxFuM&#10;3njcTsyzqHF8YVVpJoZt9Aa16/U21KhkSnU8Z2zTKZBG52DyPkJieUfxlEb+HX80xkaJFueuaFGj&#10;twMq2Xhu0ynYMznUqI3BXXZObyen4D23ocYhNqtsp7fpFGrbYfhJkhf6A+AjfDi7ReKkuxql9a4E&#10;U7z0yqJG5Y+6q+j1cxthrhyNcYuFscLjFLMbSZIBka5Ob8Mp0Bv0ljO2oUZvVhYvvqMbCf9pFbIX&#10;NbKazLENp8Ay9HDiQalA3Y0kBAlKwJnJ4UuYSOILnZkcaqxl3q6OLxlBqyzob6xNnN6GC2KlZl2a&#10;fh/BrsQJVsKc09vwJVyfY5V8owRNfwDEjhGI5/Q21IgkrUAR433rToFPN0VzrLe7q3E10G6VziO/&#10;q42N3simcMY21OjtbhV/pU5O643IMbSc5zbVbgS8OiUj7yPitapFrdb7NtXs5yYhr8SqOfezQYn0&#10;KYESxnkZKNGY18vVqQnAEeHobeVSMmMfQLReU6Mw0BurXuMNGGocIfHCGSe9sKujN07xnDqVU43e&#10;OJ1x1iUjfpXjMWbSwuT0JXwDnJgn7oDpY4ORPByuY6oxIXRnoaQ7BfYqxCE5vmSGy0LSUmfJwOQM&#10;YHUD9fnCtCmpo3YivJzeui/hqH2zrpSEAJi9QW5ZvfUFxsJC7e7UF4MAGL1xFuRE6hBo3NTojaLG&#10;xgnGVOOovcoaOzPZnQKpIwSwWr11NXrjWM35vo1SqERPwhs5vmSoQVpcqsD266/pDGAlLQM63/Bc&#10;Q61Coy1u8T7iXjn3IHPKmsnhS1gC1XbdGNvwJWQMW3WlWT42cFUwPJyY09vwJeTaXh2++z7iXumN&#10;VZfT2wxgrT2HhcmhBrlLmoXzBswAVqgHXJ6BkqFGb7XPN2ZyBrCC47qd/fX+bagxk3xxnDOFEfda&#10;t3zWNYRGb90F0Rvfbqu37hQ4Z6TErLPrmOGyKzsch8fhRqoGZd63yo12xtbVGBsvgLOjmgGsxMRU&#10;0RJjJvtyBs/Fobk1k90pvCf0WTPZ1fDK5AxZ71t3CnxxKNZr9dbV6I2ZdL6mM4AVfqZoO2Mmuwti&#10;JmvRZbxvM4CVyNwq8vG6t6FWQTBFNr32yjOAlVL6fL2d3ua6BNKIJbbRW19gMPnQCI4vGXGvJA1B&#10;PzhvwAxgtT3XUCNUCq/soGQGsOKVvTOFoQaFwAfHGlt3CgQ3kA/iYHLEvdIbj83qrTsFiuMfxIw7&#10;KOlq9Mb/nS/ODGDlKMgqq02xqeZe6Q0oW8+tOwWq/rBfdPzkiHtlp1hZYs4b0J0CtckoFmK93V0N&#10;XpEvjuOVZwAr+eNv1hdnqAW9dadAfBXhFM7YRtwrMwmV7MzkDGC94e+cGEOqaXWUcAfZ3VqZj8Kr&#10;JC3yiXPet6FW4VXsoQ2UzABW8git64e5gULGtls74RH3WoFqxB4bb/dQI6uDV875Bozyq3YVoPtQ&#10;YyZ5ux3PNQNYyUezblWiPPmcSReTw5dwa2EVVHv97R41WBkbPLk1tu4UOLCF23K8soTLEmTrxNAz&#10;ljYldqWoqYYvqX2f8QbMAFYwWQuM1zM51OitaAunt+4UKiWZgCKnt64G/Hm7nTXXiHvlPIFvgONL&#10;hlowtu4UiLjhrN3qrav5X9MR90q9Pu5MtXrryxnWXHhz67n1BQZRKV6VSu7eblCu9WRdVfN69Tri&#10;Xivdlw4dlAxfYq9eR9wrve3EXTq9dRdU9wosi3Maug9fUh8qi4Eeau8rc+dUbQawVvk4q7ehBkpI&#10;tnOe2wxg5QSPHA1jJocab0BdX22gZAawutUWCWAcmHR9ySi4SoqSV6ONyhyzN1ZB1nPrToGVwuGd&#10;K4+4V99PzgBW4ierVMHrb8BQKz/JLsd5bt0p8H0jMs5532a4rI+S7hRYBRFzZo2tq/EG8ApYz607&#10;BY552RlZvXU1/3RmBLAud56b5bmGGkHVnDw5z20EsFYNnrqd5zVKhhphzpREd3zJCGC1q/dQV7u/&#10;b1Vy3IrUGXGv8N2Q+Y7nGmpkscFAOyiRAFYyHyw/OdWInrSy7Si83KfkjTM8KypiqtkRVjPutUgq&#10;6+2eariuohFerxRmAGvdTWXthEUNdv1i9TacAsGyVkUR9r39AVBM2Lqijg/TUCO3z6mSLGrlFaxd&#10;vsS9ckBpMStTrZIyOWh8+dwOiXutdBxjHyBqBHwQ0OX0NpwCbw1hSK891yHhsnzznbebFKHx3AhC&#10;cvY4okbeLhs4Z2xjgQEkrUz5Q8NlOemyZnL4kgv5AU5UBDlCY0qKyrdQMjYrhI9Vuc+XXxwSp0Zv&#10;bDKdDFAOdrsa5Qtvzl0rosbS/OZwHWyYe29vpKA7UUiixtE3x38OSoYvIY2HLCVnJocakTMVVG28&#10;3WOPA4vDgtLpratVTniFOb/ubcS9slKoiDqjt6EGQwshZpyXHCOAFVdOiImxep1qrIJuFehvjK37&#10;Enw5Z3GOnxz1XVnhwYE6vmTEvVbKO3thZyaHC8InUwfAGVt3CqzMvTO8Y8a91gmGEz3GXejtfbPP&#10;8Kba47zE6637EnrjNNTxXDNcdq39g/UGdF+ykNlksX2cELYpsU9neJubWhXtwy07KOlqwUx2p1Bl&#10;b2sj9vobMKrDosXxjIPJEcBK7eDCstHbUHvY6JyXHCOAtXLJrdOZqUZvHm9KCGN/brzeHE44Y+tq&#10;oIQTDGsmu1NY4OwqLOX1c5txr+vKoa0RZ36MAFZOXrk2wnnfhprN5ZMrPWbySkVaYyc81YgvIUvS&#10;msnhS6CtqzSIMZNdrXqzLj/mEvI+NqrYcnWP01tX4wSDE3rHc424V6pPWkUAyB1vNtKZF9BIkfOm&#10;Rl+UwXBG1rWIQ4X9cb6lI3y1suutJdDQqsINVc3i9TJhRK9y6u75yKFFmQKodeeZjeDVqthquZGh&#10;RRj2m5VsfYyQ1zv3YjjVGaeWfcJFPHkDCMfQ1qXVUysYWXciXDBGiI6Bxhnvyiad2mgOQLoz4ATI&#10;+2TPcFeoOus+bppv08iFi6SiWUPralXtxArBZq0zeoNjshYIQw0fAvit17p7g4VtW3Hxr52xhLvi&#10;DpzjLVZ/fWysft6cq3ynWlVy4S5PAyQjbnVZOGJ30hW5kKQZSW+c0hjhCZyMNzXu5GGt5XxEhxq9&#10;eSGhxK6P3thbWs5/qL2HhFoz2R0JCzveUoPAZHPXjKQ3vvWOQ57hrmycq1bfa0wOtWBs3ZXwaj84&#10;XaO3rkZvNTgHk90psNngXNJCSVcLehu+hJxKluTOTHY1euPj5jjlGe5K8BHRME5v3QXRm4mSEbf6&#10;Hnrh9DbUgt66U7Dp0mNEydIbmw3nDRhxq1zh+lbZcq8xOdSCsQ1fUpkSlp+UcFfXK4+4VQI9uGzK&#10;em7Tl5hpOGTaNhcEvcFdOM4ieajxNa3lnfF2z3qtxAiydnCe2/QlnEBYC9cRt0qgh3e9FTn7bUpY&#10;lzw+Ha/X5CNudalQastzDbX64Fulh49Zr5VidiSCODM5fAkpfXenAAwXV7QpIXnk6h1eDzV2N6zw&#10;HJSMuFVmkrxi5+BiqNUGzCrRTq3tPraNBYa1nhxqoORxlvMaJSNutRZBRMQZz22o+ZvSEbfKAo8P&#10;qoOSocbbzUw6q6ARt4rnIrzfGlt3Qb4vGXGrlIOnZrHV2/Ql7sHFiFsltJCiRNZMTl9iJn4eI27V&#10;/5oOtVqZE7pqeOURt8pKgeverbENX2L3puGulftpvAFDjW+3uZ4ccat1c8nVKUhxDDV68xI/j1mv&#10;9XGeY42tu6Cgt7EuqYqC1nOTcFd3PTnKvPpH5UONt9tLRCMZsntlWD5vXTLU/DdgxK2yf+NAzQjU&#10;P4Za9VYRG6+/ATPc9VK5C87h9VCjN744zq5jhrs+douOnxxqYLKWr87YulN43wlbvXU1evPSTCmD&#10;NlFSN3oZvmSoVW9WcZtjxK1ygoGVznMbajw3L10RTnWMjRfHKcky1fz3bcStcs4F82/NZHdB9Gae&#10;zI+4VZZOnI45fnKosQrimMt530bcKueTuBJrbN0F+fuAEbfKYRmF2BxIjmXJjbBVa8l17+uLOq+1&#10;VpNDiyKElH9x1gmjWiuXqbF/c0Y2Dkt4Ysy/4UhG0CrFCmop83qHP7QgAhiZ4yNHzCqTYVU/Imq0&#10;vaF+jMcIWd2ZfIsIGFp0xk7ReWYjYpX7MqwbocgT7CMj25BCXsYzGwGrXH9tFbUhMml0Rh1JJ3GQ&#10;mlFNjTupYaYMgAwtStDC5ljT2H0BbAqnCU5nXYsvrzuN3RfgGTnfcjrrWmzZ4NKd92wEqwL98juv&#10;37OhVWUta/Zfr3xGiCuOwKqvcQytSzEAFkk6QlU5sPCYm6HFdbCMzJjGhdvCGxy5TqXUXs6jqF2o&#10;xrg4OfHo9fNWbp6y7soQNYIJYU6NLyh63SGs+CwneFHUKDpVF0u/hgl63SXUTW9ORVJRI1iVj43X&#10;XXclsJDEeVvPrqvR3aVKqrx8CTCzuwUC2m7O4kfU6I5nZzhl9LpjoBRO1QpwkNnVWNd5NYfpri9J&#10;1jdCgbzuulpdHWklTtFdX15w9QiOzxpdV7uQBW7FQ9Nd36jcuLnKOZoUNb4eHPJayBxBq1e+y853&#10;Z3kbahRrZT1jveYj2PVKaO3FqFlCd90ZsZ/FYxvlBNHrXoVULav0tqjRHSsob3Tdq3AUZ8XW0l1X&#10;q6tvrV0+et09XAkkctZ5osZ5FYlX1ms+Al6JCbUOKOmuOyP7egn0unvgK8LFS857N9Tqave7U22A&#10;7rp7qAowTvCAqFWlURL7HBc9Yl65Ad0qnE533atwjHSnRK3VXfcqeOhK9DJc9Ah65VvOZ9nqboav&#10;ckOgk/zGwqQvcZLuhnuo185YPNNdV6MsP97BG133Ktz7wJmjM5kzXBYWyKpfgpnDPXAs5C38hhoB&#10;rNSItL4II4SVK5usy3+wsjsjDk5ILfC6G+7BH11Xq8IIVvQHZnavwvp0cxK3RI3YYyh6Dyrdq7Cz&#10;sKr6011XqypKLlS6e2CLZl2lRHddjaUKKZ1GwBV6w6uQBroah9qiBvUKY2L5zBnLynmlczzE0evw&#10;KjhMjtocnzmjWSHJnMw0uhtehRRqDrKs7rpXWdi4OinzdDfUyA1kr2x1171KXS7vVNmku6FWxXWc&#10;ch/oDfewkuJhLfymGmMjg8Ua3XAPJIM69YixcqjhG7i41OquexXWtOZ2coTDVkkxLlWyuhvuAWra&#10;OUpndEONC6/ZZlvdDfdAd068EN0NtVrhONkJ6HWvwgfhyk7GWKtMNcpyW8XIcJHDPfAMvPduqlV9&#10;bScjroKX2zFOQcUJ5FQ17i69OfFQ6A33QNqeUz5C1Qglp2K/A5UR3gqcNyeIge6GVwme3fAqeHqH&#10;CqG7oRZ0190D53ZO/BW9dS2uGaHwtTeX3amwDnPi5uita5G7TVF7r7fuHKj36K3Yb12LlEuegLXq&#10;u3XfQIC9U2SBsXWtSrkky8FCZfcoVNw0UdK1gt5GgGsVJzEiR5e3ocVN8xxQWbvyEeBaN8Yb8Y70&#10;NrzQldh8h+pHr7sTNiLeomFolc/bPZSMAFcculMeBhuHM4EPp8Sqg5IRF7vV1XXOZ2do1R1J5s5g&#10;BLhuLNuMZEbGNnwJlT84crDG1r0CF4g76YX01rU4Z+XeHMuXjABXOEGnSB69DV/CkpQbiayxda/g&#10;99a1SPBkieiNrXsFH5Ndi5lkbJbnGgGuK4X+rWObocXYuI/dQskIcOXo2VsJDS3Wa5xLemPrvoT9&#10;gLfMG2GxXM5NSpHlJ0eAa3lXbyaHL6E0xs6xoMHAjABXtv1ObAGrpbEuYSNOzVurt+4VWBo6OSa1&#10;NhsrUehjs7fuFag85LE9M5rW98ojLtbvbfgSapqAZmsmu1fgZM/zXCMslm836xLvuXWv4D+3rkWk&#10;PF7B8pMzwJXr3aw3YGixnmTDYo1tBrjiS6xN3NBKeuu+hK+i5ydnNC3rBAJKHJSMAFe/t+FLcMns&#10;bK3euleoIA9rhTfCYlmX3KjOYfXWvQLvm3OpAOESXYtg/msVaTP85AxwtVHSPVCtuSpD1+mtewUo&#10;HicShbF1LSIyD+vOR/S6LyFU23wDuhbrcq428Z5b9woUP/PWyqMKLF/TK2EmzkzOANf77sQXc7g1&#10;jloI3qUAkdVb361w07y3UhhhsTwOEt0slIy4WHy59+0eWmxViYKwTplHXCxI9ljOoUVvzK3luUaA&#10;65Uvh7U3HVrMJM/N6617BRuTM5qWHKtiMYy3e8TF2m/30OINoOCmh8nuFSqcxJvJrhWslUdkLKy2&#10;t8sfWpVRwc1R1kwOX2KPrWtVHjc5TE5vI8q1LjOzVgpTi0vcyaGxeuu+xO9taBFrQWSh1Vtfl9iY&#10;HNGxrILwr15vfYVhf3FGeGzSW1+X2L5kxMeyfYP7s744o56r7SeHFnncBJF4M9lXGPap2qgCS3ws&#10;kQFeb90rYKH3fRshslQRehRFNPzkiHblENu59LQSNvpukc06JJf1BnSvwLmHU7WI3roW3s7sjTi4&#10;biUzaTFjorZDAuFgX08l8Ti9u2LGnEgQUaMAnXeODXPeuyMqzlpSitqOY3BqxcDedHfiUgJTa9nY&#10;5liLPBYxbXAUHreC2aYWC0OCepzPAKeNrbfdu2ueGelaYIR6a87Wm7OW3hsnL84nbmrRG4FNHiq7&#10;O3GPKFnWNRtxJ3UeYb0D3TFUFVJnIcR6dfQGli1yGM/Q9GASrEOMqVWJC1UWzni/Z5iruakCJs1G&#10;7m1hZWI9txHl6h4rcElI743qOR6rz4MaelU68DXLrlocR3hv94hx5QzDOXvCv3UTCSKsF8d5bN2V&#10;1LGqN7Shxf1u3hkGyO1WmutX0eLtrix1Z2zdldCKFcjJ96zbaO/z4Q6anrt+nVo4FpK7vOfWnYK7&#10;X4RNaTbiotl2eK9bdyXuWS+HFqM3YuCsvTDnRk0P52qx+VOL83nzyz0iWwm88V6AoVWhzV4OAR5f&#10;huZE304tVmA7SfHOCzDiWqleZMVpkyTbbKRw6c5KzXjbRlSry7+x9+2dbbwB1ppkVIGt4AbnoJdN&#10;fe/scvDBt0bWPQJ8sPfZHuGzlYJmUQ/E5nYbWSZb7n9oESbK7W7WyLo/ODar3Czfta5VsdLmM5vu&#10;gM+htQMYkbOVI2odzLDeb/PIYZVVSai2CU2N78zdChGllk9Te4SqWWMbariew6LeCLvrvZHNYmUA&#10;TjVqMFoXMDIl3R9QcMrLyJtqG6t/izJlKdHGRsgGlbmdxdZQ48SpCrUZTmtEsV7YzDqVu5iS7kjw&#10;dcSOWb11R2KHuBNP1aaErUbdb+uMrXsSYjZWp2YFY+tqK8SDt0scIaxEKNy9/f1Q4xq/m0UrLiOC&#10;lZtQTM811FhXWBdUYVR3ChdOZpzqVqJGYqmVS49a9yWkXRBK5LwBQ60i8K3jO4IsG7goLMMFXFZv&#10;XY3K0CS5OZgc0auE6HhZFyzCm5G391tGjDdgBK8Sa8Cn2xpbd0E4ZWBija07hevGRsLrratVXXQ2&#10;fM7YulO43unNQ8lQ47oei+gjmqc9AIJ0SACzZnKocVOAd04yglfpjX2L1Vtfl1y5rMR8bn1dUlEb&#10;VkocnqpPybbtnp8cwatUcqLsvjO2ocYa6O6dAY3gVQg7bgyxepsuiLN56w0YwauUmDTXXEMNDr9y&#10;o4w3YASv1hmcxQUsQ42ds5cNx8lUe9xc3Hu9W35yqJFmZr4BI3jVLkvAcV0zkqjc7fBmsjsF7roj&#10;wtpCSVcj2IPkGuu5dadAJViqp1m9dbUqlmGRzxTabFNC2jeXBVu9dTUWQRfv6GKUguXVtmrq1tFU&#10;M3K5cwhrPbcRvMrBPBtaZ2xDjUqdXkA76/5mJOwUkdhWb12NkZqr1xG8ykmtV4+Ab24zkrqnpAQ7&#10;mBwhr0WNeEe8Qw0X4WVn4vObkZQP9vIXpxrulUQ9w02O2FXS4Emgtx5bdyW3HRrZ6qy7hIMiwxfr&#10;YGZEvHKBlnOffRGPbRo5hKNqhYf/rkeZHyuTkPdk9EZ9IAgtgwYYenV6YX1KZx1YcrGp+2z11j0J&#10;6cLeOdCMXGWZZtKlQ4+CL9bZ3QxcvXIKze7ZmMih59KJErdKUQbP/w89jkAtfzyDXak5bt30CAfQ&#10;tzfbBlFnvNczapVvNnSyNY3d+Vy8EC6uQ+3gv1G+3ftoD719WywnMiJd6yJ7PuLWyLrz4fyJaA1n&#10;Hrs3YM9wUK7F6m3okWxtvdcj0rVieihiY/U2vE+dHVlj696AXTSXk1j+eMS6buxtnM5myCpHYmzv&#10;naFNPbakVmdjVRF01vWEafvDzz/++//4t7///q//8vOPP/+Jf/yh/vXLP377kPGvH37+7d9/+vb2&#10;rX7x17/8/Yd//PTtl7/89tvf/+P3X/8bh0T/9+vH//72DXWaROujmf9MGbO68hIps+bpypdIGd/T&#10;la+RMr6kK98iZXxKV14jZd71rrxFyry6XXmPlHkTu/I9UuaF7MpHpFzREl2bnyOMKcgylFUUxOg9&#10;w1lFKAz1DGlVwWuoZ1iryIOhnqGtggKGeoa3ig0Y6hniirYf6hnmiocf6hnqio7v6vycoK6o8qGe&#10;oa4Y86Geoa7I7KGeoa7o6aGeoa4I56Geoa4o5KGeoa5I4aGeoa5o3qGeoa5426Geoa6I2K7Ozwnq&#10;ilkd6hnqimEd6hnqijId6hnqiswc6hnqip0c6hnqim4c6hnqij8c6hnqihAc6hnqiuEb6hnqiunr&#10;6vycoK44uKGeoa64uKGeoa5YsqGeoa7YsqGeoa5qtwz1DHVVjGWoZ6grgmqoZ6grxmmoZ6grLmio&#10;Z6grcqer83OCuiJ5hnqGuqJfhnqGuuJThnqGuiJIhnqGumI8hnqGuirbMdQz1FUdjqGeoa64iaGe&#10;oa5Yg6Geoa5ogK7Ozwnqig4Y6hnq6qB+qGeoq5P3oZ6hrk7gh3qGujpTH+oZ6uq4e6hnqKtz76Ge&#10;oa4OpId6hro6mR7qGerqyLir83OCujoEHuoZ6upYd6hnqKuD2qGeoa6ObId6hro6TB3qGerqWHWo&#10;Z6ir3P6hnqGuDj6Heoa6OpEc6hnq6oyxq/NzgrrKjx/qGeoq4X2oZ6irDPahnqGuUtKHeoa6yjEf&#10;6hnqKml8qGeoq+uRhnqGukrrHuoZ6uoKo6Geoa4Sr7s6Pyeoq2uGhnqGukqNHuoZ6irXeahnqKvk&#10;5aGeoa6ykYd6hrpKLx7qGeoqX3ioZ6irBOChnqGuMnqHeoa6R4pu1y9BgrtH0u1sIEPeI412NpBh&#10;75EZOxvI0PdIdp0NZPh75K/OBjIEPlJSZwMZBh9ZprOBDIWPxNHZQIbDRy7obCBE4omwiBkLcYGV&#10;whlB+URaIMgaEDdIgHzYgDhCArzDBsQVVj5kNgRxhpXimDUg7rCyFrMGxCFWImLWgLjEyi2MGlAS&#10;o9IFswYUifAaWQPyOa6svqwBRSLcRtaAIhF2I2tAkQi/kTWgSIThyBpQJMJxZA0oEmE5sgYUifAc&#10;UQNKbFTKWdaAIhGuI2tAkQjbkTWgSITvyBpQJMJ4ZA0oEuE8sgYUibAeWQOKRHiPrAFFIsxH1oAi&#10;Ee4jakDJjspzyhpQJMJ/ZA0oEmFAsgYUiXAgWQOKRFiQrAFFIjxI1oAiESYka0CRCBeSNaBIhA3J&#10;GlAkwodEDSgBQuRY2IAiEU4ks0CRCCuSNaBIhBfJGlAkwoxkDSgS4UayBhSJsCNZA4pE+JGsAUUi&#10;DEnWgCIRjiRqQEkRanSHDSgS4UkyCxSJMCVZA4pEuJKsAUUibEnWgCIRviRrQJEIY5I1oEiEM8ka&#10;UCTCmmQNKBLhTaIGlCihYlfYgCIR7iSzQJEIe5I1oEiEP8kaUCTCoGQNKBLhULIGFImwKFkDikR4&#10;lKwBRSJMStaAIhEuJWpAyRNuEQ4bUCTCp2QWKBJhVLIGFIlwKlkDikRYlawBRSK8StaAIhFmJWtA&#10;kQi3kjWgSIRdyRpQJMKvRA0ooUJxkLABRSIcS2aBIhGWJWtAkQjPkjWgSIRpyRpQJMK1ZA0oEmFb&#10;sgYUifAtWQOKRBiXrAFFIpxL0gCFaSZHU4KsAUEi9aHCBgSJ3BcdNiBI5H7rsAFBItXHwwYEieRC&#10;hQ0IEi9UD82egiCRWlZhA4LEC9U6MwsEieTRZw0ox8IV82EDisSQY6GMrLwLIcdC/UhtIESiJodc&#10;Qo6FS1DUghCJmiByCTkW6lWpBSESNUnkEnIs3JCmFoRIVI6FUv8ZEk+pIiHHQmU+GULIsVxO6SIh&#10;x3I5JYyEHMvllDIScixU/dA5CH3iKW0k5Fgup8SRkGO5nFJHQo6F6qsyByHHwm3n2kD4ddYEkkvI&#10;sVw0haQE0YdFk0goWBA2oD4x5FgumkhSgmwI6hNDjoU0aX2M4ddZ00ko4pwNQTmWS8ixUDJIhhBy&#10;LBdNKilB9BQ0rYRLpMIGdJ0YciwXTS0pQTYE9Ykhx3LR9JISZBYoEkOOhZsIFAchEpVjuYQcy0XT&#10;TEoQzYEmmlBkJ2xA14khx8LFNzKJIcfCDY7aQIhETTi5hBwLVTzVghCJmnRCCbTwKSgSQ47lohxL&#10;CSIgaerJJeRYLpp8UoLMAkViyLFcNAGlBJkFisSQY6E4nAAp5Fio8aoNhEjURBTuqAjnQJEYciwU&#10;bZchhBwLlWe1gdAnakLKJeRYuJNILQi/zpqUcgk5loumpZQggrImplxCjoXqlDoHIRI1OeUSciwX&#10;TU8pQTQHyrFcQo7loikqJcgs0L1zyLFcNE2lBJkF+nUOORaKWQkOQo6F0s7aQLhj0XQVqpmGc6Dr&#10;xJBjuWjKSgmip6AcC7fvhg2oTww5Fi4olKcQciwXTV0pQTYHisSQY6FmtA4h9ImawMJlFeEQ1CeG&#10;HAuXtegQwq+zprFQDS8aAhfsTgtKkDzGa9051/MXSpA1IEjkHuSwAfk6X0OOhYKiOoRsnUh5RW0g&#10;Q+K1LmSbk5gh8Vq3pc0GMp94rQvQZgMZEq91E9psIESicixcvJrhoG4eGxaEHAu3D2sDIRKVY7mG&#10;eSxX5VhKEL1MyrFQ/j9sQJEYcizcbqCTGCJRORbKqYdDUCSGeSyUi5QhhBzLVTmWEkSPUTmWa8ix&#10;XJVjKUFmgfrEkGPhcnOdxBCJyrFcwzwWigCrBSESlWO5hhzLVTmWEkRPQTmWa8ixXJVjKUFmgfrE&#10;kGOhQqw8hZBjocKsNhD6xFOprpBjoaKrWhB+nU/lukKO5aocSwmyx6g+MeRYuH1J5iDkWK7KsZQg&#10;GoJyLNQGDxtQJIYcC1XMdQ5CJCrHwr0M4RAUiSHHclWOpQTZU9B1YsixXJVjKUFkgXIs3F0ZNqDr&#10;xJBj4Rp1wUHIsVy1nFcJsjlQJIYcy1U5lhJkFigSQ46Fm0V0EkMkKsdyDTmWq5b2KkE0B8qxXEOO&#10;hfurZA5CjoXLRrWB0Cdqia9ryLFclWMpQTaJuk4MOZarciwlyCxQJIZ5LFflWEqQWaBf55BjuSrH&#10;UoLIAuVYrmEeC/cwCBJDjuWqHEsJsiGoTww5lqtyLCXILFCfGHIsV+VYSpBZoF/nkGO5KsdSgsgC&#10;5Vi4aCZsQH1iyLFwa4MgMeRYrsqxlCCbA0ViyLFwgZYOIUSicizc2hMOQX1iyLFctShYCbJJVJ8Y&#10;cixX5VhKEFmgpcG47TBsQJEYcixX5VhKkA1BkRhyLFyLKkgM81iuyrGUIBuCIjHkWLgCW4cQIlE5&#10;lmvIsXCZ8LSgBMkc3JRjKUHWgCDxFnIsNyiVcbZegswCQSK3yYQNCBK5jClsQL7O3EIaNiBIvIV5&#10;LNyBppOYIZGLa7WB7OvMhcXSQMix3JRjKUGEA+VYbmEeC7em6RBCJCrHwn2h4RAUiSHHctM8lhJk&#10;k6hIDGuF3ZRjKUFmgSIx5FhuyrGUILJAOZZbyLHclGMpQWaBIjHkWLjbUKAcciw35VhKkA1BfWLI&#10;sdyUYylBZoH6xJBj4epwncTQJyrHwgWj2RCUY+HC6bAB/TqHHAt3zskchBwLdw1qA6FPVI7lFnIs&#10;N+VYShABSTmWW8ixcN23zkHoEzWPhetcsyEox8KtqWEDsnfmjtGwAUViyLHcNI+lBNFjVI7lFuax&#10;3JRjKUFmgfrEkGO5KcdSgswCRWLIsdyUYylBZIFyLLeQY7lpHksJMgsUiSHHwo3n8jqHHMtN81hK&#10;kA1B14khx3LTPJYSZBboOjGsFXZTjqUEmQX6dQ45lptyLCWILFCO5RZyLDflWEqQWaBIDDkWLucV&#10;KIccC7fIawOhT1SO5RZyLDfNYylBNonqE0OO5aZXqpQgskA5llvIsdyUYylBZoH6xJBjuSnHUoLM&#10;AkViyLHclGMpQWaBfp1DjuWmHEsJMgsUiSHHwu3X8jaGHMtNOZYSREPQPJZbyLHclGMpQWaB+sSQ&#10;Y7nphSslyCxQnxjmsdyUYylBZoF+nUOO5aYcSwkyCxSJIcdyU46lBJEFyrHcQo7lpnksJcgsUCSG&#10;HMtNL2EpQWaBIjHkWG7KsZQgs0CRGHIsN+VYSpBZoEgMOZZVOZYSJBasyrGUIGtAvs5ryLGsyrGU&#10;ILNAvs5ryLGsmsdSgswC+TqvIceyah5LCTIL5Ou8hrXCVuVYShBZoBzLGnIsq3IsJcgsUCSGHMuq&#10;HEsJMgsUiSHHsmoeSwkyCxSJIceyah5LCTILFIkhx7JqrbASRBYox7KGHMuqHEsJMgsUiSHHsmoe&#10;SwkyCxSJIceyKsdSgswCRWLIsazKsZQgs0CRGHIsq3IsJYgsUI5lDTmWVTmWEmQWKBJDjmVVjqUE&#10;mQWKxLBW2KocSwkyCxSJIceyKsdSgswCRWKYx7Iqx1KCyALlWNaQY1k1j6UEmQWKxJBjWZVjKUFm&#10;gSIx5FhW5VhKkFmgSAw5llU5lhJkFigSQ45lVY6lBJEFyrGsIceyKsdSgswCRWLIsazKsZQgs0CR&#10;GHIsq+axlCCzQJEYciyr5rGUILNAkRhyLKvmsZQgskA5ljXkWFblWEqQWaBIDDmWVfNYSpBZoEgM&#10;OZZVOZYSZBYoEkOOZVWOpQSZBYrEkGNZlWMpQWSBcixryLGsyrGUILNAkRhyLKtyLCXILFAkhhzL&#10;qhxLCTILFIkhx7Iqx1KCzAJFYsixrMqxlCCyQDmWNeRYVuVYSpBZoEgMOZZV81hKkFmgSAw5llXz&#10;WEqQWaBIDDmWVWuFlSCzQJEYciyr1gorQWSBcixryLGsyrGUILNAkRhyLKvmsZQgs0CRGHIsq+ax&#10;lCCzQJEYciwrlMrIoChBZoEiMeRYVs1jKUFiwaYcSwmyBiQ+cQs5lg1KZUxiCTILhO3bQo5l01ph&#10;JcgsELZvCzmWTWuFlSCzQJC4hRzLpnksJcgsELZvCzmWTTmWEkQWKMeyhRzLpnksJcgsUCSGHMum&#10;eSwlyCxQJIYcy6Z5LCXILFAkhhzLpnksJcgsUCSGHMumHEsJIguUY9lCjmXTPJYSZBYoEkOOZdM8&#10;lhJkFigSQ45l01phJcgsUCSGHMumtcJKkFmgSAw5lk05lhJEFijHsoUcywalMr/OIceyKcdSgmwI&#10;sk7cQo5lU46lBJkFsk7cQo5lU46lBJkFsk7cQo5lU46lBJEFyrFsIceyKcdSgswCRWLIsWzKsZQg&#10;s0CRGHIsm3IsJcgsUCSGHMumHEsJMgsUiS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JBbsyrGUIGtAOJY95Fh25VhKkFkg54l7yLHsyrGUILNAzhP3&#10;kGPZlWMpQWaBnCfuIceyK8dSgswCOU/cQ45lV46lBJEFyrHsIceyK8dSgswCRWLIsezKsZQgs0CR&#10;GHIsu3IsJcgsUCSGHMuuHEsJMgsUiSHHsivHUoLIAuVY9pBj2ZVjKUFmgSIx5Fh25VhKkFmgSAw5&#10;ll05lhJkFigSQ45lV46lBJkFisSQY9mVYylBZIFyLHvIsezKsZQgs0CRGHIsu9YKK0FmgSIx5Fh2&#10;rRVWgswCRWLIsexaK6wEmQWKxJBj2ZVjKUFkgXIse8ix7FAqg+0rQWaBIjHkWHatFVaCzAJFYsix&#10;7FAqMgchEpVj2UOOZYdSEQtCJCrHsoccy64cSwmip6Acyx5yLDuUypyDkGPZlWMpQTYE2TvvIcey&#10;K8dSgswCRWLIsezKsZQgs0CRGHIsu3IsJYgsUI5lDzmWXTmWEmQWKBJDjmVXjqUEmQWKxJBj2ZVj&#10;KUFmgSIx5Fh25VhKkFmgSAw5ll05lhJEFijHsoccy64cSwkyCxSJIceyK8dSgswCRWLIsezKsZQg&#10;s0CRGHIsu3IsJcgsUCSGHMuuHEsJIguUY9lDjmVXjqUEmQWKxJBj2ZVjKUFmgSIx5Fh25VhKkFmg&#10;SAw5ll05lhJkFigSQ45lV46lBJEFyrHsIceyK8dSgswCRWLIsezKsZQgs0CRGHIsu3IsJcgsUCSG&#10;HMuuHEsJMgsUiSHHsivHUoLEgrtyLCXIGhCO5R5yLHflWEqQWSB753vIsdyVYylBZoHsne8hx3JX&#10;jqUEmQVyinMPOZa7ciwlyCyQU5x7yLHclWMpQWSBciz3kGO5K8dSgswCRWLIsdyVYylBZoEiMeRY&#10;7sqxlCCzQJEYcix35VhKkFmgSAw5lrtyLCWILFCO5R5yLHflWEqQWaBIDDmWu3IsJcgsUCSGHMtd&#10;OZYSZBYoEkOO5a4cSwkyCxSJIcdyV46lBJEFyrHcQ47lrhxLCTILFIkhx3JXjqUEmQWKxJBjuSvH&#10;UoLMAkViyLHclWMpQWaBIjHkWO7KsZQgskA5lnvIsdyVYylBZoEiMeRY7sqxlCCzQJEYcix35VhK&#10;kFmgSAw5lrtyLCXILFAkhhzLXTmWEkQWKMdyDzmWu3IsJcgsUCSGHMsdSmWwPCXILFAkhhzLHUpF&#10;LAiRqBzLPeRY7lAqYkGIROVY7iHHcleOpQTRU1CO5R5yLHcolTkHIcdyV46lBNkQFIkhx3JXjqUE&#10;mQWKxJBjuSvHUoLMAkViyLHclWMpQWSBciz3kGO5K8dSgswCRWLIsdyVYylBZoEiMeRY7sqxlCCz&#10;QJEYcix35VhKkFmgSAw5lrtyLCWILFCO5R5yLHflWEqQWaBIDDmWu3IsJcgsUCSGHMtdOZYSZBYo&#10;EkOO5a4cSwkyCxSJIcdyV46lBJEFyrHcQ47lrhxLCTILFIkhx3JXjqUEmQWKxJBjuSvHUoLMAkVi&#10;yLHclWMpQWaBIjHkWO7KsZQgseBQjqUEWQPCsRwhx3Iox1KCzALZsRwhx3Iox1KCzALZsRwhx3Io&#10;x1KCzALZOx8hx3Iox1KCzALZOx8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VCOpQSZBYrEkGM5lGMpQWaBIjHk&#10;WA7lWEqQWaBIDDmWQzmWEkQWKMdyhBzLoRxLCTILFIkhx3JAqQyWpwSZBYrEkGM5oFTEghCJyrEc&#10;IcdyQKmIBSESlWM5Qo7lUI6lBNFTUI7lCDmWA0plzkHIsRzKsZQgG4IiMeRYDuVYSpBZoEgMOZZD&#10;OZYSZBYoEkOO5VCOpQSRBcqxHCHHcijHUoLMAkViyLEcyrGUILNAkRhyLIdyLCXILFAkhhzLoRxL&#10;CTILFIkhx3Iox1KCyALlWI6QYzmUYylBZoEiMeRYDuVYSpBZoEgMOZZDOZYSZBYoEkOO5VCOpQSZ&#10;BYrEkGM5lGMpQWLB8qYky0MSNiE0C01kaERB4PiQhFbIcpEmMkSiIJB8SEIrZMlIExkqURBYPiSh&#10;FbKBoYkMmSgINB+S0ArZxNBEik4lXpa3kHlB4YTOkHuhiRM6Q/aFJk7oDPkXmjihM2RgaOKEzpCD&#10;oYkTOkMWhiZO6Ax5GJo4oTNkYmjihM6Qi1nelIx5SLJ3ROkYmkh9pxIyNJHttFE4oTPkZGjihM6Q&#10;laGJEzpDXoYmTugMmRmaOKEz5GZo4oTOkJ2hiRM6Q35meVOC5iHJ0KkUDU2k6FSShiZSdMLKjP07&#10;TaRfdiVqaCI7C0LhhM6Qq6GJEzpDtoYmTugM+RqaOKEzZGxo4oTOkLNZ3pS0eUgydCptQxMpOpW4&#10;oYkUnTA1gs6Qu6HPk+8M2RuaOKEz5G9o4oTOkMGhiRM6Qw6HJk7oDFkcmjihM+Rxljclch6SDJ1K&#10;5dBEik4lc2giRaeWJaOJ1HcqoUMTqe/U0mQ0ke6KlNShiewsHYUTOkNehyZO6AyZHZo4oTPkdpY3&#10;JXcekgydSu/QRIpOJXhoIkWnptHQRIpOJXloIkWnptLQRIpOJXpoIkWnUj00ke7ZleyhiYztQeGE&#10;zpDvWd6U8HlIMnQq5UMTKTqV9KGJFJ1K+9BEik54HlkchMwPfZ6+7CH3QxOnL3vI/tDEyXeG/A9N&#10;nHxnyADRxAmdIQe0vCkJ9JBk6FQaiCZSdML7CC5CJog+T+vOkAuiiRM6QzaIJk7oDPkgmjihM2SE&#10;aOKEzpATookTOkNWiCZO6Ax5oeVNiaGHJEOnUkM0kaITLkjQGbJD9HlCZ8gP0cQJnSFDRBMndIYc&#10;EU2c0BmyRDRxQmfIE9HECZ0hU0QTJ3SmXBHn94KLkkTo5Nj11ESITs7GTk2EX3YOME5NhF92dpmn&#10;JsJ1J1uBUxPhupP12qmJcN3JR/XURLjuxPOdmgjXncDz1ETIFS0nrqgkGTpPXNGSckXLiSsqSWjF&#10;CZ0pV7ScuKKShFac0JlyRcuJKypJaMUJnSlXtJy4opKEVpzQmXJFy4krKklmxYkrWlKuaDlxRSUJ&#10;rTihM+WKlhNXVJLQihM6U65oOXFFJQmtOKEz5YqWE1dUktCKEzpTrmg5cUUlyaw4cUVLyhUtJ66o&#10;JKEVJ3SmXNFy4opKElpxQmfKFS0nrqgkoRUndKZc0XLiikoSWnFCZ8oVLSeuqCSZFSeuaEm5ouXE&#10;FZUktOKEzpQrWk5cUUlCK07oTLmi5cQVlSS04oTOlCtaTlxRSUIrTuhMuaLlxBWVJLPixBUtKVe0&#10;nLiikoRWnNCZckXLiSsqSWjFCZ0pV7ScuKKShFac0JlyRcuJKypJaMUJnSlXtJy4opJkVpy4oiXl&#10;ipYTV1SS0IoTOlOuaDlxRSUJrTihM+WKlhNXVJLQihM6U65oOXFFJQmtOKEz5YqWE1dUksyKE1e0&#10;pFzRcuKKShJacUJnyhUtJ66oJKEVJ3SmXNFy4opKElpxQmfKFS0nrqgkoRUndKZc0XLiikqSWXHi&#10;ipbJFf3h5x9/+cdv//b33//1X37+8W+//vL7D3/+6dufv/3w+0/ffv/2w99++va3bz/88advf6xu&#10;f/7xrz///qePv61//vB/fvp22W5cdsdY/1T/Xi4rh+T1p//zL//71//6l4fS7z/846dvy+1KZv47&#10;SvkjqgA/zxq//vLPv02NCxd/vx/5XjZCYj45leffPf/7148eLlyv9H6+W39/+4x8f/7dL3/+y99/&#10;fQzkq88P3fV2uXxEA1zWK0Tf8wX8+stf/tcf/+OX//Lr/xs2rtj4Eb2K3m17L9DETL2btC7b+hEa&#10;xa+pnfxo9uvXhMp+fKYv2Hv9OlsafX235xs1/j7cF7oX/vfxjD4mg9u2PwJa+fVa1OX7I/z4NRof&#10;C0d+zSUwn2euRs9D9ztNE9z47ghomjE9vMjnmAsHH+wMvw7HzHR/HFg03a+mt/V5Cvu92b7dOVV4&#10;IvC6YfjzZTLGfPAgP3W/85zX9XNQ1+v2voj/NOyfoms+2f8En9ttu37i7MKjfbIWX/h8ovwDetvt&#10;+izKeFkvLOifGs+/e/738+/X5SPStf7+8vlFf/7dP7eOymp1fUxxdoCKiX2SGV/GzYG+d0kdLRzG&#10;Uw0MDgRT12f5YHcvGP9xNetzSqlwsXywrvx2v32tjl8+ywO4f3A4qFIQfbwZlAtYP1+r8295wb+M&#10;euqWE33d7b7fPo65mN/teCfcP8dD4ZSPw1Ggu/K/8briB593Cr6/U0/n+brfyne4fQQPo4sLesD+&#10;2TF01lbZOe8PD2DPpwBVhWGfv/6njuIJkg8wEa38DHejT/zecyXx/Lvnf59/fyPivPuM5/iefzfH&#10;+am1PdP86YUPxOPr+DWy9bp9zviNGZc55Vl+UKNlY6sz+fJZwnvR89Pe8oDSNNc5fxwmXtaCp0w5&#10;Vx19cJn8Gk/0/NjMUT7H/jHaZSHz/Pm6bJev+1Wef/f87/PvL/TytBFwfX5wn383e3tq4bs/+PfL&#10;ut0+zmE/55SzhedVcvyaOZ0jYyvxTKPg13zln89x9jV/evbMbeyfPe/MqTTNpH0Of18+ruj9MozP&#10;4eeUM/1fm/bXT3M5eN+eM8uFyO8fhs+mmcfnEv2ycqvt+wa2/ZpxfixTvn5t+QTYD5p+PqPvNH3F&#10;mk/D+LoND8li62Hr+6uLe/naCr4e86Wm8LPpp+7XoA5+/WkYL/B8GNeFaXh6Ba5XfTfsNOYn0j6e&#10;8HXhu/X8iHat5989//v8+wuO43NmmannGvz5d9/F0bVejXdGmMd1Asr1ihnva3N+jbt7fBc/B35l&#10;yj+fyIZX+P67+f2eWRh9nFiD/qfuV9O3/ZnuWr9mQTF8/HX9jD5vvz7N6fd7XtdnpEjT/ep5vX99&#10;e75jGF7/8wtRb+3TW8++nrP+fDr4oE8t52nWZ+B7mHm2O3t79sIdSh8n3zwu1qnTx18RfX6QuSVH&#10;PgFX3oqPXRQLbYb5gLE5p4zp88tHaff3HPmvOeX9+AQKzuf9ML79+rp9riNY6XxFqrx+Nxnk81Iz&#10;tkrsMObX5YqT/Vy7U+bqPczgq2cWVZ9LI75SX7S50TMj/kjSpOen7lfTHcHf+TU7nM8Z+/y1OdsX&#10;PsBPf4Q/fj+f++qZpdjnduY7vyb47fOL+jklXs+XerafPfPlmK7uwmwDm3cnyypNf13rjk/t57My&#10;e77UPvjZ9MMf/3/SzgU5ch3XtlPqtF22z/wn9tYmsCGCotLSfdEV4c4jSiRB/H+cbTR4Jbq0HxuF&#10;CiSoA1J7Y2G/cJsnslamqGc+I+8LJlCkzUUti+YE88dm9Mwmunt7Ju6Fwul3UUY7bvMf/qtzPpP7&#10;C5DUYcw8p/OO/is5yf/oklkn9SO7vbFfUs99f5vkwqp+UNXjC+bgsIx9wEnQM39fhldpYnWQlIj/&#10;ZHoG6uCQ+DMaIDM+Mi+Tx9Y1T9A2F/VuqaAvhwYWWTmfPM5/Yzyq5UH4shHsaPKwHUhpaOUUR4wW&#10;sHGxpFCqjGNYERGV8q7/Y3Rp36IDT9gn6r9yrdhHBa+zJQXjKlMCBSLU3poWl3uxZSl294mGztUH&#10;n8Cv07nyL8AojQgs7So/NwFIfgStkk35QA79wp7K80DpTTffYHtuxoLpDXY0cro0zDtYry17wqog&#10;fpr2XwjQShM/THtjSCLeFweb9ZkfWFXyuIDNoKvH+W+Ox974sOvk679PSfP343/QZRKtvsQCraz4&#10;u31vngXrwYzjC9G0ED+eSYyAOJ/tYzS3egzzq9zAv0XqFwUptq+/YEGhUBofieEjzJM3fNGafDGo&#10;vjgAs0ug+Vvw77vsv+ok4FipbvPuVzROP2bGMLWsx5ko1+nMdr5gRekG5xyHiIxz6XO9wR3ppJn8&#10;9vH184Fanid7iTv/aDJh1R0vjRyYb3FB7htLSPS8z+rv8RYX/qFq2IuoWSJDp+CCQf6TNQEsG3E0&#10;rI7j8RceoDQvsBSme9Q7Llz7mn8+X3CwRDYhh82aa7j84E4wK5UMXHHe+82Tx7T4yYqZD2jquAnF&#10;465P7Qc+bk1KbuNCuGNxHQFiSvBWuDkY3BcWRnc3g4fyJ8ZT9IkIbxmk3IYn/3M8nSm6T9R/xbSw&#10;1c8SBTjTX013+8WjYEDjl1xZ5/8HT37L7E+Cotl5/6E9scwQBZJAPsu+v/4rdotmpPrwfBXR1j8M&#10;JzWQNw5GDrO88sjbIwmqo237ldPOLtGTc/u/b7bgRZ2VADSp8mBI9bvPOekdqcvlYrenAAe9Ld1s&#10;FjeINJaZe4nDl4YKCw2n5kln2gIZPCmLUhSwKDWTe/g8LUqief0R+rg3Le4NB7s2uhQ0X86vOr0i&#10;IAwic/J/8ijtfRYm/iQdwFsIoYMxHnrYDjhoAERg8kyoWYp6rVoH0CqoSxlp+Impg4njd5nRE/aJ&#10;+q9cK45am2iHzK9pX9zsat5zkrDcyV6OwYcS9AcyN/+QEzuSrj0tnN9dKRGQFj719Id3vShcBaEP&#10;3kKFH1DbZvQXenkoi/VhWJ5x7IuRHcj49FDKA8iEjKYEk0bYOyBLf/fZfuEw6irSDyRm/ETnko94&#10;0hYupUaf6I3YwTOYKSG4e9iVzYH3Yge3Ciw+t6uwW1d/YbWltkHKcMdpzVxIrDBLiB2E/gMLhNuU&#10;Zc7kqysw0HmBpZ9y9H1RH0hK6w9Ye2EW3UIMeIvvGPv4QnPppg1Kiy9F+PiCEXcLZCCVp5WRvecR&#10;/byC+n4Qo7ZA8O/kq4WPQnRrmeenV+faJ7pGjH8Ay3inEFn50d4jxjcah6XSJ+SHN2M6+m9O2/6N&#10;T3SVV0OMb0bbafgpSWktdFlzo6gAFd6hT9t5im13Z5GotSgMBhi6lQH5zWNzceIu37HkW4iBlvNl&#10;mYW9kZey1IfBseIY50XNsICbALXQuW/sFlQ24/2Ud6X5ZtsRnIGMDmxpIOsLSrw9LQ4TSwMpHB2M&#10;sMd/BjKavEA6nfwlOi27vdTele5h7yoW5U8lRB74aAGa1MMLWcT5gXWLnMiNepj/evi/b8dIPr/Y&#10;53vzGd+wenIPTvSpIKpPz1+9pqwPimQV/B7v4of7qDKDq62Qd4BrJfkeb8i9E4dWs21o4oO2BdhJ&#10;OQ/k3Inig6Yyv/b84i14dXaJhszjnFPyLJDsFll80DlRfryAjpxwDRdeeE7K/3oAz2SDf1XRTMOW&#10;gK9PbsGVzZ5faA7wqnwXCdBJA18DylOKiIOrHTPjLat1o0GDz3eJA4zhqj3vWXHoRpQ8RkH0woiO&#10;hNQ7ZsbjYwYGsipAfn9mPB32rR0kXZ8GdyTs4jBQJJdgJtc0Ijj9ePhib8+Mj+xl1vnJLOFDOmbG&#10;p1rQplFwl4yvX87q4I+oeQ/O+Rdd3av+4kzjpI6ZYaelgZw4Ptj3SS5I7PkL3C7qvYFhuC1wYue7&#10;UElX14i08ukEJ5GTbClzLAzKMJfEoTHdmduwua8jONQLtKhkjS/swa6fvmC55e3+OulkBHGpZ/LC&#10;kJHhRr1Fzy+8MSW3gawUUnCkNgU3/nbwQI4zCLA//qgkmi9MgSMr9O89/yDc6iCxbLrMIUcVVl0q&#10;Hyp7ZzRIicNn+UzVJHlESm6eMxkZQZHHnhWRqsdWJ4/HuBePhSEa74tZ2aO/pSCzwVfTkogRfZe/&#10;QS6fhcV9oySXn1apHQ+oCk3IF4jigkPV7gfJvIoPDk4iy2tBg2/schaTjzmsB9wTdllW8dcvyl8/&#10;yG/8/hZlG2cuTA3rO2eWJ+sBtBWeNt/GPb24sqgg4RbZ3DPUnHcH1Dkrh7PeVqOaB9DGaSFjYcCL&#10;HMAldIFHVtlcfqw8tUZVeHaLA75xPmw5iazbWvUpVkO2wPyYg+wISCDnSHEFz0uz6nNZN0nu9UWW&#10;rq0zFP2MmMB/PM5/a/y/f5W3XJl5b8aj62TFCrwdx4xPwt/1X38f/DY/bPDzuL4bv4U7wnEBecEX&#10;EiDgV9b65kjlgbQNygIfYYtSaqwh7BCRQLRNqw0aE+xwyTGe6WcUgkHxWT6Ck5/n9c3BFrvakC4U&#10;4nVjLD3jCqjkJVhIzVhI4BsFN3tQKGIgv88sd75/f/5X9vNDTkh44LOiMGcm+/P65F8ynDOL/vlg&#10;yyWWHnJ/bFAfJD7P9FMUw8FeAHFz5o1YImBRe76WeMbxxGpCD982CommHrUKHue/NX5ao6xr81uP&#10;29IOEhWHqYEGp+3H9YPvq8THbmf/XPj5wUlzuDrsm/oLYTQoNSQTKLhqEeCRjYYvuPKiuhOO+zIn&#10;Otw/p5m9d8NIWRSO4CJM/0gEgDHgS/YacfqFtTbxuz1MueSsYmon5xPimCwlg/ysMv4iVmtn2Gnh&#10;zD/tbDszg48I6UbRxfZ0Th4OaBhyo81fhIjTJEhyJHh9/zSFJrY6DodNUQh2bjF27OwMZh6P0Sgr&#10;OoqzPHjKzT2DCaXVwSEW/QgWXEk0eK8wUfqeOStLHLxVaM3398wF4pW+c/acvcBu6YEDwYnk62Bm&#10;TohlIF0uH3MYlo39ZBcMxmBzWdiHUCt0sgkj1/FfmLjJFBEYv+H2ncb32ZJOlFSWBd0fn9gO4fWr&#10;4+LesZJrn5B9AO14jL3l08SvPPWX/du2IA8GFSOhQm1MN8lxYmDWGGj4M7qoRyaKYPNtnCdXp3np&#10;0cJQKgJCsh2IeOUGIq7wnWV6FE1R4uRAjs/BfwOyqFvF9BgOO0p087C3LqqjsoSzxyWT716tDacW&#10;9R0JDmHLyUXlWWNx6/hzGGwZr0tEnD7M9/M0JuQ6jadlRZ7edj1vdk+LHuVtDXIhf/+4cOxy97RZ&#10;Aln8BjnG74/mg1yCCs9+4M0t+HoX/pvQwgb8NppTUPBVjV487no3n2TX2XGqpOzwVwC4q81gxJHK&#10;lXuRSW025bn8N9b2yeKdRYAn6fVgaSolquQ+hEDG1N6sTW/IyB9HM3bzF6B/saZr/EhaCK3Bm9jx&#10;JGxA7pD1W8oDa+yUx99VmwPrXTIaeYxry28rY8EA7HP1Xz5opJN1JLlRe3idWN2nXM2BmVijETQw&#10;N6TaDLRKi5KxSozb6Ujeu+dUECP5IG/xlYVRrOPb/ghQehaP2+8MAjGDwBsqk2ESUQvIoYimHOrc&#10;j3PEEfbAt8C7vx+OBGDY8q/PTDSdYK5RKg3HA6ZXONp3eU2AcIZP5zVxQMiwBO8lAeIhtGuJ+MxR&#10;c2j4+m+cH5YPciHXT2QVl+qC4pci6PMTdTclNh6UgwkfS+u7TJLH92pVFasysyoNMcxBuTUDnpgy&#10;0W6ynhLBNrLBNPEG5mr7RH2L6AXHEbHi6sLmYf6b6+OMzcEowETLXSHSlAO/xDuGhdKBG34i7L9c&#10;4wwRLmkvn7BAu6eYmvy77ab6FvP0aBNqpRAtbSnsQqNyI+gPVUt1kwnfJjqEuQFucDPDPlH/ldMO&#10;nTxfxbDusSGsnCqtIpyCy1r78RH2p7g8HuxWngszKDCn1+vKrLPLVek0gck1LXqic3E+kEqvPeZs&#10;dwtGWm/HeERVafshcGt6w05RVf28W3iVoxTAabrrryHRdlpEo+kER6xSlOYPs3sLZlWFLWerki2f&#10;Lch4kcDVER/vuhSvEA+obX9wcnz1lRKx1ZHWrz8brtxEnzXl4yUG/VX/TYy82rCH7SEMDC26NjDk&#10;2P2UtffCL/mR7T16eLDUaaPqJJyx5LpfCgz6tm2rAHuX4RjcFRlQ0VtFf/v++q8AEYnBpdN+YrAE&#10;4Zk+CEeUjojlRqbKjG1yqBgWn3QHeJBKjdyueMSwsZYPY3naipJN05Acr+W3dSHif/8FkqPh9f31&#10;X7lbNBFzxuPV2i382D6bT4JKoXHXU+SaCf54em9aMipsOGx2i0A79nMCMqq8Cf7p2eIPs2JLqeR3&#10;zzGF2SFzA+GIyyv7Y+IklOnjx/FTjODx9NZu5e1yfwOMd9XCTx+Gnfj+KwQRSNNOnjABKTumAhjY&#10;eHpv2lFel6+izvV8xsaXznQ7TiXfhZpCON2bVk5Hr5iAew9IE2mrCMUhYIxSZGdLMw7eigflgdRT&#10;aLzk9AsjpIGRNHGwJj/MEfS+CJT2VaMT8kBQVXVAt3aLDQuHyw9zepGM6/1Ih3M8RiVtr0a3+G9+&#10;zOEOE+fetEh4YzIVv0tB17yos0YjN5O5FNGVo+ylM4j+K9jF56+oIHa7mVbbyZPfTIuLyT6ow+q6&#10;tdsvkqIcHMGHs1hkJIVVQZ96eyxqFm4jF4pgABHKvn22s2KIM+i/hTJHwk6efKlKPnlyTypHBm1o&#10;uvqsaTSWuymevz5UyBLoD+kEugAiD/PfHH61NQ/bHWGHFvpfo5P3kG40VobzrSPEn/oON9BL7HrZ&#10;4BW+ZnP8pwg7k1gZDT4k8s6xMxKdCbF0XzLoWo5o2gsSO76NOYjSX0cM0ALgETPHR3Go+CbSN7vR&#10;1KKu7MV+mte2MLEpkvyDJ71QiAnb5cIPi9MYEoikN2ze6o1z3dk6HkPJgCN15OyIfLc6XGVeHWkB&#10;uM3/Wh2Wn5VIIYfchsGevaoOmdyTVIzkva//KPTrJjKJjrj7g5XBe9HqmkHCYxIA/Rjr7IEk4l3u&#10;+wu0wgmD3Fk+jWcrRTpyCg2rCQVsBNbtt8GUql3ou+y/vOdvNYAYCA0D5tPLzLiu0vzm/MhvbbRP&#10;jiRve88z3vS5+i/PDMrXquH0PfpHsgymV1IaCIPDbiYI2aFY5UGIXB5MZDdPuM/Vf3lmvOKOIiun&#10;r9vRqFSoGf40xNbtExzPX+j7OTNunYtiGmNazol/EC+s3xJSLhh5Go8zo8aTNmec9zj/re8TGE85&#10;i6aZWWiTILiABNzEb+F76AEqIEETAj9GeK1HhBFhXQUtTKl9d5UgpePhAUx4II6jwsEcjdRg8M4M&#10;CbwMf9TxGEFb9IIkeKBac7ZQiz+tFPTuRUbZJodsLAyCGInxk+oNrXF2fhuDLWKNtwQa71JJ73eV&#10;Z954/MIE4GDN1cVjqg1M5WjM4Qm7ObOMQb/Lmxxq21RjfOSmrY9hPwkSxVLBs9vnDHrBvQOcqMkq&#10;uptnVg8UczZwQDVf7THpud4z1hXhmf3Ml65UsmpIwEmYE4JW2Vis/ZBsW8r4wjgwN8dH8tPVfz6L&#10;tyABqrrKcOkUfvbHZKN51j5X/5WUTHUx0scQI1Wyc2Si7I7ogYloSB2JxJvS7ucrINGjmedPW2oe&#10;m/pjYQ0kD/fc3t2A84/DuDjjDt83Gga8CEmWMEcTQ9u4hSV4sV22QXAJudEPg9QYZwUpUkJ4qmE3&#10;Dml3riEYgr5xgd1N/08swUJxPtLQcPCNNMKhIDTtH2UhqLK9PWY1JXuxmiv6uEBsNzPuIhLzkkEi&#10;HpdgF+4H1KR8jELRs3Y+CLvBgfMxftuQOPe4GNF8EZqMHUzjUVrUNgU801xEJeXTHdoksyBW8u3/&#10;Xt8XDopFrip7vgCp1Fufkcd1iJmGvykC9krPQoRCRffkQlkbVUNtIyRXpG6DuqfM9sTGPlf/5Zln&#10;+icQ0T1HKPa4/gwEPFbdu81j8NkSCsuy6KDP1X95ZnI+0kMn1wQB7gXlDrb2H9ZMBEEP5kLDopKN&#10;zPtErqqmP/PItixxogUCmN+vAc6ambnYduAFzmhV9HAY9zAS9U9yeGDkL+6VZVON/rEcQ3AeM19x&#10;nQ7fN3xLNaqGuaLfRceHdDOe+pRol5XepxdpaEdDN4/z32N80asKLkNbAjoe578eDwDTAax4/BFI&#10;9Lh3u/mBPST2fRN+g0PFSVzvBp9kxoiUqEAKfr5Rs205GHpUrRHJE/dC1rHg73CERDU4GSGpx0SN&#10;rbnC83Hx7C0PryDhgj8UbmcsI6nPWOZx/juNT80cVoEiPqhpgnvHkXoLtdn4eEZ1zh6zKVlgEdmx&#10;M/hrBvomCr5HCZ+oPNazsMZOyiuKnkmU4o9Um4+ZSZAo6i+hcXNmgIPcDalADDho4Pg0KqSRioJu&#10;ZYjMvBbvuQO9CA3eNgZ1+PZfhjbUbzxSOtzC8chDROSMhVGnSzOXzhBJqavaMhIngd99vqPiUicX&#10;cIX8v3i39syWq6Mq8EDWtT2D1VWxhJy6apCw3TPuP0WLhsMRs0t13zM48XpJ4sfjU0AefodgdFIE&#10;+REX0F5oQbK0vN70fqmIhsf5b56LUM12KWkl6DoJWY/zX49XXYL3hEpWsT+P81+PJ7sikRmPLZqY&#10;5bPHbSGHMm7ZivVGKl6HHE51Di0gh8WUKmgdKS12Zf0MwCKYFQvbSSmvIFf6Pwp8CWvkWyR6m1d5&#10;nP96PD6uJBbc11wDaQ7scf5b4+WOy+9/C6PfQ5pwh0IlsR7cpyVr/d095FCSHEM46mwP0FBmCenF&#10;RzEx11RVNKzkLfhuiIfdp3A4ghxN+WlIHM11wnY8YlMWLFGGnjyF+0BFwfE2SHuVi+q9B0x5CzxI&#10;mOJzUTVRnLTH+a/Hg4yOkmATHPfUe5z/1vijgAnV8tC0PM5/PR5HlD1Ln3CLslI8bndm2ABq9p97&#10;JzABVs2QA83UM2OcGZ1eaYfVH6NnmL+hVSnr729sRxoTDc0USZUM/+Eze/3KXvAiEFqxiD9kLFoN&#10;DCV3BqOBqNvSETFk6cTOaN3Bv/aYOkDiAvkYN/VFcpBhm2cgYyb1PFQk5b4mPDzOf3M82vX/HKRv&#10;tZ0etz0zlZik/I+GGs3lCipSi5/gQu9Sd5T5SBFJOLhyZ+hxD8JmpLhRW+lPK9q4wBTV2ck+yq7q&#10;cWmwh2BEUimNfSmLTej0XfZfCSk0wUr5PXfzEJuuNN1RN9xBIp2zFkZOclmHfa7+yzPD0GvV6nnZ&#10;/DwUnhCQNjjJSA+hZ6ZHKizpXykuFAMvzt7n6r9yZhxE1Sh+1If3TZFnrP4TQZtkIkWOU81MdR2e&#10;ez/G/T/ePulqxjTPiW7v9cJ00qs10do6fq5hR+SXh9fj/Nffp2rT2aToQwQm3lMIjTCgzdwFTsLX&#10;HxRFE5HSXEilJJf8j+8j6RxuR2ykG2Ta7/ZkaBVZLZZg5coankkMdiXDIU4Gt00ApU6myRtswQuN&#10;coHcf7/fpc1Qfi4XSvBaj/PfhPSoz5hlos/f43Y7QwEmvc/qjaRwwzkWCw3ncShQsjiVuEJFbZ9D&#10;xF+n3e1nhivhCop3T2krH/+jcr70LnVwbVxN6p1iNfE2eFV59H2u/isgxbvM7FVj1fTTJC2Bmb0w&#10;ULDH1XmMuua38VA8oHCiRXza7xJp6CRMLSzZBd5UJc0Yjwis09LXjys94kTh2z3TFkuenwEvOoro&#10;UCcM5iH4lWigMoMF2kS+q68ACcL0Ok9c7HP1XwltrsGrVjRKUu0yBI0bE9wzY+auIIHfWAId8fd7&#10;e5aqXHnGqPlLsIqKvKo/o/CPGpsGEnwBaoc2IIYHWXevB/31XZq6creQiKvtADMUbEh5nP8e4w87&#10;FyZzsnH6bH5rNp5lHXeqVeg4VUPpwj8LTMmEdMOxCKV5jX2u/sszzxE+7MyenEXgGcUqnXZgVG6/&#10;MBh2oU7Hgim2gzx8t2BKrmaeI35X7Ig/7Eblv5drYfaiG/b7naHslL9ik0YwBwkR7GFcHjtTpkDQ&#10;lwKRmZ58D085DhXFDKgQyc8Mo/o0fi/f+Yzsglw66aqlh73vaM6oPluYbveMVsYxxMzkuSx5+iib&#10;hLGCBPBPKfepUcjs90fXe1KrrrRyOHzOjA0WfuVjz7qvLd1y8rr39oHo2gROc2HKC7ri/tfxR1xq&#10;ijQMmP9DkpSNcenTpGeaq69e/4hThMNq0hyMXUkpf45/43FVcCOLbKiBUcpFnun16vDvGHthIn9a&#10;/DggsJFy/2wseOO0my2+cGjy5QbUyGgBd2Ypghx2c3rUTxaxPkY/C1bPYzrsDES+RyMklahfUs7M&#10;OpoGRuImeUH1aSnebWEKAdr/ysKu4mrLCfLWv7RbWe90Ch7nvz7x7Rr/hiklSbUzr60oAVRTYlVu&#10;XCk1bWfgrstiVc5GiVJiSj+/d7hGjVcaxnLoqTdWyLlrXMOLjBU5lsQbwqN4w/DwX8OFVALkYI0P&#10;Yp7gch4Pw/d4mmwaTzyu7+2Y5XgLPASmDTfh3/VRcHPRZKlgInKZc+K5feCNQjYdnEF9/pa8JeZF&#10;lc9PEwta1BDlMDhnhqiJLP2AZt9l/+U9kyXmeLHK/MMfc+AOhVkOCVO/sSq6pO9wcVosTBna5b3o&#10;c/VfnhmPsWOhAEtqa4M2HnYLFv6feiD3x8QkjdRkZ5Yvrc/l8/acxEl8Rkij5AETHvW36y2ikKYv&#10;gn2L/okF+F9mlaEsspQFbeC9Dl43rt/n6r88s9KlcpeoJLoltAEBG8fsEEV16XEHXclbFKeDsBFj&#10;vY8XeMKtAaFQZAbYgRcYGj54Vcave8aAdSYWpTnZlO0mn57yHwgBckh9z1jradWRtka4ueMF1hbE&#10;lHuGsZVU6vDtvxLauBkqtQLvKcpMmxmKJ0QRn4biUKOWx0fiEJkSKLZbaC8YSUJwRdf4KOpXvuVx&#10;/muMQA453wsz8qe4tcdtdzbnlNAYJXudHKc5Hxf+2e6FE0evWDjBCnSX7c72M2P1OMNMPd26LwwU&#10;PfJoyGyU+6kh+JSFQ8e7Iwm+z9V/GVJYOJb3GJBpFx17Jk3RjA8xvRpApMsSLkrONmt3fa7+yzOT&#10;c21EQSrIE902xS7NzWl4kUm9x8JYtbMW7msajPTtItL32NuCR/uVYk0RqQnVAP17Bf/M3gHhYvJT&#10;d8vlO/k2LCIUi5tUjvrs7EF8X6B+hxHJRGaa6Hl0A+mPm0CU9p277bvsv3w6copZN4BDLAzk3yQQ&#10;wU6VQbfDm9aNavcoF5xS1xKmOK7wm/VPYxiXSCPojDLeZp7kJcoqvoEHe1b3i9zzN+b1Ys4jweyc&#10;IbRDSHahwlnM4L2+Z3Mj04FPYAczKrOC7Uyy1hzL54KJ+rJFBiOMNU7j96eJW+oroi6qX8Ff04EG&#10;XWdnETyTfHMVJuggZumYxiFf72Ew6pC7OIxiwR4H01UyleyJs3BpXIfL/Mi1I4FEhdYBnb7L/ish&#10;Nad6EcBbSlX49JGnp87+oYgWf1G/McvmlifU5+q/PPOU46f2cIsNhf/CTdzUGpVoQDsMFK7KICL8&#10;mret3YQ2jkvzVGxNdUqeiQO3F308AtnU737ds0o+/Bht5kJb3O+ZBBerwJTlKtbRZp4KbDaZoFRx&#10;oXnlwh7moKkbVKXWoCX08LfKw17W/v5DQEPg88Joxl253bpJ4fWAR7aCGDnhlk/PniwcsotcoJSK&#10;SFLsWVG0WNi9c578e8RleLezIjwUhFnHp+kZdK5bOLya8KyRQXebqqjXrF6RcuYuujYBlCpHZVlq&#10;LDZDm4YndXcACfnZQ/bennGdVMUbiRlQSf80NO54IeyMyftjmFrmKsm/nzd+3ZwZdS6pSlUeJP0s&#10;nybWEAfJY2ZeHiuFPaiKx25LcnNmupCldkboAH/rAk5KOapojrDxchjK0neNCdT5KM8JrU93tUnn&#10;kegA3n3PBJXc4YBeJvi+l8cszHuem7903rHINkI+JFjknLTTK2+jx/lv8lnCzfatITcdTAGyHtdn&#10;y7fkik+PJAFruoj0neHRrxvYjsrmkgtzD6Y3vYz2M+NhTWuRWDmUtMys2GNunxSHdFAcM8OdHWVB&#10;gBwVhH0u7927RdabLHBMHJUYHue/Hk9yDIrNOHfaj2jG4A0e5781HqU0T5rx6qrwfjwhk4JBxQSn&#10;M1u/r5ulEw8hs6O9isf13XtVcpwlA9wkk+Fkr6ZPnASdxRr2Yk7pYpGAAdC7sFH3M6PvmM+cC69B&#10;OCKAJivyLRcxKQbhoj9W8eRaUbbR3lWpZmO97bFr2Au7VE2cXhDBI7tR3eRSCmua2sGBxQkFLhOg&#10;S7I+50TK/nRk/MiovDlz41Kqr+p7bgxQec39MWpKVd9zLCG/b86MDysd4eweebJAG6ozCtEwB2rt&#10;MwOj1Fk4Ns55rPvmzMp9NTh5+7VsCi+zizvx+2TT8eOc8b+CGcHX0U0jsnBzZqLqpt1NWu0o8Uzc&#10;prJn9fy0slKYW1gC92ZWVNhJCpgnmLoNnLqt08KKlE9M8P6Y3LH0/KPvcJvWeHxzZrDTwp2s06Vt&#10;KxypiilhGS4PKGhTIg7ZDWjDjyh0MTftvKP/Sh6GN1VGiU6K4DKtDZZN4WezU4LYYjLqmlnqe9Lz&#10;qKh+Am0CTro+OmbelKrgbrWZTLrCGqHFw0LeQ7zdMvf7Lvuv3PMX0HbcC1++jJWZh+FnIMchPy2/&#10;bSd3cF0FlGPdRwD33jk3qwuVOeTeAc7ZZoNgF3qeq7p0u2XFLPsu+y/vGXoueCFtlnMGX6sYisS1&#10;pW8JZiz2dZ4VofHk+jf3jEntkBdV7kCvQxsENPLKnxFM6gAJUtKHQUgHLU9v35x59goQBVoIVpqO&#10;MQxv53I9L+5QTPdEAzxzKjK4PTOSvYIBG+/1XNCo4p2F0eDbA0MDw2h6KxZ/f+bJ30nZwFpMjhvI&#10;lQN463XrcDuMFkMiLRv6vD/z7PXEl7dovJx7ORmHp3WZGd7iusER+XwyM3LODkouHji5RjkBE6xu&#10;YFkQsMUKv4mb7c/ZmmDSE25hpRgNLgA1HflEHue/NX4KWHIuJ413S7VzXgPpG1kDUcTRHutOnM6p&#10;2mPl817A9E1eBdlGzkMgkyW9W1DfdTSZQi57tASXohrDw38NF42PPHxxpb/Ha0XJ98eKVk/mm9g4&#10;t1ordjbODDo4/HzHbranQLTPhT6ooAj2LiPndARF5xYONiczSDm8oKkFLpdveZz/Go66VyylEuqq&#10;hHZQrsdtd6YL4rE7AosRyKubuz3G89+y7KVRVhbHESk/8WavwCudchzoOMEVNMtK340nY+UUZVvG&#10;N8hV/J5VedwWEkr9dggK/eBjCTW0j1IY8CYjZZyxIz59Lq8gIQE+ukoBvJKTdoHEG1xGgUEqJy4T&#10;cKr88AOXl9n+YUkU9qOe/lG3QbUWEeuiFjjWilGn76OHJgbiABaVdgw8jSf0mZSvjIuId03ndBp/&#10;RGwIZhyagMd1WBvbsL5qVYRoX137kA/Zjze0i1L+a93lDe1ezHysF5/Zaq/O4EUDXyMDs7ikiO3K&#10;UvbevVtq/bjxPugZUwHP7x9nAAWbayA5TxHvi50hq801xNHWsNz8GKHV2SXC3/3FhfWZInziGvuZ&#10;UZCdGEanluQFhzxUvDAX9kk11LqwK5rpc72hOgxZN3CGV1KLbkvroLr+LVM60RirICS3kyygc6l1&#10;kzr+/jFdLVLmHW/fgxi+uONdmPSiaraZqRV7dfJojwugd2eeNkU20+IqbwtDK+tN/HAZTOsuur07&#10;M7koybkIfiRWT9A+Pq2a1yUHj5vcdD9gykSw+0Fsd8YPwmDErJdzJhvAykuU0XU0QAalxaH0lsqs&#10;6zjVfxnDsBhMGRsll6QgO6FIMnBy2AESIXPuGeMEb0PyjT5X/1UzY/rnpsjUWGtOcMUdj+Fkiw8f&#10;KDh6QLwE3d0U1efqvzwzLgI7Jza5HVTwwV/iII9kr2PPJIhV8hJ7fpK3oKJdp41sUmWIxVKiHTNz&#10;ayAFiB0N8GbY80FiMLlM96HNIVfOLkGb/5aM/Tm/lPypLNKrPWO1uMabeJ1SgB7M3N/NysPp03D9&#10;RCF8DTKOZtxGzICWCZLKerpHz4g0pdMNiiSyByvpn8bBUAepzpGLFYQ/0WjAUeju05CJHaf6r8Sw&#10;OR/3yHk69ox3zGSjiSOUPT0+9GNaiEg07WZeZDi4VTUnnHba0UDK4/zXVLCONzZ53HZnuGQcWlOX&#10;bsinwVSlNobpkfhUO2uk9ZRfEPRzuqIcFEvjP5Ij3YSTCiFSUZeFkQtm3x0Xk2U3+3t4xPmguQce&#10;4dEiTtX3PDFBVdauopJweOlKMlz2p7mHNrmu9uh8kVq3WpCkBNnJtZNIMlYtNqQq+oT7XP2XsUNG&#10;sqVZWfDHQfIxixyKxvBPdpDMj4F2gOQmtKeZtb8lt4tcmGNmoLNkcFK159AGEhy9/Qm0MYAtZpEo&#10;NP1YNjU9hoCXDKtZ/pOOTestvX13z4fuQLJw5p1O0J7UR1TVJels1h6adtlP9lo/pWSYMPlAcDSq&#10;zFFh5Yd2ap4Q2MF4p6IxXhUnsVOP8t9jdJIPo4+cN496sy4KbNKMwjGh/hwxz7GuvsOcTypQiAy4&#10;LGc2nyLGsvOX8MQttSlknzlBiXh9due6dYKEslSaK1GDoyZ7gvn84EtwzQAvHsVgAPVQ6l68SYn+&#10;cUVX35lhlTskETaTBCQeK2LkUf7r0SRyhcuR6nDSWt+fFqv5jmQ8Rp9Pa/32tHrS5VZM6LvwelDs&#10;gi2h3q/geAvI6XxI7X2g57Zj1z2CHSfA4eDvqARZBFXnM+MgbkbvsO9sgYo2GPbkD6F+tIi39EGe&#10;ed7SxuhDh/Y3r+mD9Cm5P4R1qmOrmpE/6ANXJFxzvEXddld7yGQmcpcPdZdhAxRJujDUeJOMsfHw&#10;Hn0o4zQ/C2Vh0wKRAjGUiIQYxKNs5D4nAdU0geEdVz1GDStzAEJDgcNa5V/wR5VODZTRaq7w9rQm&#10;HJzX4xV0vPB6gHjsXh1dlg1KGwkGABosNxkQSlLSyh8Q99wxGxE+oujxDqo80bu+nzf4BOdMY5Bs&#10;+0zYeiMHyE4inB8zUdFx8kMu62LvqQiRSaWs82Vdu25wskWCNNF0lJE44Y16uSTrVG5uOA6NVCT7&#10;qDfcgByOWbYVs/Xz6b8SfurSk3NiJ619AUDHPEr56TquYqDkOb/h5bs5VVibMUVu3tJ1ddM+yXpG&#10;rx5bQWQtPdKIM7s5iwyW4sB9lv4rsVLp67FP4tppxxp8FIi4/QGZ5grmzAvC/QkjFGzHNXEP+ACu&#10;JKxavUmbSb7SPktkO0mdEDZx6v5wBL/GmzC7oKF7vId4ZXr3FHhYjgwvA3xMn1XfBRSUNim6pq0G&#10;Gd/x7r1ZZVD6w6h0nO4MQVkUAUFJwCWsjte3Wt1D/5kofZq2kxcEoPh67ERqnE/Fw7Y4oLiT16Fj&#10;7tvnng5bc6TUKP267WG4l8eEBDKFojw9rXI3LUatW/MxwdLzk1i/fZ5Ycpz1PCnS2E428jpFp7fn&#10;HK70WC1hg66FqXolSAGVh3rfJp8ApkMmvJcdJ2/tc/osgkW8dYLftBVaadDypj08gIDdm/H205w+&#10;2iBosmzsxcaFleV+vONR/uvRlcBDqujhZPCo7bnpNt1AMekeXY3CysMvlACWot/2A5klcpIRnwry&#10;aT+7OV8zEo7Knvm7JFO7c43uh03tqbiYogy5YDVxurBDveXkiwSUs1mR4vO65yBwzMP8N4fTIIE6&#10;l6A7mXGu0vcw//VwxH2iGtnvmdZyeUrkVZc9C39SlObtYpB0WIdaDIFBkgb/GA0dxqkcnHFayvY4&#10;KNRN2qWpkxqMTCitG+5TUpE+qsaf7eHB3uvhPRRQEkIcI8mamQlZZ0zaqn0kmBNE1dukaP4pquBg&#10;VKndZxggzPFqnVRN255S1djYFDlqSt1OpMAMfTItnhoLDsRyZxogubthkl0Ow+7wn4WOmmjdZ8mv&#10;9ir2ZeNV4u9O5FKh+iIn2lNdnJ5o1xGo/0pymETdTsRM1M1IWP+MUDNneCaAmKrk3m7aSZSed4uZ&#10;nlqvbpA/BG3f30L2EydqIt3D+svmRBPUz1oCubkYb4FjZw1DDj+j0UPVhXTrNF93OtFEjGd1alLh&#10;HmppoHKmlGyUP1q9ZMQGfizH5IwGCIWktafa6OSYOSu5uH1TnG7UY7VoCPp+qnW/VebluopDI61D&#10;vRPmfaq1Qz689hTt8IggsdQoYYr6X3QNmEK6N+aOTKx4k9KoJ9yT+LxqyjQne1pznwBCat0KvS9J&#10;pRdWaN/ZGysWBTKbeGKeKigAEJEzh1fENBdURs21I1BtvEf5r0ePkJ/2RZa84gLxdY/y3+3ocz3s&#10;ZQ4ddgcK7oAftE0K/x+7+MJxlj4POZBRYN6ti9H0+c6v46t6r+JQZKI0Hu0ZD6Vcj2+//Q9qDf8D&#10;oYG8cHXSKjqECHejEOW3/+laof7tfuoBVRL+mCPfWSsbScjl2uDxUM02CBnxQUttnFu+XohsZNX6&#10;xGx9lv4r58QvmHoblvrS+5GCFdcdMsOSwgrZ0BomFgRNRxXILb1nusdS18B2dRsfN1nP8VmVozW1&#10;B1+M6w2xLNQU6e4+UfD5bnwWFbInvZIrihQeD2kDtpQbKNyS4RMSMimt3s7ZT5/0cGUxD2rCo1ux&#10;dI/y3zgDir+cYoGJqHzRv3GF/orI+lwyLQg7mHAv5fQKanf1Qp1u03gAgCQXb/ezwxXS2Ch9CRhS&#10;6tpVKSVcJO9T96twNxo/MRFV3y54kMiSF2vdwhV6Y7qF4Lh2oe0Tx5BNww3yMg2HNeZUW9L9PvtJ&#10;kDf4hMb/4DbXvByFnauIx9pUKVz88+DlO/izIWSI36I6RSdnEHM/r3vdUu2nGxfaw5fa3w1OB3Ov&#10;XMQ+ywILtPsslcZeSIZzze9UjJA7Il2/+vT5m32m5D3IUkMBp2fnAwgKGq7FktXjvQWnubfQPle6&#10;ED3JDFIaUmr8MGjarDYwYSGnr4lQp/yPMwwhuXTgkGaTN8OfcNj7zR2qcUOeGDGJYGbXMDzuj2Vp&#10;9/qkkEzjewMxTBGR85LV2Df9P/ha0Jbbw4l/S6CMN//YDzyfMO04FMx3JLk+eLkfWLnl2cg7c+TY&#10;MNrhBGfJFQ0xA1XBPUpOEiO7jYcSVsPVbgKgUNtZg1+6M3sQwF/7Ed+P84HwQar3+9FVqzm9Lmtf&#10;9+N9JVcH0bwTuFQg8DWs4APeGj39y6Pjb25hRSAzLSUQF8nRjhfDyiz3LLuVnpO8kcsFSz71Wfqv&#10;3NUkA1Qy0/HtuHdZNyJ0HjTLgGt8285Jvge0OLgXaBzysY6dsF9u5UwAyEhfljIo6g5O0HJUzQbG&#10;bDdoFpXE08MVEMmdInb7QZDJIT9mIOmjnxsiiKZW+RDXWAMw+q3buA6+t9/Pdk70nzT7CApnRbdh&#10;qORSA/jMiGl9bb6nQizvsM/SfyX3U/OYhCTe3n4pAf2bKHWJfY5mBzPykhFt96fKTIt2+iymjZyN&#10;8klLE3o+nqjzWhqTGSCP9lgLkRGlNcUhvhfHaoWLRI7XlJDRjkohTrXa0ClDpVLWJmGiq47Itc+n&#10;xEL22knfb+wT9GS1+SqK9+IYRICpvnhMix7GCtq0OsAgJUQT3f5zp32i/qumpdLRH8YhvHwYTE3d&#10;kDsbQNM27S/OM0dcCAU/yLPENaDQfQJ5pBPN+8Efj0cyngpplmkvzrXv7w1iEKJ3oScJbizjFl7A&#10;UN3pvN4yqeFeheEGGDme3nSYmx9A4njI6Ty5zEJdS+1LxoTph4PpUw0rCdR3v8QLjq7KxoExLChU&#10;opPg7DBLnEBFdGMJthxi5NipCnqDqmoz08MtZPssb06GoAhsaSyaQy4j5g+KVTuXLK/D8xZ0XktC&#10;Q4bzxydRv4ZuczzkbJwJpZyA+3QDSPE7js9y9p2fy9FKplk8NILVnHQwcEEZbWyDvdw7FzUJSs8G&#10;UVa490wz6h+eDJ1zWfgS4sVlTuRLlUtkOZdNSgPuZrwzedzAtjNDyeHkSrTGXtCTWjO3FSQ6f2Fg&#10;9xUk/hGqU2qZUPeMf0L0zBNFa+hskmJ59OF4cfSKDsLuk3T5ouTm9FzhslBFRbzjUf4bS+NSDSdf&#10;EWQ4PBUe1WfKd1ikU2p1ZVQjYhX9u1uXrodp8MVZxH8b2yHwfOWj2M2p7nf+LBynswYueK9OCiUX&#10;jZ7c8UXvhZizpN8t9FQj91RNz5JRbeEckoF/oBNPuCsvV5KLbvN4oIsQq7IpJBbc3RO6JdFhrZPM&#10;xLWM0hX7hCUjbXa4soOtquidqAxDibp1g4+mCs44p55NjTamfdJ4gqjQmFOEc+G72M1JB0lC2Pmm&#10;sKJ9Vg3RgtMTtl76o9DYwWXjRNmPLKk+S/8VeKvmqcnoIV8iQm1OCNrNdyDzMMsMBKXnuK0K7C+w&#10;7xYOkUDr9sPcOy/VdgKfqgt8dx/8r+MQsWZ0s4AQBuYD2BJ31OVx4jbqStnjDaCXE/ogGsWS5wVh&#10;OSaEAC0CVw9P+zRvCKji4PStufCqvCSAdzzKfz0aUzuOFlfnuSPU7tw4NrcrUfPpnoUGupaziezz&#10;zm/wkirhf0ACUROBqz/2Q3yX4p94h0SrcGBf7ocon5OLD3tlGr3bDzWkzjaTCywqo41qFNc65XBE&#10;hpo/iewXCDRwAt9++Wn6LP1X4r6aH4YCKqdvz61HxOBYic/qor6FMDBXAoZU3eXtFCcYbudUIkd+&#10;Fq2vFykQz3Y9adynNuMhEFAqnc4NUw403eLhdk50epT6eFPyun0WzTuRj5QfcszbQ7As1UuaXCVH&#10;urVP9GjqDWJOkLGXRNJ4z+4eOvVgQc5zgrlle/3y5p7edvtE0bKn+jCQjEPIBjdapCUdLu02J6pc&#10;enDQFdM+urVPAqCqNBVsYfu40efPypVus0tJ3A3wajeap0JWRBaZ3ZtTxxTnqT7XnZeh+dn8pqMW&#10;hcNtQazQb+KEKE9vh2b/FbQiGejVIn56v23S0xyXRoKhEs5zYgKqhfOAkFKHBhBO++wckYpEVZSM&#10;d2RrvI8FqvNfZqujrp19r/3bxIFAyGAYtAqqrsMe9cZwkXshnT+47HGZhyT4w3BhKDlqYzMkJ4Xu&#10;aawkJoUKF2dJDkHXJHiowMB4c8S2cr5+Pv1XnBalM3w2gK6mQw3xsEZoiZwP6Sa8PkSsxoLwfDyQ&#10;sHwWaR1wxZjvWhoLkv8rtoLS3siEMl61S4mH6M5D/J4wZLtPYGZPKXdNLltRBNILAvGaVNfFwu6E&#10;As99Yiwhq9XpQ8ipRuatMzT0qKTKy4db/Ok7e4N/KJ2OcQwf7T38QzfkRrFYEtpTYwikv7GdwAUV&#10;KPRzISHCaUWEVB7U6lF79PUyWhu6hfMIMufrnQ8NCxatZKwWlnnhPewQS5xnH1ZsCnOPOWmXkbKe&#10;GtEujgACR5p0Zmq5h39Y477vt7Co5gQzzeEh4540TFH19iz7zt7gAkeKOhqnivY6TpU1/8GLKAKq&#10;45aXf2bUqNZkKYRf5owLWHvqYz6wHoXzvlRWemAF/qllasJB2ax2Ap4ZFeBjwJgTFfCBtJKRrx7P&#10;Wq14UZ+ToD7W3XhYKFaHpsbuyYtoDf6knut/+Kcy65OW8f2yC3lYxEy1IGy33s0DHsKbgfPlV7yH&#10;f8NPEm9iLHXahnQVOdeU2L6LUFbn2Xz2yFmpjuApPFk2wmvGILSLSqKHjvpRq/W+U/hKa7m1S9pA&#10;upklChXaxzznbP/L59CO+kfNK+OkH+p1s4oK0nbfynAOBNQ3uqSaXgZoX+Pau+TSC2Vv3HCkwcmJ&#10;owPb6K+4PpKBqRqy6+mUwDkCqU6UFzpWX0FwTUo+5Kwac9JDsAuA2ZUBcnX9lX58yhTRm2SpsLjb&#10;+6SgVQHP8SZxyI5DdEtxkdTGzwHdZiyCHEF0ovtz4v2x5+Ds5xj8IhZExWjXTmgNpoLdsVp4yYO7&#10;oklWUPvo8Sbe2i50COPpwkQ9PBu8tANyHi16y1VnAGuscZIKBCIuxwfhNX/0FsP/ZgfrJ+XBp4q8&#10;5dtKYAssIZHo3N9qh1lcOkIOwVgP1SKLyoc6Jk+nFksPl8UjijFuFiyCfnDKarhQbJ83G6eAA0tD&#10;1JyouKeOSvCVfAhbe2Bdo0xIkI7PgpNd1uD/IwaaD/lsXxDxZ4y38SY1fQ+oFgVeEfrxJtZRr2vh&#10;dlkHdqC0tScQ6UAGAgHIB/oVPBC7L+ZEpHZOMZX9/hBW6m4NXAFKn9FqcWFSHr6l2o5xyk9IPfoH&#10;yFQXH4/yX+t+VTd4lEsjWzxqh59oYPbY83lBbHL6wdlcTrgpnid5Jvm0at0DErckmdLnkmdiOaTV&#10;UaoHqQUO/BCmWow2oJEEQ4HpVdaH95tQQctOc5VQUVLgBJVlNKohTEOnpNzNsGum0VsYIu7TFJKV&#10;3h3EaMaunQS6/xaFaH4IVB7YfNObcIfuPaZIwCn7aD9LGAZnpy8F1y31Eea6d25TvSbZAF1i4QBy&#10;bQLakUqjZkQiNSiNL8IPGRK5N+dRS/EfHv2AUOHKUbuB1yAb+h4PqxpEtYqBSLfmVEfQYCskbivO&#10;M+0EtSL14k0FBg61tCJBM8Jng8/dmhKvmAPY+JAWfz+xSLurUNpRp+YFkZVgfVLu7ig7ujcnJxjb&#10;xPxY64oIJCezov4Iz1xj2ThV8jTR1EhguG8GKT4XvF5fVUnFBNtpK8BvKWpVc8B8U/eCB/Kd9tmJ&#10;GWpMPkOY2n4l3vEo/w1GAS1ARqJ88Iy1eVcetSN9Zd2EaQYjw9HS9jPVkeI1VMHutFkcgrDMmE3X&#10;djgY22fx3LFCOQQzXqn+6X+UHIrMfb7EVv8oPNB6MkaIp0Q4xWInWPV15XqKUJR9yZHNG5zKnjcl&#10;h6Lc2ArR0mxieDrN3ZyjHC7fVLVBgzg4hcdlQFV3HXd7BaesaEcgB4EoFskd9lk6xOWqzRwveOVf&#10;1zYPvhtAZPRPudP8zT5TiqejbBMmkM3MiofB2TO6CJllpvvuIeE17NE4sT5L/+U5j88S3+3uehwV&#10;9ktBD2vqhZrbBVK9EcDbOd/L9UMjwFsfTKz2ibGbxvYbRcMwzh3qiqNsnET2Cn1zOjYvo1VRFud2&#10;X3FCihEiFTZxpQct7xvuw8oSTPJzhC+39qN0sIAh/ofsXn4L9+mpi3sj5kTj6Mra0ExjEwoFLprp&#10;MBTHm9yLk91j7s1JzkYm/xB7W+8RUM5g0BuR0SXEKt9Hyi3MWfHJu/hJHN23+uIuX/tvj0zh2ArF&#10;v4t1Q3J8msYEkzKQf2+f5Dqm3vkNbDtfYWduq4vXljzt+bDxz/K/sSDCpxTb3N4n0HM69tn+m6uT&#10;lKre0kjIHKvCL3ToB7D9ktckcOgIsxs18fp9ZHYKS1P6D0dWD9F9kg6HOX6f31Bq4MyfYeW3reBz&#10;dlcwXT/XtWdMeIzHAVslg4fqc+s8sU2cH6W61A4+3C02SHf5HlRUBn0Oqrm/zzmNBDOx8wSox0lr&#10;tHVY/T24yB0QV/+s+7SiO9bSwQDCL94pPLD07R7gY7+LX0vpRwnbp+4yZL1VC0VaG5pAKsjZmJPz&#10;DEXCOEQPSqz9fMhq78OWJHWnLxLUW7KCATUWRnz27KdEv0ie8NT9idmQGgO+aYUSJ3LgUUXLT/5Y&#10;IlzsPRb0zM0rx5sTxMRBG62gUToL5+x3JsEGUhpzMnek79wilf9+CXjki3h92ozwlk/z4k0ipjy0&#10;sU257O+fJvo9hmnMOSTkDFk0R9pQWM4pmjCBXamI2pwEr0ITT+aEJ5jFw7SXz4JgiZmKlSwPOZX/&#10;W2gWddUIf47scCuRE/NAkn7UKm9xqgY8u6yRrlv1X6n7cGeUqzPg4aDhDD7dhpdlbjTs7K25sM2w&#10;+jJuixFkranPsuhOSEN3oMDsR41iNtDOo94E7xhtkWt+90fgDuVemctDhY9sYjMWtqKSuqA4zq/t&#10;GcahGI1eU4pTrrDvqv9KSCLvHHojPtTYHESBmR4TEpZbJvyPxcSEnKs316fov6y2EghMBywLbfyG&#10;5AGEY+6Q7fbVqAnFK+1jIrtPpiR0mwKEuDgTzNhC/ZdMrAE5SGZ5iBaSlEjO1BP7Awx0imy9WScJ&#10;M3XB7EiR7QsiOHuIu4s0xD1oMc8z2Ed7gK420lSNow7YIrgB5AwEpYKkj0XoM476FmOd8wowCLrj&#10;RvQtjVmwHaVQfU5cAunpRMUOTeLmnJs3C7bYifVZMkU61hIGdtIUtwzHw+dzgkMdb6fPVr7GtKAj&#10;uQIEG2/enHPK2UBqddScsz1OEf6WdKArVIJjdazpv0yehOJ9ZKd9YiFUIZ108naeoA26bBz2M9hS&#10;gaLWeANNjAkFPhxzSNJ4iKG5zAmGWWEHwx7wPdV9GvtgNf08SWMoskep7LQyMwxY34Pz5EtOYT+T&#10;IBaEysQGH1LaZ4ct3r1k/UXZ93CI8B9zxWdBk04OOBwJRYyHZ8ZIZoMrV1+Kb29xyDLQ0gT7aVZ+&#10;8x2P2mIcjhobBjVPnT6yEN02VuhFTA9ppJTiwg/vQYWdUQ5x9Vmy1KqYIDdec+Lz9rW7tdrTnN5v&#10;QoWoKPWAMRsVhQOFecej/NejiRyl86SwZBq9hSFrwowcM4wM54Y8TK+kpEFeynrpD0E1G8umvdN+&#10;tnPi71Wz0PHZE6dQoWG6+88pRsS8nKd8rfctUKE4XW1bNRsB8D+K2nV/vLUoRldCkb+5388HUAww&#10;KTWh9W6RGqnqpDE9nG/JBUTFTV/Y9X72c3Icyb/O6jH6g+3ec84ZdKaeIWNBk9+/z9J/mUYPusYN&#10;unhGKTfAlTA+e07ZwxNV/UwAwhPOB70lhJARq2aClpCegd3D4pkUpYZ6dg8/Sc90LSzR8dfCxAmv&#10;JF8pE6tonKZeZMEPIFQF4s05Dxmo1LDObbk+nEKE8dmzQUi+tloM6zylT5tH9BPsv/I8ib1iMsSb&#10;0GHfJw4iR/qUG9YXRBjYdg09Di/sL9OMZ0M7dVgDjdzr9Cj/9Wi27Ooqzr3CaB7mvzmcwfSTGFtR&#10;1DwE78T7zsNRtzycvJ9F3KzDKXomJ0EgBmQY2cvwLXRZxFQjuNzLoFQtLqCKTyoluNejkpVW2e3K&#10;NXFHzD7RukpScL7zk9wD8ScM1DcsJRniImymCWR9LsOZHE/Lfdh0SKRCf1JmXLBJcEgW4GwqcPkE&#10;l5jEllEGg5bvUQdctQQr3o/FPUG3cBLj4sPq79A1IOovYOn5lH0+YD54qmikmK+y2+XDsCbvR2Zl&#10;3y25jUQK413c/6GD39utsk58MvhbenxZlXH0hI0Poy0vnhFYtHsPsbxH2QSYncdFTucif/wE6cmn&#10;hkY8eT5buulwvLGoZ6Wb1IEBRr8K0iwfJgk/jU8i8uL2bVr1m0s9rhyfN4H8Kwd2rPjkp8Xnq+Y6&#10;8fTkHJaFrGwL8QOCgFndeW9aerPbc8Ul90u0RJ0F3FFI1yKHWVLkhRBzjyI0DgLRyYY6pfZfSbcc&#10;HYHmWDEk0msmyRUirSiOgPrFJbtRHjO1qR+7lf9hP+3CjORms19AHg1zMA/z31gfYouM52DI9NI5&#10;YnAettsUAkqhp7EwGEv2KzK04IDI0Vg2jYqoHpwxZ36KZw+Jf8dK0VvuTEVyB8fnAh+v039zWxR3&#10;uZZPd2QkawJTPG67LyWFOodENWFd8Sa6gJwPdZOPKu+h74yCjbSJpWYn17qFncqMsnMZrfkT3F4+&#10;rYDtADiP0UqaysDbQ/8YYpJYFkGp2wgqe8UZnWQKCF37zGBo5r9DNUjOZc9E4zNnUezvKtXYUPfp&#10;YF05GkOlW9ry0+m8HY8AsyjxOP+t75NclQJZOndYBu++jz6eBzsaRg1WOI3fYgvk6gpMJRxlf5si&#10;g/k+Z/LOU/5Nj/HPGpmQNQ88IR/IZJrZBzoMRGysm8eg8bvHpGQlMmFIPpuZKhWzZ4WYu6OFWN7o&#10;dTAQkVyHRV8gEZ4QUC2M0oo9R9tDm2Qwh71gWSq+mwQSnz4ej+5jTV4pBV8HEBQCA7/gpRczH6s+&#10;Lsw6DnK60E2x8+7mZ2b8ESnQaFNy4G6fq/9KPMYxKhDGqqGurvUBbdRXfxre1Y00HqPt+20SCR74&#10;vXgXX77hpVkWcE5ooKjewo8QkVUQAc/IOPeJEy5Ui67mxAPqQMctCpzwn1RI/kn6NPAh4JlquiIb&#10;mR+P1LCGNniUgeqAMHfBydMcc/bzWFeqFK/UnFD3yRXLtzzOf32OUHqakeTksDPzZ4/z3xqv0muv&#10;iqsyVn60jp8hp+7qf/DHfj7y5i3r77v3qtqh+5q+gw4aysAlFqbUsBHk2sv9i5lnRPc1fdPME5lg&#10;i3UVeaFAEPPJzI24mXmhg5nrwHa6obJwHWb2OfZd9l+GNuZeevmUwaeQf0NclKzSCGQCLNDG++Ws&#10;X0n1cMKfKHA/8/wuuX49coKWOH1aGsE687DIkmc9hLYIOOWDtImV382PyakKd9aBBjNIUFrCWL25&#10;Z11+aX6HT7EHLTjI6TCQniuTmd9WTvD/9ZyV77qc8zSz9tctExY2mgwE/yLbJEzWu3s+ZCKNNJck&#10;Jz59SFTcv+jqHQEnylDn4yD3uzMfMpFibwzN5dP4nRINxg2qy+NJ7BHxoIFUcq+Ozf2XqWriQtwW&#10;tOR6Iy0OwYXr9PckUQ9hovSxZzobMExpTILdEtdBZztEBIGuJYKF+Y1ilXKKxE6ZITs5td8z/ryM&#10;8hFSJhVxkZAUjZnR0IhHJszMaGhB4p5JvE3y5APcpueGykcGdnLM2Qi2CBY7xmWK7IhmjR31IWFl&#10;Acfbasv9ZGbdXJDQxjj6f7y9bY8eOZKd/VcEfTSw2yqpJZUabgPjMcY2MFgPdhbe9cea6tK0AEkl&#10;V1VP9+6v3+skGWQEM6U89xqw7edR12TGHUkyGIyXE0HVbpZBCbPbJYzKPBlo5XFyehj8JTEk/Cl2&#10;ZIwZuO+iHnEhI2WR7saeU1IeM38XjVko5TZfb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I01OB4zJ34E5bGugOXUQXG0RrgfBKEge2XM+bsBCFyQiwRFlqYTbb4eUfTl7L3w&#10;6GtLML1yRmZwhPsKqyPZBbucc1owurbOnJ21ZxNLR+4+hIe80rIYRO5ZrEaNnuIzfP2CMkZ3dVpg&#10;4+ug6PkSyQh1Aa7NFVD0b+MubGUqhDSwNdv3FPVGWIEhLcAWfpox9ymhGSe48LLOtHWIKhMWBfrY&#10;T1Wm6l99V5HbjBtRicjDef1pxhycMZda9eRQP7p3JuQTo4Xs3eGYl/3PzTbIdZ9nVniUnsZ7x19K&#10;Z78+R4TQcQvrBicoSivU7UfJU/Cjy0AwMzsoWltUcUB/dXibo1sSqcrupd0Xvhe5s3jMLtzXvEct&#10;mvZjj9/tNE+MPdZFu7nFI6ACURBrGu/Fv/193VDQNT2xIdI0Mb5473BOlV3rPhhUr5aGbS8pEBpJ&#10;GJoYLhkc5SQU4drmhRnv4YezkXE+qqSzUYEham7010+XygVDxxtZ/nRWvJX2D8GtA8ekqcJUZhO9&#10;eUl0n6vOohYUKxbO256YnDlKeqRYlVr0jy17mYB/NMlD6XI/5CbGuzk9Xk0SESGIwJLBsdefRjK7&#10;FkH+KTQq+ByScZRK9g1E9FF4/qMdEvIUcgcitiPFKWUBorLivnfvo26arcD7SFRY2/Fe/Nt/n6xO&#10;5L3Uc3FekBLvxb/jfeagnba8z9YMjRTvHc4c0RzJfpNJ1EizSseaMarIn273jy9WFvpZ3s5GzWRc&#10;dM4y7er30WhJwy7hLMpZgNn0x2Q/Fmuaq+vDqcLsAKwbe6OOMsbe54gcqI7NxpNEcxvO13eg5r27&#10;qwyPtGjIZPxu5RZc2Oahr4nT9fNwzCm15Kp02D4CKV/PNKFNgyedvej64kijahVi9QlW0WSpU8WX&#10;xr/xjRR49xuxEEt8uZPUbf0qNqolXWw21W30oSqtXPal2nR28xnjcj9RZfZVQXk4E8drQEldjwbw&#10;01T3VF1EeCDAiZJDAIf1w2TG9b2KFu7N8jxdJInpMCJi2NT4VGVDNwxg231KSNLXFikoRryaniJX&#10;OJTIv6GLdIli76TPaqoNU6eKVY9/x+rjmMW6gLcYseJ473BO1YCo+5FSZWvwhhYKYcoBXGAgdbFJ&#10;skT/Tx4jQfGNlVd8Qf9STvSokoIqFurrOxbrPO6cF7QCPPoyE5VbcHmt0pK+KOrNWWEExKziHmVF&#10;iTBLirS8oPlIj8LwmG11PLJjzgQ+w8ICJtqts6EryFwMCwtP811Dg8zHoGVC09BL95JWJoK0YAK3&#10;MaNlljo7HvNh/VCkGLkjxyZnQFMdz0OtMgdunGZ1lHU1UdoAbrp045L3INxXV5P3QXc2exkuguss&#10;q1l/X+WfUb/B+3RmjZWI9+rXxeqz3mEezFmcQ80ThZ5d8o+UeuIy9nn8+kx8hbMqmjotioi1ZLcH&#10;Z4bPT/cjnTb+S1YfyA69iYIzFtPQyZVX/auNmYMQlyJo+e1qq6kDJL/XPwzZbyCI+WHqih2PFbsO&#10;26fyqn8FZ2oAwgrWRUkLwhgVw9HUOaNkWoBuciYvMUBMqnA+jt/FegdPnOfe04heV7hI3z7thC6M&#10;Jpe8L1zzIneHI2NHyJzeTjvFkWoeW9GCqKZo+KsSMkUQ8OljsUF9f8WLXkZGT+FhhcIcv2X50vX9&#10;CVjc6uWa1ZV24PHIcDF7DAkqLglZPp0zMtaMvbC0DpD7FEB1qEnQh+1QedW/+sqBSo5aAOJJ0oBl&#10;hwgeH2YPFRvM2vJYTcjaimyXBh5rqUPOnNw0+Aha6qbrmBMclVgUqOf1w+jkFpyJ9V4C46Or9zjz&#10;MDnxleqgUAodFiPOwoxnpUE+MQKjPOYzLxkzIhqxgtfY8zUnSpnIQP4eLobuLxozxpyE9q3zW//q&#10;64w1OpoVzJUa216BtlCUr7HWqjmHZoS67x3C8F+LrS97QdmDsUYqJIrvjffi3/hGYVO71QSQQw1/&#10;m20W7x2PjPhBGLn05unIyjky7N5wwAjzqyFVWU3dUdF1Cpk89Y5qPCuv+lf/Xm6oU75y00dSujVt&#10;ryu+oqsMqBm2VuUsizKOgA0QGjqw8oqxB883ZOH7uYIlhP+yzNH6PjiFuXL6iuX9yi1WAt97fJsm&#10;rRhkxOHpdbUThznlGOBDKzClLc5qWfc4+sQHxk+HDMyfRsGFYX0kp0Qo0X5tRYYYu5xJR4RGGdI3&#10;OePGhK0wt0B6rNKjkIWYMZNz3nwHnJGtcLWwfZe7LFAa8nJizBwOscJ1Zetfsc4E/sMPI5vA9V11&#10;c6h1aizGweGgUoSYbWLLY39XXvWv4DyvWztU74RaxqYm5F1tQpoB82GDMx9+wYmnBjRjOo8Olnyk&#10;7adEZ0dw1nl4gb4gjB+9TwmYhYxMEcJnHrJNOLeCd/kS5DMkjEPe8u+g4rjq7jA0quGrOnXRF2X/&#10;yYRdPYLj1ZQOjpNJanE5rGddESl1dNA2aWPgHGRTR1Hw8xXL7JAzLitRgC79zO9ycBEdiUagcOZc&#10;Wzgz5eFZbvfLxGgrr/rX1MTKRzZdQzFba+07B8VS975u4rx7TK675/fV+Kln/nb6YlkdEkeRKIKK&#10;/3um/bF6JxckIfZJ/O7hyMCVyLZoI+O/m6SNkRFeGx4EIBK0T1Eaqe5PxhMI9i5xlVf9q88pFuio&#10;d1CBfU070p5uNJLgpzmjqroi3qjsRP/u+LDdnB5znhWShM6Ddo4ZD32ouoPHGBlD+4/HHud0+QiD&#10;wgCpIooiwFtqg1LlSs0NEkQgL9fHzDfg4vizjScYKCY46w7RspCpxJXHfMbyYaiTyAnMx+aYZ93t&#10;4U9zCIY1ivWG51Y/DDGIqOd8vOMcMt5lizRe3JYlnjSe7zMV78W/8T5XS0bMSm19RtYi3juUIwoS&#10;QT/15ZIxWidtqwXvilIo7hZ+HGJGZnzEpueK7EZ2zPmQNv001051RTkF5eSxy5lYUAyK/i41lUu6&#10;nyBLtyKmQkicSWp1+2VuapMz0h8ySAUvRkERFG6R5UhYFcLkzPHda2mVLsPK6hJR57f+1aUDcKZQ&#10;f13XyLlaOJPBjANxr0LJ5M0eA7QHuMRjf0VpWWQWQA922jkoPPZxpO0fE+SMOn7GzKa/wFrk9AxU&#10;GduBbVllG/D8aD939Hi2kkjUu3WO3RW7kBwF9kCf5/S98V78299Xj6KhqHUvcujDeO9wNfPBojK7&#10;iqpUSjMasXGW63Qsi/0aKzpSaSwrNyX5coQKVfyhjW9vGunOuCFme8Mq9w3iWNYlQr73iugMh2ZY&#10;ekOOQKWqSXT7sIPHujghztrx+Gw1wegCnIkfZa1OdLC0e+TqZHaMWMu3V5Mg9bDRx6yMkaU+ABTb&#10;IcbVL1dzpsETpdA0+G5kx3I0u9ocmZt0EFdVQZtT8Gw4ujkWgWsbd3exQzjLw7qrvOpfIffzai9o&#10;Q+7HmAVRHoOSa1HHnHrNfGtvHnLOVsTRtk9mwtHjdNRzxPYP82YbJHT0n+Grg3aOmVDCnO29ukK2&#10;xuEwtJnHmVM+oKjSotjvZSFBOAQw7/AxjsjQF4Pa5MwtDSM+sh8z8JL503sxIF06z8sLJSzbJgc6&#10;UtGWEQzDFFnibNupFaLPGJh5W1NlGxekmHJJZdtkFYq0Le4KB3VcMUGkgSm7QEcy1/OU1z3klTOY&#10;tsB/k3EgFlCNAO5libIeLvYmMnPBfuZEUduBTVWQpl7bF5D1Ho4S0WiVu+QpAaWljueNGmv36oIx&#10;k+ALzK2q7FV1WH6aszBMLto4qVyvPE7V9bpNoXkznmyXpBh25GJTAX8Zap0KcpVBFM7spFBxtJ6R&#10;b8JjizPJWGj7fJHV5sDPPw3IixMlHuvGs+UxO7Kjx8mh8/IlnKltJp+9rRSp6o5zDB3GrR88jcdI&#10;UHOm5+MMCSBMdoEdycqqBLBz5vurewd058XQYRTpK+qaZhuEFfigTo3y7bU33myTqVMn123MxHN1&#10;JXT5aZrgx5jZN8stDWR6gJb0KQEOQGrMX2dgc5jEnfMrrmarnMF1Rek4sQc41zGDQRN+oH03mLYm&#10;Bt6YAUtEbSoj4Eba7avHQpI/jSopGswdwMTAQHTOzF6Pr5mcweGGnafAacuUTc5CjfTFYCkEMMyL&#10;QaPMoYdUZ9JMlh3nsMeaNSIsF0LRZoq8krpitr0Y78W/830gHvE+XGIHxXvxb7wPLCPQEaTWe1KH&#10;r4r3jiwVcGyau86FCFc1glhd7qeMj+CIWrF4QHrCjUVOLrG18bxBWnQXGGjAEoZkI9K2o3Omzr47&#10;LXOJ+PBYQcaquxPabNZR1r9ipogYhlbkMxbfHMwhU9I/jEioYqVl9UENRqIHlLPOUZszGIeonYIx&#10;+qUKFmiT4S0yPdcohMz5CpXaEfPsRDLel3AGbBQLSRMgEO71pznWhrqmHmzZ5S/I6QXehOiwjBp7&#10;zNij0a2K/wBdVne5OkvFoHAFeju1sc5guNn6TT7BUAgZ6XPmxA/PCv9UdnGeTirIBhCG0kVOtPwY&#10;jcPj4PwOnJPPGZQMiIQ4R3QPS5ltpJ2f7hKm3NZinQGMFJq4WSroxQvWmayXkIWddqCRYjoRfH46&#10;OKOuW7B8PhYusX83AtGrCnea7WhXqZmYirTbV+s+r7LOiDZIlPiwPfhHdnnEy0j9Sb+660wOkgYo&#10;MSgWsiqpliTqnDGgemH+GDMLiwfevnuCKrwx45ECROq0asJaRQgbSDO8TYlc6GW2cZdGlE8xkq/g&#10;ig5nu3gtg3YMinu/EMHgHD89H+co36D2xozFNWERIzOVfloqNTjv8lrqLjUeyw25YFepzCTWeUY+&#10;JmdVI8VC7kMcYP1nFn08NseMJpm5vF14RGD+IQYHU8JuD3Pi0nWmEwzaIKZzl8tTJi9UBZW3a6qP&#10;gMvAW87H3phZJtlFXXh3IqT+mDPJGCGhsRiY0mjcoI7HJmf8nDmdO99WGMQ4+tWQcdHb6qEWp/t8&#10;7HFG+2HtxVfvNiz/A2HPeLyTbeqdaU3WH4/A5I5z2GPNGuEQUglRp3rNre4renh9X8HW+Ijh2sMl&#10;3ot/4/fVbCuiDATThj8U78W/8T74rSGtA8GTfv9QH2HKRJs+8vhK8pTDVGp3iAO+ebWp6MCIXghp&#10;GRiw3cwdc5YrGrO+xy4AmRg+2x7YRmZqho6E4fLVEdAm9e1v+wMFUD1zDFrCMvFUf+T5gCulwvEU&#10;ZeyfdhzwwxQjVr0UhKPipibSNiqGhwolw6RRivWCMC7BFY6U9sXY5UsFPHlQWeDt7OcoR0snS+sa&#10;OE5YQzoSm29rrS4+xVBCOF1L/xnUqtycxhaVXkerNnGxHVFASoO7JgUgfpas/zDCWsPhRJlYsni6&#10;oomvsXER7/ZRl0W4ACawgEGqtg1lGjF/e59MQgCsXjE2iFzG3X7Ahy8bLWotzpiJPA5VrkrmOclo&#10;uLq27ILxyWOBvLVldWKL7KHLmJMKRXSRWo06zttxpAoW1GJAFlukJKql2Q6bvk+ySlYWpHGoIsLh&#10;ixmrcFvYqZfiiinpmLF5zNKqE3SVJSZKG7FKQ9o2iWVQuQ2Jr/6YgM+oI6tasf7Vdbqc2FglIh89&#10;9jB/mkUcVgTu3RKzxftTpn9bCqauA8+sycZHx4uIQe21M3VJMwczAtHjw4i0vgiR37B4x3pyPcEw&#10;yyMmBfLmFN+lG5UHIigjJON3D+dUgaFhycqLK5uVY50fjeXaH4gcyaMiYUJwzTmV/u2RrwPYpc4i&#10;+3Gc1B5nRenIFTRJGJjnsVxEJRQM++pjxHsgggbs2OQsbmM6mexysLEnt0Ro56zpzppTjxWbWh6b&#10;nOW4DftpG2DWF5uBPh7vOPOlitP8hzirbcqwRsl3VM0LUJoY2JiS/WMy8CMbrenxo0UEZMgDjq/e&#10;/TSqSc3rv7bOoIq4hzUeXyZhZOqir9GRHcktkCD1158eAkh54KjQnVaot87pBgg47xaSaN3AXwE+&#10;7tM5OZfH5Dp9Q5KEGcHrsW2Q1Crb6ps8Ncnuw8CvqgqrL8Zls12y69qdlTPKHrOv/zQPmwU1xqx6&#10;hKlndaDZBpb6S6pPYftqrK0acFTBjrootcfDIZicwaiOD7uw3oRECpHV+GmFBYuqkMsYea0ZDpqc&#10;QbCOIINc4AvWmUN0FLjRB2Q9ZgWxDIvn4JAGn4fV0797mAeebFOqPnEtoDprYFm9yVS632Ybcaz5&#10;DhIAWIWx6TjVWjTT5MyGRhn3n17dFT7lSkCB9pinC8hI8JahPUfobsc5zulu7QAZksW+/Sg2dL83&#10;Bap4L/6N98knho0iUEgL06X3b3/5y4fb/3r3b/90nwol5W7Erp3O1BCUElYEwrpsLZqyEWyIgbOp&#10;L9DOLAYNkoN2H9BUEW2Yazqw66am1ePwxqYDuZvT4zGzFaeJGpIwxwzYOKZEqmWVI5TTtJ1DCk3O&#10;dJkZ4MGdt03jPn46RHRv4IJjH7WjMwjgcVbcbGALh/U7xlygUQePdVVYLMal+oL78cLnPlJF876Y&#10;VHQ3P4wzbNjOQ4WaY0aZz3AN61zNKYn7WMh9BSQZ+ejLTMmeVLl/LqisZxg1nOYtJj4GRfFuXObF&#10;T+8OrHJIj8femMv5P2gnZwYyNuzR42S3jMcmZ3Iy4WFPq2Vwpvp/VhztDZMC6B2PPc5anHDBpxcy&#10;OaMqhvAOg30+xgsd8fjhDXic1YBx2raKvJVTmN08Vdyes5KjY7tfyhnLY/pte84ytEMxy9gq4Q48&#10;ieyHxGNzzHIGQhfsZZvECG32u1rf76oSUR+usslZR2uoR6JXy34G60N+MzjHhh3rTNZ62jxfl+3l&#10;VIWKaHP8KNm9TYfwvfFe/NtP4ZcEW8a6DIswvX94IhEY0hI1A0LiXOs1QF2MJO6mL5bHGk0MXGK2&#10;PTbnNC/XoB2TtvUFiykfIjoeb0764Cyj6lBHLnNE/nYi1fHCdp1G1vexMsaBPAz4sznlzlt6z8Wc&#10;iqzsTSAfpMPicZj9c2TI5sjeXCinysgPc3CclvOn5SfE3twXqStaN04tbewLbPMtsDF+OqJrg7P2&#10;z9i6e/ODAoLUjCAie54cAelDj/bpHJ0KJmdCyEPJ7m0qWhESNwzqsMhMzlsDp05L2LPGFwgnDyyc&#10;fMxaRSg0eWiU7WIf/4xP16kTSuWHi3jRvXIYxjRqFDQ+hVsU6o114PzoXeGt4ZKa44KXNlrqktdk&#10;Af1EQo+ovUUdLZeb4CF12tEgxGMrKNYg3aUS8KnHeEayIBYfJIdc8ubI8OYFUW4CzUOl0yqod3ge&#10;Pyw4a/zwDqvBrM4OOJehQNRkOCLJE0ASbCn2BfPbx6PQbllbKpCH2hHEqj21JhnvdoJL2EMNVTDY&#10;ErgZaS/kvCHvxlMgfGFLUDbIZB1q4qPTB69xBMZVxVajjoAIR0pUUO8qUuouHKoZXILgm8i5N9pD&#10;0jEe5CRsuvnD8ym5kr7ywpAwcpstei8U1cF4OLJjex3MBZm6kItLJxkXInxOTp4FLIVEqVNO2yID&#10;KzVGS94jzhOwi10uvElmcsLJns2mxg/T+DwMh32nKjYQXSzjo4gwXTDJaKYwAnWbbUUUMZzhlx1N&#10;Mvu2by+lMS5IeCpzF3qIjmq9LckYLedKnLtyN9p4xtO8CxRP84/dN2Qtw6sHKaUeBEnZv0Enj525&#10;f8qOHxsIv6elQ621xaEfQG0F2Wu6mvs/4kpINV0VeiB/FHI+2LIjWn7QY0tXxrBwKeBbQJYcMAOy&#10;RRRFNa+JrVoERIwKuIM6z7j7VuC42EBcVyCMVP5hgKQhqzS8BD1TnnJFRmhsRVjaAlmjVZvXsEwm&#10;aQgNGefoZZx6ac6ngpW3DYTzq84p/mgxIvt5K3RUdSwJ/kZvZ9gS6C2BDcBZo9mgosoXpEwIV1MR&#10;0L+YfGLDL87xpEnmmG+52/FUwMmuw+SwXCDJQnuO1eOUr8FsyhW4gLB/FJnWClF5LQBssOXQuCCs&#10;S4XLsId0w2LNxlE5p6rETSfLVq5pA1L9gpG3p5dhxmXxhTrn05GMLKvALkb8XF5JTa9zodpAg9Dz&#10;rvv1liTrRqtAlNGTVLWpaQMxmNnoF0VZQ9i6jDcOPgotOJoPJbn6ba9AAEfBPN0F9d1N/OO1+Le5&#10;zhzGowuvcFhDJcVrR7aLtHyc5mQWWc88KMzOAQIjAw8epjxlpuO04PLB6dpXRvWv/q2c5mGLgYfQ&#10;jXdpLnUBY2QaOOp7b8nYJ7qIM/zSF3juF+wTMhjXYfAStOpNGscPAysNO5uZWDpelo9ijzW52klO&#10;THYfJ9U/sbnA3xEv/fYSUmgQCVcaSqKZltcP51I3zrS0DWh1jq1Sgq0Tpud/4c9nl82iGwZ7RpxA&#10;DSfPsVwesdW1iD29C9wcPGFhqwsSezpSaHP+v7zAaDqVgmnzy5rElujjrIzqXHIBXXRErkTxWiVu&#10;C4D3Ey2NgKbjWNTh02iiq1xOPN3bUb5S4t30JmcJe+v4Kw/ZcmB27UYVCZNT5JvjP/pSUY6B+q1s&#10;Ecxu+xEHISl8AdutprbNq8Br9YzXudDPRGApwOvrXCBG3aKhForzZPvknXwfjpYt3A8YtRggFJen&#10;UWLXKwLUkYu/6lNwN+2gVli0Axkttkj7uDpCrcSrQ0cr4sCBq3sgi5DZUt0zRzs+2WKLIx8REZX6&#10;KaOadBcVS4EH5WyizLWyVbvTEClBqy9YW2nMQaqsY2FLeCgmmfDX0iqHaYrmKd8SqdhIfetgTHe7&#10;GwnFdvx2fyyKoN70rk5YI2QEVt21/Dqi2GMpCCO+xLf7Hejmx+6HIWLIybfPQmprZLZtCoaCOGC2&#10;miyWNz7iSIxRAdGcjyWm9qRoNAY1poPCHZRFnn9ELKpRddUC+7AzrIyCfZthbkPnQrr2lXwjiITl&#10;K9fX8QMbRFxSRAOM5fXKq/PArO/eBunR7cK5JK2667hb54o5Ehsrg0J7xr4GigDcxxkUhlAPv+qa&#10;Umy15SuXQfH6VUMG8Dqn8ybWZyuViTAlqiGNTp8/SWKrGmo6LXuogDiqDLPDQR3OJQq0mw/Uvglz&#10;V2eLfszNkKbnDzO3PAUA2SVS7XabZ2ApHNwIKYpNmEHi9AsHwmohFxUV2Jy4xM2LOlJGp6MA6RGG&#10;BvG1OmCEaADODzOeqtXJFsVomf/FhQIvpPsc2idjpF1whpXVI0i8ri2rHdPIWVMNR0Q0ICoXry3x&#10;814fkUjHJKsPe6ztEJr5lAXq5sylIsV9fxyI20QRFF0lGd+sR/3ZHExjWVtO0o6KoQSd3rux0aro&#10;1r+aUuBGyDDdAOzTMizLMSnC0LRE9xf/iQXpuCfyP3FNpyXF2DHdaeOaAvrfFp4YaWEPAjpcEpN0&#10;8+t+F4hEZtoX4WvG1teF02mpzWADhyQRzVpQKoSHmc9tWXCCOnjGGqduVe0LOilDUrhjMsTo4CHz&#10;GV97Ic9tVvrXMuYiJmqmFj+LfDUxGR/E2/G1l93ajcEV5iJHLRGTLEO6ljamj9fqB+WH7PYLFHCi&#10;pGWdIOPpLEsfxLUsS/cNjL2OM5RG7FcKeOs55xYXXqiUxJP/IfYnVf1LmBY9EVsblIpqzZsNUndk&#10;PQ7pyhkWge6ZHvZhvBX/tn1MF2UaAG7rrjhiU/2MKt6qnIImsNvkhLlWqzhmyCfu4/aDuGzLBSJJ&#10;srF/1B33fDzaWF2+MJH6TWfpC+NL27eVt4Vm6hzircPxzJ0q56M240j7TQV29UhO64MbJn/taDyH&#10;PKc0yRKsblaSQyxb9fdLAoM5Ap82wXRq/IpMHPHkcAjNS80BMcrys7qvpf8sCh0dk3gS8grLg9VQ&#10;1e7ROGOO20pgl4aRxHEIGrbTxFvxb7wdeUQqOUjvrW8fjUdl5SEZ46tCLeHBXMV42Mv1lMeZ6WEa&#10;uc5CqB+N54gnRn2ofHml1TfDOopAia6zXXimh/SkuIQnS9NXXI0PWuRvjJNF7ZPAdldhT1o3tGoE&#10;J2z9kWjoz8DKL+t2OCuTD31j8R2/8hF4vZz55eH8fFI0l5Rf6YKhcShxLUZxptJKcP/gUnuVH75l&#10;PcPNrCOrfzUpZeeNMx1NUcMFaeLI8+Hu5nFyZMTJjJuG09ZntXKpfzWe6r7WF3hSxup/+yG7NizO&#10;y3hyEoSOISYgbZ+EKj9EoS+dtBMl14ZfcDLnn9U8FzGRBdAnAfDFUs+YKFGHvV+EdTKj6MLIILPE&#10;/8njTDwJai/pYnbwsAbYI1dxztQVrDpONk731bUbW8zuqycZ+yhWb27s9Hbl1GWFWO3QFAynKHF8&#10;wPFwKKAhSOkhF6q1s8Gbw0lJSHK9anRO0/5oTSNkdsmN+Htizg2Opaowk3ymPTGPkjHOuZvIwHRX&#10;1xvn3MHsbnWAyDzZB3HasNVbxGLwJH7b9yFhbKK59jiTSlFVZzU+iNf1Kg81WFvabREfjtOXy/X4&#10;nUOeVT7Rv3Eqcncpjf86TbwV//YTG9u0j4rSTLmgzMeJfMo/6PJJm11VD6Q5TCf2C4ADNZKezl0g&#10;dD09aa0bZ04ckGrG1XbqWJpNRTVjivZNSyA2yQrK4CtWz+E+TPL5kqUp40yqA2+UoGeehLRJMbN6&#10;xMQaZ6YE87TkC6b+JEq35jDSw2FHeTwT5c5QxQQK925vKmXNi3OJddmkp85m/avruKSz2WrLOCdP&#10;JrZjocZiz6+ljpPagv8Qz50HhzD2jBtpC/zC7WeDJ1GsCIVwZ2NvJenN7Rwnx+FSpJ9+lkC5oElp&#10;I+WHw123eGZKxS+K3OaHiraUcSbpUx+0gdGuK1j/2p1ZkzKmL+2Vg4dzl82H1jg5a0Ij46YsGZak&#10;dPcRs6SHiNOpM6Urt8nn2Ed+kyuzD/xi1oemFXZzhMPrbNa/uo5mnN1s2gd2kzsIol2AoiRDKU6C&#10;vph+dOVS/2o8Z49SeUC6kSv9rPJz/Zwk/6ASsPSQkcWZpXI+svtHc1tPIQKY/W48LDmM3Djn4q34&#10;t30bPnrHDBy/fTQeIo2hxgjoAfLKnwy+K26SxKUGAFo2BWnzaKVBjIzH/smviFuc7uiUbkjHtsBH&#10;jtI7dqUwxeWjlL0YCVFy8jEpdXj1rzZBNA0PPI6QLwsGhdh4VMvAVoDJwjaFmt9i27WYsLUfyf6H&#10;vyEobI0EYtJHCon47wqonpFd7uMlLncoM0dD5byKHLnwgTUCk0LNXJa+YsfROzG944N246ySx42V&#10;/Y5bpIBsfvic8Vb825YBSQ6/HVN8wmLiraPxpNgal2X1++pDYBQMjn1HOK0uXIpiqSj+Ap2WVAio&#10;kaWnsNz5buwBXcfsyMKSFB4mh4AeR3v9aJzJ7KUaU+CLpEKS7gaktkTOkg++4Y583Z1cQXrYKnef&#10;eOaHuKKLPTdtyJnj2snK0TjT0cf53r2GWM9kWwGS00V56YOSP0y7ipk+rVzqX337T2sFpHu/syN4&#10;kvWMCCEnkoqxM0+iMRGl4Msv2IcolTij9skifK74VcLkzUqM78G1jPiPVIS/mn+HauueC/Ky9CH6&#10;OyHvekAcM7qyTN9KhfL04Otc1r9CscbdDLiAGKb1nNiSH0tIN4aZzC5Uh65cYdotCZLV2GeIeApS&#10;URZssxobTySzhWcHT94Pysu8ZAW+wtfdOcLs1vjZvceaLEhKWdQFzB1n2inYGyusZRqJ6Kcl/5lC&#10;BbjXXaStucXSD4VKOw+dXmkz4PIx2dvcsnGpH8sPsz+qXna+5ps+PcXzyz212FV9FxG8kXinz5la&#10;mqjzJcfyNAIxfBRtTT+KAxWIAqIoyg/mh+NrrpQdbMm73bzGadZ2iL6ybzy12qPikx+EJt6Kf/vb&#10;Wy5WU0yXE90GVF8+2oJ5NFtTkPTBIGHAwmw/B5q83no/Ey6gafs1BLuxHDHkYOtBSxJhi2k4035g&#10;GzHv8uzNw/odktTAmBbDaTa8I7jVbh+KLc2W6vYkLXkWAwBfridSVAlxQTxcZZJNTxA56g51MJwm&#10;FAcUcpdHOO09cF702umrVyexLjhRlG6uCVh4kk1KZrlKk0Z0IX6yMuoaehrrxL5oupU/ONnFKBi+&#10;uT4c1jjq+XogxSqX+lecCgMOBMbsJTeiJZncQDvNzsRtos9HfYgpHg9JwW7TawmJ7Ovu0FAQ8XbB&#10;5PCoAzx1jcDCE9h0Lx0hNNAvCPR4IhzdhSU42u9jDEHRPRd9KBiuaxdWErrdNaApsu5bbBu9zmb9&#10;q88tiMBeWcUe2iFK+dk2fXSeX2AdZMFVvSJtQLpHaUSXJ0HCgLFy4PZb0GOcmKOkotrPorOaiTQe&#10;YtF1qCT6pifJrLnl1IpyH7Sa2iwlGdItFH3bUKnUdcngSUgixgnq6wLvVMCC7pPRTY/lKzwncpnI&#10;PB5weaj/qU8CsfC2y7xxIkPdMqPJJMZf+Vlmtseu1UayWjNIeVyGDvitwzo8nhP7DaKJKEnhibrt&#10;FihhmaXEgI5qoa9Iul9yU0sCqSNMWCyFpzyedkpifXZ0/1hP4enb3BJhuqQQdDtm+s8Seq+XjoIC&#10;J0q9ya1cgsWawSvoNp3gtRfEpoC/otPbzyJELdsQQwHkTNVkf0huoUwCyC+A2/0hynh7uFvP0PVN&#10;G8AgsLfqg00lTdvT8Vb8299WL9ZmwdGDrt80AId460jfKDHfdRzXbXRMwRgP3lRMk76+WEuUcSEs&#10;bTwUEFyQewODR+SiU7KXy56gGT01/dtDwQ2qTciFU/TM6g9BtWwfdDaHAv83+VK8cMQJYlbi3z6H&#10;YOK7ikX9gulYZvxwDnHkukbadFPRK9gaEUun50mvqYsJVmq8V1qQ8Cdm07lVLvWv9p1qQt8NT0AE&#10;us4+6U9WMjJWYBr7RRmDJ1LaDy5sjJ6d283hIc/t7qc2+8Tv6w3wwjB3RccZ24v4Bk8hrPsaEDUZ&#10;s1q51L/6OGfNG8p78ZJypR2yUn17JDeijQTOBdF3z0M64IyubG+p0SnySUUltsg2CWjo5coDxaF6&#10;MBgnrZ/eu7mtEsfxR0i5/SCreiKfpUaTYukYVfzm0RySkFPKWJYBUR8aW2RZAbKgfbQ9FNy5CC9R&#10;8SjqgBB8uz2HaCuphO1nOdqq6altHXEX3WBehJd2e3FbqeqLLbSdakC6XtBFHMM7jVmJf5tMKU0b&#10;XuA1VYnOHCI/iMI2HvB87No8h9zhggPSHzK2Oh5qCXsJJBV9l6A+yUJEzy0dy1UOKZrADW88WaZW&#10;ExH7DSsbiGR7iHb4io20zArViCNhQ7T122eNYtqxhELXO3PIgaxkgmSCWde1WklnbQ2820NiAtU2&#10;e8cW6RG1zbg4lMI6Gor6dHm1eNFGZRy28VL82wSC+8SUK9LLICTG/bfx0tGewmjQidhodAd7HgsP&#10;QXx2fcfeK/kiYgucs80yIQbj1ZawHPQTadzUI7bPQHxh/NuGQy8A4gL9DJWiXt4+Ho96f7QNy8Aq&#10;pohDl1OsPXzLYMtYOVIDq09ts3+CgUcmxNLGRDvQsqHYwujEtiLxoyHbMMNb7Us7UxJ1UPWvPi3M&#10;m47YTSaWG6AUAJR/fPyMMyDMdKamz2ZlsayAsvj9NCQyE2ZKvBT/9u9CGY6OCxM7ES9VPkFCYiLM&#10;tj7pY34ofMLq34ZCjKkK5vfAV7rpFQu5O56OGSpa2H4U8375UUr6Q3MAwSnbGhAthF1PIYvW7G23&#10;e/ZQJHpuld+YmZgLwt0RMUaOQgLjrePhfPOT2WEdfMNyFGWO14312gTzDRbboSwcc6STUFeYO4nm&#10;2GcvtN3NgVS2F051KtUNSaos6l8xLXvCKSLzGav5NX5fiWV/vH+8a6bUl5unn7dop/7jj49PPcL/&#10;+PTf7+4/qVfs4/3HDz/94cPHj9sftz/ffbr7/ceHZ3+7+fjj85vb27vPT4HWKm9+/PzsV0Kkm11y&#10;e/Plx+fvP948PddvfL7Xr7Vj4+Hx6b/dPP7cfm2jbwP59OHp7qF94MfPfNKvXx5/ePzyp4f/8p/1&#10;X3+5/+lf//Tw7OHp4+/v+Qq05M3n25/vH358fvv0oB/Y3v/18Ut7nf949tunj58ff4D4x+c/Pz19&#10;+eG77x41lJvHv//04fbh/vH+/dPf395/+u7+/fsPt3ff/Xr/8NN32AMvtv/68nB/e/f4+OHzX//8&#10;882XO0ahr7j9h7/xER9+wiJ7/uzzzae7H5//493t083nv368e7YtSH/rz3w4H6W/2hhufvjt/cOn&#10;Z+8/fvjyvzlHt1mB8bPf+CnuDNR5IiV2xVGLvdxm5O63p2e3vEDfXFJrDPlWxyLKYWwt/ebW3JdJ&#10;1eI9+8J//Pj8gW/aONz8jeVtc6on/8/rW9YSDXSwUI9P//rxTu99/PyPd++ZK41w+5ht9veCpHcf&#10;f7756a5JhGzekOBBsUno9oN6+z2yNH67TeV480hI+/sivXv/nrkZxC++9WFt3gbFxvn+8yT+9OHz&#10;/cPRD3wc2+N9ez+kuU2NhCLE+Z7VYmEfv9z+4QML9Mebx6c/3TzcbP/j3+4env4X/7/3H+/ZVvf9&#10;v54/Q+r/7eh/1/uIOk+fP/v1Qfvv8f/+cvNw9/zZx//5mU2AX4yX8uxp+wMxUlz2IT/5S37y+ZdP&#10;207DPubrYtOl/ff+4f7TP7Nnfieu/FTej/2P3z+xP3n0/v7h9u53v9v+mx2H2vnj5z9/uY19INH8&#10;p9/++ebhS5ffJyT/H+5j4938sIhxe1fr8fn+d7883b//sMn4nNf/79oAm71pgz883N0x2k8/PNu+&#10;/lk7FU6UwoOkAFCrJF+zhY74H5qbQ21B1JWW4u3UoU4ViFA3wUJbkF1psRBpi63MqkUZ2K6hLm5/&#10;mbog5vbmh7/+tJ0F+o8+mtv7z58fUcv/oq/69BGx/E/fPVOyB8/w2a/P8DppYdfNyh3R/8lEoFoo&#10;Q3j97GeIBHHplsiO6F806skJS/PqxTmnTAR6nkDA23NOaPDCiaGcc8pE4oQNeM4Jp2FyUhn2G2P2&#10;MhGQVfUQPeeEJZw4vaCh9fX5mDIR2AA62Bizh005OalV42tjnTKRUAi48+djYm8lTsjeO2P2MpE9&#10;JjZV4kSe44XBKROxTkBDjDFx2E9OrkRkIlsicHUnJ1obE+Q7l4hMRLiAkPjV+ToJeZxZvSIscc6q&#10;UMGL0LzDK+944qLK0Ri8MpV4EQk0xpX3PNf6UqRtsMpEW1dQZOlc+eVNT5cEcFgGq0ykkgOOdoNV&#10;3vVEHXCsDVaZCFYUh78zWOVtTxiF9JUzrEzFFkYrGaqWayiTEG4XNDq8MpWtmK7y1icSoNSbMYeZ&#10;Cl50vPzemMO8+elzA5bHWa9M5c9h3v4yNkjuGePKVBoXTRDOxyUbdCoNTCCqpM55FSqqQdG6xuH4&#10;Mm9/MBbcZ20ojUJFkp9OYdfGuPL+V5kI0S9jXJlKvDhWDV5ZARDzY8EcXpkKXthnDq+sAci4cYS/&#10;NMaVqUjJs14Or6wBmEK+0JGNTAUvXQFszGHWABiowJcMmVfrgyG9Qh8Qvjd4ZQ2gG15o72nMYaaC&#10;l25NNnhlDaC7aMiCGbwylc8rawCaB6HYnPXKVPBCzxv7S8HQMfMc/tQAGTJfqJB5dJQxh4IGJF5E&#10;ab83rOpCJV6kos7XS+mSxIuLpF4548pUbS87vLIGAKVA8N7hlals2VCMPo1Lh54h84XK55U1AJdk&#10;gWcz5FB5kvGF+E26w8tYr6wB4EWU2eGVqfCG5fobvLIGYL3ItjhzmKnghd4wdJRKTsZssL9w3h1e&#10;mcrnlTUATheGgzOHmUoRBeCy53OoANgcFx018G3O9WGhghdhCWMOvy96A3NDhvlp1KRQCTJObbIx&#10;rqwBQG1RcuLwylTw4nxw5jBrAOwo8E0Or0xl72Xlgud6kS8HMmzMYaZCH2LcGHtZadTEi0w5Fuz5&#10;emUqdSahM5ixXlkDkHd+QWrZ4JWpxIu7EAxeWQNg9NKNx2CVibCHAMU4opEVAAgVApQGq0yEW77Z&#10;eae+shpJjdVql7MYrDKRIhtYX+cTKFzbYEWZGdiXc1aFiAgAmXhDBlW2N1mZwYZCZAcblNUcrEgw&#10;sbkMVVioAIxRwGmYUEKRJl6q9XxnTGGmgpea6RmrlTc/dVMIlLG11Ap2fKF6hQBNMnjlzc/xT8Gv&#10;M4eZSrWrlL8ZvPLmB4sClMfYx4IT5XFxMBgqQ6V3g0rlv0QBjPXKVFovCjyMceXtDzwSN8owr4VN&#10;GF8oOaRHqcEr739OyRc09zDGlalegsskBnDOS0ie8YVgAUAWGbwKFbw48Aw5fJPVBiFUfHljvQoV&#10;c0iQwpANgYfTuLhmwEkyFCrGBS7fGVfWAKpNJN11vl5CaY0vhBdAccOlBEI5qahRJFRu6I1CRUgU&#10;a8jYy4IljS8EGg36xjgoC5V0FBrRkMOsAajfp/jCmMJMJDMZEKDBKisAsIzK75waUIIWjrmwtaFK&#10;DwaVeyYXIvtMpl5usqLQhhC7MapM1CwNQy4EQh6jwn6iiuCcVSHa7CcO11P7SajYyQq49hvj5CpE&#10;m1X4xmGVNYZu5XR8EwBc8/u2gBxH6/mo8tanUI0uH8YEZiJYEYJy1irrC5w0+dWnwg74Po9qu07d&#10;GFVWF1TdKFR7zioToZkAlzqjyhsfr19Zl3NWmYh9BS+HVd74NG+xQskC8Q2xtW0MFYENqu0+P0fY&#10;M5GOLPnU5xKYNz6FDzQuMSYwE1F4qFqPc1YCb85RmZq9ENma/Tpriw0QbtgyhYhOt2oPYYwqb3xd&#10;peYc+cBH51QwKvWLMVjljU9xLAbr+Vqp8GfMOqyw3h1WeeNTicC9WwarTMQEqnTaGFXe+PZaZSJ/&#10;rfLGV6zKQetcZ6KXxJ0pgTVGlTe+Osc4QV11TZhrpZouJzijsrNBBVyYM99Yq0xE7oOomGHgqoJo&#10;skJqnRB8IVI/CvA35xMoAOlktdX5nI+qEIHSVrbKYJW1hSsW7zKRLRZqfTFGRTk3frExqkxE1TJV&#10;9oYZo8KAwurdG4NVJoKVnCxjAvPGJ9hMWZbBKhNReEIPFuMQUaFoGhUJAmcCMxGsCJU6Elg2Pjf0&#10;CD5yalyoVcb4QIoFX8PPmMGy88kpvHM8YtWuFF6UDRq8ytancZDSOefjKlRbdacjGVlhkFNQtt/g&#10;lamYP9UZnY+LuHSaDt2JSIeCc2aVjBZV9LowZhFkUOG2Yd4dbpmM/b/BVU7NNF28Opf66ppAEBvz&#10;dNEqGdyIz1hjy2qA7v3qTetwy2RUKNLIzFq3rAnU2xCv0OGWyTjCaJVhjS0rA64QoFzL4pbJsDjo&#10;GWccLeCR8rqpG4VjYFcylZMLkGNISVYIlBTTL8Fat0wGN8ZmuA66sCrJJIeSFU6uZLbxSy1n4Qac&#10;2cKUFTK4cQmMM5MF6ElFLdE1R0oKGU4YToSzA2iqlGaSuz6V2Tzf3YUM75K4l7MDVJ04jg3dWSEI&#10;tcEtk7XIlzWTWSnQdo1KO4tbJiMeQKLSmsmsFNSUgAahztgyGeqHGbFmMisFuJFdMmxvEt5pAeAG&#10;eMMaW9ElKrL83jDpgNgVbgA/Lc1V8aJY+iTcnZksugTHRw7xueZS34Ypkwq4v3Fwy4WMmSSsZc1k&#10;0SVUSlJH4Iwtk/lSUvCfW0DWcdy3BuFjSvwdUBCgKs8DeGOMrZD5u1udYMZHcgS/tbLN2900g8zX&#10;XGq1M8jQylR2OzJZyHytrFL4yU211k4KkxsDE5l/4qg9RuKm0gdrbJnMP00LFlQ9P2nX5EhJ0SV0&#10;PMKAMna3yo7T2Ag3OIEDdTaZZMQZicg5ukRNvRI3IGQOApJtksiYSVp0OlaQ7gxN3HR9qrVumQyb&#10;i2CZM7aCCcXCI2fl6MlCJm4UvBvrVlChIF1JGjh6spDBDYSyM5MVTXpNotGayUKGZY6PY3EruoRr&#10;PGloa+wAXRI8lhuvQ/0snJnMSkH3odH81OGWydTPhj6tDresFPAWdUevwy2TEanDE7bGlpWCLnGh&#10;KNrhlsnwTZES5+xWT52xAHj5LIFjBRUyvHyuL7DGlpUCDViwDC0pyWREB6+5zN1Zt6wUdDEIEEdn&#10;JjMZ8RJKe5yxVZwo/ZOsnKCuv5sLwBeSU7C4ZR8HiI6F0bmq+FKauXgbQP1+h5CQoKKHljGPhYq6&#10;V3p6GrE7KowLM13s6DDLVGKGLjdEpEBMqTIhZ+w4ppUM+ScY53ArGgFuVuHC1q1zTD93ttNryVFb&#10;ugFskvncChncrNQx7lrmRhiQztHOuhUyuFHh7sxk0QhbeyZHSaq/05wSfyaLRlBBlxVQKChVVebT&#10;xs0YWwWP6pLK1852q2RsAQKNDresSOgdwHo7O6DCTtUZ1toBFUFKC1l64xpSUskojMMuccaWlQJd&#10;hqyaia3r6RQSMBCAwR1m2bgg5ESvA2dkmYreDWof5zDLmkRttxywFc5yFn+C3lfeNBaNQN2fhcO/&#10;quhTTDtylc7QikaAG1PiTGQl06pZ3IpGgBttuBxulUyVkI7a4urQpH8A41MY5nCrZHR4d0oNiVYU&#10;bjTvs+LXlYyeRDimxrpVQCmhSQsaSnPs/JFw4/853LJJwrYxZ7IiUVWW4/S7oPNw/khbSlayFy+t&#10;OGiFldr7bSFz91sBlnLW0OjQEMlCReMGmn87ZqvaMA/dCvBVE3IeKy9UMNMFAI6MZJUAM+xWh1mm&#10;EjMivA6zrBHomQdC12GWqSjPpWmjo7UKKpVewlarF347Tf5L7AoyU8bICsSUC8DozWmMrFDBjCbb&#10;zpFdQKbY1QJnnAtIoVIbEcIdzsiyEgFKQ+Nah1mmEkaSSgKHWdYh5Pbw2RxmmQqwFL3iHAEpUFMC&#10;VFb1PEd0FhC19XHAxMxAIvue6AjF6caaZSq8mg1afZ7aeFs0yDum0VqzTCX3UMVpBrOsC75X/by1&#10;ZpkK05gpsQQk6wLSxvLyjGnMVHIOyYc5I8u6gBofC/14RRvqqb59T7TAThFG/q8xskLFNL6UsXS+&#10;ZgV4aq9ZofLXrEBPQUxQEeeMrGgQWxoL+JRorpeyL1TCu5HqdKYx6wL2NKERZ2SZitiZruxwmGVd&#10;QI9LrjB0mGUqmBE7cMyCAkHVbQkW8qFQwYwYpDWNWRfQsJporjOyTHXBmmVdQDkSIX+HWaYCmEG8&#10;05rGrAu+Z81eOwZPha++5Dp7qwNSgaIiwHyjMbJCxXFGFa6j9QsYlYopDAqHWXVk3MOzYFhptQCK&#10;1WFWNQiXHzjlCcT3k/4mjs6dHg6zTEVTSe57dwSEPo/zsFCKwNIghYomaBg8FrOsC+gSiPvpjCxT&#10;YV2RSbcEJFsTdDPBTnKYZSqFegDpGrqxwFLBrvGZDrOiQci/vnBg4iRJ0pqBLCeT7TDLVC9JLSMi&#10;zsiKBrGnMVPZ00iZQRoZTZetrFqlsgVku1hiuLntdpzzaaxUtuhvbc8ns+36H4dZ0SC0e7dqVwl9&#10;52k03dxKZbu5eDuJGQAOqo0N2a9kiPQLQCrn4rj1ox/zKG5WvKCSiZtV0E/mrYwNtYo9cWruL2R0&#10;AbByQbqFcepisvruTGYyQmxbyfypCU7P0MwNx9oyiysZeXaC2oaCJGtXuHE7kgMbrGSUS3DwOtwq&#10;JpU7I0BYG+tWyMh804HQMB/Jx5SxcZOBY4tUMn8HFCirUJs0bnbGVlQJNxqC7TL2my54nPuN62Pe&#10;vrK4FTIwHG+d2mAiUJUbDc8M93ohA/5n5bmwGCs3wFcWt0KmzY0/eb7fKiaVlifqr3CuSyoZVr96&#10;ORncslJASrgv1OJWyDCq0ZwOt6pLgIw4wCJOz7QA7ABWxDAj0cKJTMEUNTI1ZjKTsbO5Pc5IB2FP&#10;FG7qs+bokkLGbkNInZmsmFQu6lMjzvOxFTLmg+JVi1tRCpw49MdzuGUyThyMBUcmKyaV7s5oSodb&#10;1iX4Gpt7fr4DKiaV8C9ayOGWVdAVLpsVhOQ0y1LClX0MzuGWyZASL41NbLRwo7muk36tZNgylBJa&#10;O6AoBcB/BDucsWUybujUdfWGLlkxqVxA55w4hUxjo6eMwy0rBTlFVggNlEhaADx27q12uC2YVCTZ&#10;aUbJpZOF2waKNMa2YFJp2uhkMzgsCje2jaUnKyYVIjaqISWFjP32WmWg57u7YlJtXVLIfF1S25xS&#10;UcXVrs7Yii6hEhT71RlbVgr4OBS4W9wyGdVUXNRncau6hGp/S5e8ymRwI11grVtWCqoUoMWfM5OZ&#10;rN0Tae23bGCoCgIQpsMtk6G2KOs0cIq4JmnjgAHX7cgOt0wmBA7Ky5CSBZOqU9jZb4WMs5ubrRw/&#10;oIJSCdF6MlnI2N0g1R0pqahUcXNCybjMaQHgRvLF2QEFzIr0w81Zt0KmgCvgNWfdslJQ2sDKMSNO&#10;eWxcGcuNMw63rBSEXEaYDZmsnVa3m5YtmcxKgUOSnKrFrZC9AJbkFD6yn9OUIP2vrCsXVjJ1ULLW&#10;LSsFbFeufDMSpBR6lY8E32J5VBWWesXNTE4WgCK2yo0+Rc66VVgqCPQXTpkl1mrlxhlglEZR11fI&#10;VMHo7LeFDHveyZFSs1i4UfPktMBZyHCDrW7j3PqTub3gAmMH9LmQYeDRocLY3bUnKte3XjuXB4HM&#10;zR+JalE/73ObqyJTwVfLfTj3TSsZiFv6ijjcqlJg36DMDW6FjOoJlJDDregSug4rV2dwK2QvKdez&#10;rNfSGxXXSB0wHW5Fl2x5WWt3Z6Vw9U43blgzmcl0dFhFL6ArknDB7ZV3YUwhU8BKVeznMlmQqTjQ&#10;uh7amMlCxiH8imJQh1vWJXDjSiEDP44QpinRke95VAWZquvXvYhhIQMEQbzMGltWChhPFAc6O6AC&#10;Wl8BQrEiTwWaihlK42hr3ao5QwTDgfWxL9MC4Ky8swpWKxnmPT2UHEuh9EtVIw3Sdo5MFl3CHY4A&#10;Ah2ZzErhipCOjo5zzVU7rXJNsu6QMvZbVgpElSlHt7hlMg4cr90KHe3zulFBSprWGFshgxv9Phwf&#10;pwBUMQpJLjo7oJDhrlNCanHLSmFz+xyQJCmKNCVKEqpP0fm6vc12CRBBWgA561bIMEto3WSNreoS&#10;it+t07RCW7deds4OKNBWkPhY+NbYqi55i1awxlZ1yfUbYTnP91uBxCo/4uU6SjdVAvvEox1dUshw&#10;aakZdmyu0oWVEwdt7lgKhYwT5921Ay2hWWYSZZ2mnkdVyOD2hiI6YwcUpCohW/xFZ90KGWc3d9k5&#10;dkmBqvo2VyFDAW03nJzv7oJwJZH2xvNxChlRZtpZOZnMAlbFesWedPRkIeO44QYHZ3dfZ12CxcXm&#10;ttatkLn4btJmSSbl9SmVfL67KxkXEBGLcGQy6xJgI2qC6HArZKg76BxuxcBAbXF8O9wKme5kdVpb&#10;0C0uzyQQY+s2jJWMFglOj8yXFbKKQSn1aqxbVkEEdSj+dSy8BbP67tq6zInbivKUgGXBFTbWrUBd&#10;5YgRITPGVsjYpigFZ78VrKu4eRHDQiaX1ovOFLAr6hX/2RpbMWfU7MPSJRW3iiqhAYczk1mXgBxQ&#10;cstZt6JLiCurJ8y5TJZ+rxxUVBA4UbXahVUlYFZ0ppD5GegCeFVPTzwIZ2xZlwi3wQo4M1l0CZBc&#10;q20HyYa03+T2kVxxuBWlQNgDZeKMLZPJfbBaExIdSR9JgopLuQ0pqWTqC0Zu5Xxsr0oLV13ypqT8&#10;qUxWMnCo77hix+FWnBWuDrWK0l/Vzq+vQQ68NHwcQgh5Jn1umQwH2uWWlQLhee6INbChrwpclpLc&#10;Vy+dmDm2WRnbtQiddctkcPveioYSDavcMCctKclkcLtWL4dT65V9UriBeXIiGJVMXTaxFRxuWSkQ&#10;rSSuY+xuLr1MHwk3+cIOt6wUxO21c68aOr9yM6WkAFixQqnud8ZWyBgbUTVn3SruFaVg9Td6VciQ&#10;kreWH0AbjDQlaC5gf85+K2TKo71wcAq0vKrcaIxk1DhXMnHTxjnfARX3Spwds8vY3YVs4+Y07yDy&#10;UMcmw8Thlsngxl0hzg6oAFYu46DG3+FWdAnWpI58YyarLiGo4yBRQVGnKSG3C77HGltWCqTV0JPW&#10;2DIZ/QVfWRhDavPTR6q9DteLOTOZydhvXJ9kRDCIPRRuoJCsdStkvi4pAFaSr+AnnbEVMv/sLi1c&#10;2aSKYxszWchkJlgtLggjl5kEw+3EzCsZn8ip7OyAinslFoch5IwtmzN0oSAY4WiuBfdKOsapMKV+&#10;NU0J5aUUZTv7bcG9ooEQ5XPrtZBRGEl80toBWSlwcLDfrJnMZFjmlMgY3iJ1U2lKdEwJMG6MLZMh&#10;JYR1HD+gAFjZAUiJxa3okjeYGE6kl/RqGRuBEEtKCpnvdRQAKwYXY3N0SSHzLbwCYEUrczA6UlLI&#10;0Mr05nGkpABYdcE0F1MbUlLIOHEorHL2W8W9YicQWXa4FV1CHyyrHocpKFKCc+q08a5kzOQ7q0bs&#10;VQGwsm5viJs7Yyt2Cdg9Yl2GXVJ7sQJ65TJXh1vVJZSCO5EnLjEqM6lJsWQyk6G5Nkjpuc1Vca+v&#10;r15ZSFRifekjOXF0waAxkwXAip5k3ZyxFTK1IiP46nArWDW6V1D8YKxbxb3qPkPLNy0AVmJBnAGO&#10;lBQyG/lNSjAtgI3FrmS0UMQ1duySAmAV5szKdVC8nD4Sl49T2Fq3okuokcdYc9Ytk9nVCOQg00ei&#10;fryqrUqmSC+ttByZzEqBVDJ4TUsmMxlai/CktW5ZKZCShKElk4WMq+tVMnGuSyqA9SUz6dRR/Ttn&#10;Z5ArTZNb160IvQFVZWVWvRIsr8ALsIcN2ZA9aRloDeTd+/C1APPyB5yH6n/yvWywGBHJZETwXpLE&#10;tfoLePBxq5VMAmt1rjHZCLQT6do4cbGhirklgZWzE9E4YZMpBn+VCilGW8RLYAar8uscQ2Jukh39&#10;St4rZqLawgwxW8ePK2wfJMApLDezkiGGM3Ex80Fg5StV0dAUqwqR6sw1K7KCySsrCRdkC4ICSvWV&#10;BACFHmpWMsTgSakKB5TNDW1wgdUdJ8UO0D7D2If1Etoga5qSZkMMwlUtyb3nSgIrJqIqf+FM+yDR&#10;VmW1hLY4l1CTkroP4r0l75VTL6iF0ZZO4ULK7DjJe4WGVI3ZxdziXMLVtNrP3t+Ek/da+dYqppAE&#10;VugNnGiMtuFLCLarufUDBknhuAU1txDj0EUfFLOS6RS4CavzZNBlKymfbFqjLZ0CiIzJE6aAS/8C&#10;nlxVVKQ3CawM8TB5HdTTCm0Fkqi5hS+BTqQKXr9GNddqu26+7iSwgodWwfH7LyDFHsSwcQr331sS&#10;WKs5qooFpRgEAMWOphhLfwG8fb44M7cuxlX9o9qLAC51bXV7UN9biBGdRJtayXAKRIIguZm5dTGd&#10;twgXOuYGC099ASHGPZgKPub0mgRWgjoYpZlbd0E4LkqjGc+VBFb2+x9TB4NM0bYk3ITpIqq+t3AK&#10;HLgI9Zq5dTE8cnX+M99b+BJKQH5VDC94r0Qw2LzNe0sCK3WX2AXE3EKMbBzaKZkvIAmsGhELMSLY&#10;HMzNSiaB9SKbXO04IUZwjH1KaQtfopHM4L2CLYL2qffWnQJ4N5+OQaCDLssZiH7EJqqWBFbAAIcJ&#10;hxjagKjM1511WjULKcRAoN8/ajf96U6BDf9Do0HzBXQxAnFUR1dz604BXhCNNkWOGFBu91z13tzX&#10;nb6ktKm5dbFfK1HaksD6u5Jmfwuxv62k4Jm/gsDKUYbyGcZzhRjHSdbffG9BYEUb79uczEOMuZH8&#10;Y3xJ8l6pdF5dJe9PeCFW9ZNooSJ2nOS9al5QiGEldBk0X0AQWPkCJC8oxID/P3w7Zm79gLHQ1sWK&#10;nU6KjNHWncLCSrrYYiW7U0Cb5Kol7/XXJtXculOo703lLbKddc/1quQfkWvEcaKJEdMB/xSRpxR7&#10;EglUlTyhzIc2GG6maG6KPbnOqWw7rhmpDX6J8FwphudiNxVfN2fc1MadSniuFHtC4X5zeLq9LbIP&#10;pjaOJsJzpRjaQECFL6H9Z2rjXCJ2nBRjJUHKhVemkHJqo0OnuAekmN4D+C5Tm8O7U4xT0EPFgijR&#10;HdooQ2J2nBQrbQ/AJmEl3Smw+jBRlU12scK1VNsW6pWMuamYeYphJbSDE2dlysKmNum5Qsx7riCw&#10;VvyIPe7+pMCZpw0SSP6nus/dv7fkvRJop62W0dZdENpINlIrGb6EHmYqhkcx95jb+6saMp3Je/Vz&#10;6y4IK/nAFjUrGb7kTfNdc3o9gy77pCsQ7eWNtvAl0A3IsTfvrYuR6kVxWXFSoHFiewFUpMW6zP4W&#10;YtUAirrMZm7dKaANF6Tm1sWAFoE2zXsLAisIFfRJ47lCjIZ5RDCUtvAl9oQHKtteQFWoO02lakC6&#10;JlYxBVVVKsXgBQHmixsV/OTQRjTO8JVTjLmxeauV7E4BH0n01VhJ0GVxdmhTc+tOoUAElWlBQkBb&#10;EuJcUEOVtvQlFC42GWkESFIbFV3MKejoTqHqNUltXYy5oc183cl7pQ4J+7DwXCHmfUnyXqkOVaTq&#10;23s3ttRXkuoxJLgKzxUEVjwXOUrGl4RYefKPsskgsKKNyIfZu0OMMxfxEjW38CV6x0neK4xqTl1m&#10;JcOXUJaiwtH37y15r7AdSCMy2sKX6L076LLUPAG4UyvZnYI/4QVd1p/wgvfKIPl2zEJ2V1LFoUyU&#10;6wzWK7ogjBtd3ZGgq1Id70+uwXktXeoSHFLoUmxeajN1d0DGqDqQhBSBuyr+fD+vQVylpKD5qEMK&#10;5hF+1eiKY0XlXBlXHGRXajSp7vDw5PsakppqEpFTqk4Ubl7de/x2HhVQCif2NsIfblQmHknZ3yZV&#10;ukyRjZRCl7PDLNOq31f3N7WGhidDFa0+L6rDOTvsUh/yPtSZICq7UofIfV8h9SFf0NlGv8sA9avE&#10;avbkthroqrLx4ltOvwGApeywS6HL3ZqSpEqilAqvhlQVBzDMVtCqthqUdaiqDvebc0ihSjEDiH90&#10;XW90mYNASOHlVccKsk67LkiOpu12StWslG0Ep5V6cKehVxD8biNEF/dcYYdBTSUhzn3LIeXXsHsA&#10;qA6qbSjcvTYvbxv95ADVBJaWscMuRfGBD6Sd+285SalETgxcCIbW51XHL3MGSCYrLsAQWUnjD12c&#10;xsy8kpBKqVJ1ZQkpLjqVlna/hklHrUJu5nwYUuQHVPsfoSv8BlEF9X0FhVWfbYKKSlImhCJhhyFV&#10;8Qu1Lwd/lc+/mNj3vjekqi6/4QFD+moWRZ/tYnsIXV2KjI7qLC3eV/cAT27BzjZCqgBTFfYODuoT&#10;5NPw0rli9OXAs/0YjhQlfkKMujXK6lOq7mBqGbsTqFCOOmYHb/UJh6hKIN2/syCgcmxTEe8Qoh8y&#10;pmi+56CfshrqeBNC1dxMtSuHftjeGH1r1ZEjhJ4UhlV9Pdiyui7Oy+ZzDiFK5lG9Qb2vfnoooowx&#10;xKjS+iTTxMUwg3YKBU6FAkKInC4gamP0wVUlFeNjijiCfrSVx+ghnZpLc3JOIXeYCq3cdkMZTTsB&#10;tsUXFl6gahubG0QUaKW5A1CUKClHtmsfI75UHXFSilL6VR70fmZJOKUmkArwpRSkrcKZhbK4sHCC&#10;AGS738iCpQrPhUwFo6s7D+4dFL8wurpUwQvK8JNrShV95alCimYvVC818+rOg6+F1FAzr5DiiO5O&#10;b0k0BV1TgGNKcQNWdDkCIt3u2ZJMvt+Q4oOG02SWcTgC1fARSKAP8VH8QaUs3MfjyRnOvLOQ0qeB&#10;qMlKZaTKkBIfWTidhz3nJMfUuvwhZU9wSTEtxMTMLKX02TQZpvabDil96E5+6QUdwPiqkNKXiWSX&#10;Vsktpav7D31JSm7pDwQC9cL6xUVf/qKi6sG8nHF0n6MvtVmG1QYhQooORS4IEaxSitxcpqsF9aea&#10;oyJwgTMVTjE4pb+6lG1012F1UUKnjRDSQBE3bt1USpF7SC2q+3ldSUPVuvpppXQZmho1Cdq8uD1z&#10;szLz6lLQNKltYObVLy3nm7cuuhRQ+K6NEF1c/Yyu7gHQVeXsxPvqUsDOdQq7PSeC0bUREpRkFY2u&#10;LgUcVtCW0NU9AIFdghBGV5d60dWazDWhqx8fCFhztDe6uhT0AvAco6t7AAht1HAxukKK7kDGb8AW&#10;be+LY73qVp9S1SWUEd6vYZBOOdaTjyfmFVIntqHWMLijRWMw9dPIIWqrwV+nSTwDX2pS5F0W+eT+&#10;+wqpIv+YuxG1opoukpwVRzKlCMZUVrt4X+EBijJn/HxwTXlZZAsaXekBqGxlbD4IqlBvOeUbXd0D&#10;FFmItyzeV0hVnxGlq3sA7aOiuqr2UcEW1X4+pLSfj9KqXElfhj0L6tuttwqmCaou1SyaFCVj6esm&#10;3ldIUQq2aivc23zwRE9uv6ZSFCeMNkKu9Q+q2gpd3W9UfQTDUwejD10vyKVGV/cbpNQqkIqs7q6L&#10;rn+GjAC7v0nRjbtOy/ffV0iRxlD1o8Uadr8BzZqC0kZXl6LAgSI+UNWjz4tYgKntmFJgnqpsJczr&#10;pkvvyyFFLpYquX4FMxRdLL5Zwzxv8L7MWTR4oS/41KZv7hVSv0kugiZI36m+hlDFlR2GFNZLnT9h&#10;h8EJre6YpvItVcvbCDm/8l0aXeEBfjP6xPsKHik9aigUaHSlByApwNxTgkWKLjiaRlf3Gy/iNgbm&#10;gwcXa/gl6dboCg9AEWCg43sfFQxS6AGqUShL1kZYSYrqbBNS+lsOAin5kUB2Zl7hbcpHKZsPD1Al&#10;qc15Pgik2vcGFbSIGe59xXmDPYXVuN9TggrKOephqh9wpO5vufZKs4ZBBeVLUUgp4dOuqwqUqHl1&#10;v0HC31fdK4N2yjmKYnJmDbvf4HxIYRNhh0EgrZbSykclgZSKyxVauv+YU6zu2WoRu+OAFvdRncy4&#10;6rY3BsFFFYtnc+xS33rPxk2lWLXTNS4x2KBwEjlMqWXsvoNgpUp1whz6zPw7CzH9zroboBAQ9XeN&#10;p4oaqVzqTf410b8+sU+ZvtEVYrwxdfgNPijFm+gRqXR17wE4xRjFFx2EUL+IIaYXsXsPMLfyi+KL&#10;DvYpbkBFHoIQWiQGlQgKbay9ZyIPTld4gQfTMqWlSMXvuihkZT7nIIQCJgKsKOPoLuenCM3GNsIH&#10;0JZWNRCA5tDmVVXo1by6C6Bc3NvUN+Bq3VX9tue6PwgEH/RLUFoBAiEFl4bCRGIJgw/6hVGgnG9I&#10;1aesgqPBB/2pjqFmcw4pcHAXHE0+KFlopqw4hUjb6/pbswezht1tVNjcsJnBbLuu6iJizgHBB6X6&#10;F6dE4aFCCmyPQolmXv37f0MTNAxjyBRtXlwEWA6jq3//by7N6uCWBVBfhwJIKYrbRkhq6UcFVEKK&#10;5GNVreoKDimVPCDWm/fV3QaFxIvYcu83ggxa/aPUeTSkWELVUYuUuLaGwCMfFQALKVwojT7FvIIM&#10;Si12xTCm2k0bIaV2VL1mytY0qQsmkgJVQopC/6oqIuhQ1/W3fs3394eQInhbHuDeNoIMykWuaEhC&#10;Vz9tsDWoutAAUX1eBNsNYSSlDgBSkxVGScKmi8gNiYZmXl2KGgQV2hdrGH7jDX9U6epS3JnxiEZX&#10;9wAkT6nmlxx/2mrQ3YUt1ujq9xS4KRxGzRp2KXg65HoLXcED/fzQI8HYYUhxVKYDh9HVPQA1TByg&#10;HeRRuIFVzvPeNqJU6Q9BDuXnQ+pJ8EaBKkkDBQRXQGJIcbkhkdfMq3sAqgXReEDYRhY3rXuv8VHB&#10;AqXcN83ija7ubTiKOqBjUEc5pKgoYoi9ecnmW04OaAV8TH0VmiC0j/kk08UQRkZ50i+xLPMxhxjb&#10;ngpmJ28UxKlatt5vKiFG/U71LScBtGA6kwMBv6GtIUcCdcZO/icNx6hkJOYVYsQ51RU26J8QkKRt&#10;hJi1jaB/0qavIDczr35MwdmYLAGCvG3hqwWnIhWnGBmDpsIJ1aRD1+fiAGbm1cVoYacCzEEahbYP&#10;C9x8XyFWVcuN7w365+J9hd+w76ufHDgOEbgxrLZgjeJEVfwwSKPF2q8Wb/d+I8ROQkTivIF76bbx&#10;qIoNQleK4TfMvvwO0ig70YfUgvt5pRghenMn4oIc83q+1cE3xWA8m/2L99N0EWdniGZaXUqGlt9R&#10;tLQaDRoMLKX+Vh3v/mhD0mOb1qfaYqi31aXsUZQavV0XR9FDLWGXItCursvswl0X10rj5VMKGKbw&#10;pdtj7zuKlb5pd2NQh5QiA5LbjdHVLxwkM0K0MGbYpehJyOFG6Ar2J1XjqvHArYciiautPMXmHh8z&#10;r2B/Urz+gkErdPXLDUl4qtAZG2MbYRUNZdMTuroUnbAepgQ3x6auCwjRVDlLqRdF2k2RB/qTpS5u&#10;zGZeXYrCylV65d7mg/0J79Z5+ZDC4im0bHR1D0DQsQ6V4n11KfquqpDDO9if9N+pFF6hq3sbKsNW&#10;frdYw37cOGAuuvfVpdj/IUkYXd0DkAtarDsxry5Fkw3qLwldwf7k2EsyudAVUh9W0OQIUoO32Ty6&#10;HibkkFJAS5SENfPqHoBiWeqETS2zNkJbwApgrUmBcFYblvv3FVKUA1ccKV5Q6DoeJt8spaiQ/jTF&#10;l6ip13XR1xovKubVpaoT5kPkMr+DM0rXQZVfnFLch6rn3f23HOxPQt/wWs28ut8gDsjhwejqHoCr&#10;g+oSho23lQf7gvNsdHUPYNNiwTS6Lo7K6vsK9mfVOjUmH0LYoKuhQny3jRCyjTpihxDoMrWkzRoG&#10;+5PWSCZAxE+3AUK7p9qjsY1gfxKoVNtXCNGC6VAQB59uGyLhTXXsDSHYQHTBMt9XsD/5TkyhEc78&#10;bYC8L9Jh1Br2k8OXqhXKDrsQdkhuprKN7gEqtCzYAHzwMS+OKXRHuPdRwf4sD2VcVAjVvCjPaXSF&#10;B2ANBUJPVbKc11Gf5f28gv35W0DFLGJIffHzyvcG+xOCLxdS4edDis+LtF0zr3ABYBWX2SuDM8qW&#10;AmnU6IrzBn5NvbDgjKLrY8K9JMH21wwX3lAPUooqoKpAER0ouq6qPG+MPqT0OSqpn9xTDJrCbaGN&#10;UJ8PkzBKGskhSHp0kUhdXH2NbfSTA8cNSvIYm+9S+owdvM8nztcQ50jhbvMiNgcnSMwreJ+UoSIs&#10;IuYVUrSWrnIa9z4q6KKEvklhNLr6KYW3R4FDo6v7jQMOjIoRBVmUixRVSYyu7jeAD/jPzKtLwd8i&#10;Sdjo6n4DVmo1nLq/OwRZFDAFrM3o6n7D0m3AQZod/sajzBkg2KIElmCLmXl1v1FxNkOhpwZiG+Gb&#10;/EAV0wup3w9Fzat7AI42DxXTC7ZoxUVNvjQ8lDav4hG6NexSOt4bxE8arlR2670dhtRvHNusYRA/&#10;YbSrvIB3SOn4fBA/C4M1fYXfIaVxhyB+EtInGGjWsPsNhmdSiojuNtN4cmKjfanR1cUKJVKvqzuA&#10;ogTXEIVtdLFCv5Su7gC4SYGhmbNN0EUlG4AR9TUkzgbIYebVxSxaGWxRUFgioyZ+GGJwYD/maBO8&#10;T1omEnRQ8+p+A+4RB6L7I0DwPquxbBEx7m0jxMzWFZzPasgCMdXo6WeNqqRhptRPGuDDXPOUqi5G&#10;9FXNqn/6ZGHAfVGqhpjaTIInWq3LVSYnUf/2kZCxZCrq8ak3IZh2X3hz5m11MQ5rKvgaPNEqFOjC&#10;XiH2W2PFmEb/9HEY3x8VwY5Ko6AUhk9JeLGvIZFOlV2ZYhCWTZcYOnylLsfpSbEqzW8CG8n4tFwl&#10;MhTaEKlMqnauwfiEP2T4Xu8Qs2uYjE/YpSp7meB4mxc8UZP2RS2AJkQ2Cz3Hjd8IsQMfpd5XdwAA&#10;RA93WguiKAXTDBeQKu19XrDfqlbd/W6SYsWmEN9yED7rbF3Nd4WuOKBYXeE3IDm7E1TwRH9P12Ze&#10;4TdADrjOm3mFmJ1X+A3qrH1N4heJlP01k/Bs9sogfJLBCT3P7CkhVp2SjW0E4ZNWyWBfxg5DzPr5&#10;IHwCisLrVbq637Cn0OSJUvekmkTc23yIwS0xhVloCNtfMroqo1Xo6mJVgcsElZMnygISVja6urvR&#10;axgOAK9Rhd7FvLoYsRcFEA2eKGcbdfMKMXJg1DkqCJ+cRanYrubV/QbJ+qZIIPT6bhuE5cloMWvY&#10;xdgsTHCI6GLogk1lEtpSrI7zwkd9kicKlqhuXin2Q0RU7MuYQp/XmzO26dqZYl+uHGpecd6g1ISK&#10;lnMS70PkzGbQXn67S/Hn04Q2hhghtkN4evDCoQy+3b0lDrHH9TXYF12eQhmddaEe3bqOIUZI1PhE&#10;epOEMhhVJsFniBXDTKCwn2CLUsKETiwCuhliB51z1DvrbgBlUILECYeGmX1BOAoYF0xtjy71IQnc&#10;FOIaYiTEmvMvO2tXRpFsNk1hIClWYUfjQIIxSj3/E2TaKAu/wz0H2v1tnIgk4phZHQeExx9iBPoN&#10;v4dDQyhjLzM1AoZYxdvVzMKD0M1G3VlIWOpjJBRrDqbQersUlyqVmJVi4PtfZ/rhQdjZVd1FTtht&#10;jAemb0Jhn6ga+iRg9DDXsRSjVHbxkIQ1hitAGTRwY/pdDGXcT4Wy4IByjiAD2mwxKQZTQBlIUEdx&#10;qCT8mZmFGOHp62Xu0ESx+6tG2wPOzv2GFmKwwGBMigzITxBBqyx6HTaFtnA9tO6k85F5bd2JQHv4&#10;rcgjtHUx7o21qRlt3R2g7ffAKbR1MdigVIsX9yXIBPHeqomDuJulWHlwld7BQSy0ESUwp/0UQ1sV&#10;DjAr2S8kLIfV1sXQxoattKVL+NLnQ30BXYzO4Y+iJt37reCFMjeukea9hVhxhikuYbT100jlAD9N&#10;RiQN3tvrrshJ4SdibuFLyFlQ2U0cdf5j2rpTIJEK2FWtZBfDcz1qsxdz606h0rbqhHb/dSettMpA&#10;q90tGKJoIx5q/GSI+S8gyooecOHxzGZu3QUBUsIGNt9bsETRBjVavbfugp7UBSter3hv3SmgDeBR&#10;za2LAYr+tkYU2rpTOAq6MZFAfHD/As4DR2lsMqiiaANCMMeSEHtyYYNkKlYyyKKlrW5f919AiKGN&#10;lTT7W9BFayV5dUZb+BKKDKtezjC92gvwVhJiT87WlRtwbyVBNPVfQIjxBUBQVVbSDxhok193cE35&#10;ul+Pw+wBQRv1nivE8Fz4BKWtOwXvlYNvyt6NNuNLokAp9atJPDV7QIihjc5D6r11p4A26Hfqe+ti&#10;fiWDPoo2IlTGT4bYk+YjBZnefwFJO4VgX0fse18SYoA6lZBrtHWngJVwLjE7TjBP+bqhJRqbjIqj&#10;aMPjqZXsLohd6jdVS6xknksOAgXGSoJ9So8Udhw1t+FLfgs+ivfWxQCgqeuptPUDBqdXIixqbl3s&#10;yfWBCifGSsKXUEBMlVSE0t22DrRBoVY22Q8YlXlRlU7FSnYxCkuAJilt3SkQNwV4Udq6WJWYdJHC&#10;oJSiDZqe+d5CDG2E5M3cglTKvZt4ifneQow2xZA9jVcOWmmdQYmgiPcWYrR55fqmtHWnUJT5j0EP&#10;8W/dJqlbBFdRfAHBSGVuv4TPe5sMscXculPw0ZkoYbp4b90psJK/pXfE3LoYKAWNa4wvCV4qnMBf&#10;0p3QFr6EeH5VqrvfA4JiWgzEKusqtIUvoU0OoWijrTuF0gbF32jrYpCd8efmHhA0U7RB/zDaQqyQ&#10;EbBVMbfgqGIlRJ7MjhNi3kqiMinncjyX0taPMzREINBuvu6oTVqmxUVAvLcQA8fl8Kq0xbkEsi+T&#10;M9q6GJZF/TClLXxJVeV2VtLFOJXQkFRp606BQhfMTa1kFwPAgWmlbLI7BToPwcM3eEAwVrk+UyNa&#10;za07BZo40uNTvbcu9qQEex0w7j1XsFaBL6uyibGS7ksOdrcKa95rCwIq1ynO9GZuKYYdV6BRaOtB&#10;VLSRLmAiGMFcxSVA9zBWEiTUyrxWte/I+m8nBYKTwIpqbv2Acby4dahTULJXuS5SK9KsZHcKB8Fv&#10;YvTCSgZ/tXivSlt3Cou5hRgBE0B8M7fuFBbvLcQglDjUKOioBx1r6wXcnxRSjNDTy9R+pIJwNy42&#10;U7rOGG0hxn2W/nNmJcMpVOkMFZ8MJuvBgZIru9CWpFSCY5Urer+SKcZhmUp3Rlv4EiBJboxGW4gV&#10;ycbUL6T3aX9vuC1OGEZbiHEwgSNt5ha+hPwUcASjLcVI5FB7d3BaIbV/qz+seG/hgg7em7oHBKu1&#10;+puTpmK0hS8By6+0tvsdJwqZVoVxGssZbeFLCF+oKs2QS7uVgK0rhvUQo5Ip1fHM3NIpkEaneApB&#10;ieUbxVOK/LtPsFsJekBVN54rxdD2BUq+fW/UtvuPrOQQozYGveyMtj84BWMl4KR9kASxOWUbbekU&#10;6tohvje+5a6NA8bX3BZhHHUxSuu9IFPcft1DjMof1atIvLdwCqA/qrM95M8+SDAEmK5GWzgFtAGm&#10;mbmFGNpUFi+fSR8k+KcqZD/EyGqScwtfwjGUnu5mbiEGBQlIwKxk+BIW8sfgOGSe9yXhLPOg8amw&#10;kjiXPM5TnUtI3wlteGUTMydToIs94NYaPGCI0T5HlXwjIB/aKJtliN5DDCZpEUXuVzLprl/2bje3&#10;8CUE8FTpPHbPNjcOCuxcxpeEGI2IfvB4Zm7hFB5VMlbs3dRgb4NEG40IjC8J6mpVi7oM//onxfx7&#10;674EYmjd88XXHUzZqtZZcKuwku4UijfwMjUBfpLzCnH4w2VFaOtOgcJAD069Zm5djBASH5yI9FI4&#10;s71uAlYAoMZPhhjaiM6Yc0nwV9HGShqbDDG0sZRmbklgBZH8GqyDAlNtSVgQ1BkrSQLrD8X0TDWH&#10;nxBDW9VZElYSvFdN1AcU7HOr0gKGiUq0u4kRan+rlpIpVqF2LgJmbv2A8eSgBoFefAFRcbWgLcXn&#10;gl/Q5/ZhCzDoeooRaq+yxmZu4Us+qDN1iYgPtkGijbCa2QOiFCrsSXAj40tCjJU8qsD2veeKYqhE&#10;Iqqbknlv3QUVNVphixyW2pKgjcwpYyUhxtwoNWTmlgRW8hlUXWkgsDbIot6DiYmVTAIreYcvg3cD&#10;gaU2Tl1KW3cKVMpj61Yr2cUAd0mzMF9AEliBHnB5wkpCDG11zzcrGb4EO67u7Pf3t+C98t7YcURM&#10;AcfYXgBdEskfVivZxdDG3q20dadAnJESs+b+lnTZixuOwXG4CcXcyGM1jUFSjLnxAZgbVRJYIZRW&#10;0RLx3tKXkERiuKEEFmNuldBnVjLE8MrkDJnvLQmsuHLF+OA1tUGijZU0u2nwXrmqcBNWc0tfUhdv&#10;NbfuFHjV8A1MdCZ4r0WCKbDpfsdJAiul9Nm9hZWEWGmrkgdCW/gSiDM0kTDaulil8aiGGhwg2+sG&#10;oZKeK8SgSuGVlZWEL8Eru5hC8F6BENhwzNedBFa+0YcpPc1X2ZYEbbw2pa07BYrjf+GMm/fWxdDG&#10;f2bHSQIroSBVVpvfzrlhyua9JYGVFL3T4G/czru26sllkBWiWk2MehAUCzFfd4iBK+LKzP4WvFdq&#10;yFG0TmnrLmihLe44uBKVRfITvFfu3EDJ6r11p0CQhcRRs79F3dUisP6ok3kUXgVYeVY5ifvdNMSK&#10;XsUdWvjJJLCSR6jaD1OIrxlXze2jbsJRRrWIanCPzdzClxAuoeqYmVt3CroKEMzTnBtft/FcSWAl&#10;H011VaJAZmqTNpkEVroWVkG1eysJMd4bOLmaW/iSOl+YWiXUk+tzuyDZGg79TxJYbaWoFMOX1L1P&#10;WEkSWLFJVVOJHiw5t4ItjLb0JXWlNftb8F4xf75uc+aKsqrEE9gDjC8JMVbSzq07BYj+HGCVti7G&#10;3ORuGrxXalTSM1VpC19CDbLLZFxDfGyvG1aKq1KZYnWerGar96fXJLASsUWh+LpDzJ9ek8BKegy8&#10;S6MtziX0FXg+TTQ0eK+sJNxcczIPsb/NzUTVksBa5eOctjyX4LjUjSqKrfIFULRHzS19CVbDIIWV&#10;pC/hpKYQsSju6n1JFFwlRcnVaKP7fPtwauMm8mHm1p0CJ4WviysH73Uxt+4U4En9VKmC+900SryW&#10;n+SWY+YWvoROii91nky67GWtJAisnILgnJm5hRh3Uz4B896CwEqYl5uR0pa+xEZngsD6/OG9Kc8V&#10;YpCqiTyZ9xYE1qrBU9157q0kxKA5UxLd7AFBYAXJdNV7fkIMTJiOGUpb+BL8j/PKUbmVLDYQaGUl&#10;4RQq80H5ySj5SmUiyNFKW/clNGMkBdR45eS9aoZV8l7Zb1RGGn6x+0lcV8EI93tAElirN5Wpp4AT&#10;Dm2g64fRlgRWyLKqogimFNr4dExuHyXiQ4wvwFRJHmLlFdQtf/BeCVAqZCXFKinTVLXksBpzq3Qc&#10;cw9IMWIRELqElSTvla8GGpLwXClWe776upP3CoH1re44KUbeLhc4M7fwJZikypSnYVx/AUQ93Mk8&#10;ea8HuQ+KFTHECso3O04SWMkHqXKf9zvOEOOSaTJAQRtySSgSqmwyxDianwbr+Cbv9UEKumEhDTFC&#10;36RX3lvJNwms7DhkKd2v5BCDOVOk6luvTJJcW0nYYwSWlbYuVjnhlYQutHVfwkmhGHVmbl0MhBZA&#10;TMRLSHeLuRGNNn4yxTgFnUX0F3OLc0nFBgwrgtTBNkhOeMVwMNq6U6iUd+7CZiW7GGgft3w1t34u&#10;4WTuYnhEY/rcKoJh2GOc6JoYJuJieCnGPcBq604BbURDheeC590GiSvhfZsvIHivTzKbFNpHem9q&#10;c9GZb/Beq2gfbllYSYj5lUzeK3J1EbvdAwCOY27FJzI2GQRWageXLRtt4UtqjCZeAs+7DbJyyVV0&#10;JsVYEYebfoPAShH8Khtq5ha+pA4z5jxJ4ZGYGx0jDAKdYuDdBG0Fz5xgd2gjpmDuOCmmsXz2s9D2&#10;oiKtuAmnGPwSsiSVTXanwLZBipr6ArpYaVPNj+Gd9rlRxZbWPcJKQow9gAi98VxBYCWzVRUB+IYU&#10;yhyhEQ5vmxq6KINhZtalYIayc5i9NOirlV2vjkAhBcWWVTTHuyC9EnN0PjKkDpa+KM73Z5Igr1bF&#10;VuVGQgpi9EMlW3MGbO/sh74YpjpjSukI1zeoqwQY6SNlDKT7nsXMuhOhwRgUHaOsS5EvSuzO+JDg&#10;uxIBclt2SGEg/M8oC94qDRdJRTNTCzFNwSYdu1lI5aFVE+r7A0KI4UMwfvNZB2/1ybWtsHihLZ0I&#10;7sCEt76vfq7A9UMsUdq6WFVyoZen+LCDt/p8EmI36YpkYbQXgDbuqIKeACu8iXEc4axlNtEQQ5uj&#10;hHIeCG14COX8Q+xvlFC1kt0lcLDjKxUAJt9lGyTa2OuNQ066KxfnqtUnbDJcyS/dVc2tnyv4tH9v&#10;DUJbF2NuNTlhk8Fb5bJBXNJYSYgttIUvIadSUUJpyZPvjc3N+Mmku0I++lHvLcS8lQRvtarBq+R/&#10;kj5ybtImg7eq4VLCG6mNy4b5ArJeKxxZVZwU553a7NzCl1SmhPKTg+5qvXLwViF60GzKfN0hxv7G&#10;lch83cFbBd6gF47ZTUMMbXW8M193dwrA9+ACam5djJMCe4DRFrxVKppySjZzCzG0/W4d98fk4K2S&#10;qkIwzXiuEKsNX5UeBkBpplzF7EgEEXtAiFVKHzQy8d6S7krk2gWvQwxtRWc32rpTYCXJKzaBi6S7&#10;cgFTJdoZVF/JNwcMdZ4MMazkN5YjrCR8CYcg3LJ5b10MbfJSGrxVDnhsqMpK8lxC8NoAmN+kuxLN&#10;fKhQQoh5XxK8VcrBQwdSK5m+xAYugrcKtZCiRGYlQ4zTK1+A8crBW/W7aYjVyZywt/jegrdatW0+&#10;KuAUYgtt/YBRnqR6dN+fJ4Ml6094wVutziUvUyiLYFFzCmhziZ/cRJsYZ2XiOWpuXWyhrTsFtDFI&#10;pa2L+fNklHn1ofIQ4+smpmDuAUl3BeVz55IQW9hkdwrc3wioCaI+te3b6y5txdi43wOCt0pb+9/Y&#10;6f0XEGJoY8cxt46ku/7eFo2fDDGspI6vZm5xLvm9CSttXezXJk2aKem57QXw3qqjl/AlIVbaVHEb&#10;+PyhjXOJSdhNMd4bpqyspDsFYkF8N2puXcx/b8FbJc4F8q+0pS+xkfngrXJ0IjpmPFeIcQoizKVW&#10;sgc+iE/iStTcupi/BwRvlVABhdiMSYYrOaGtqiNX0FYrXqtOkyFFUJnyL+acEGRXmqlxfxMzCyli&#10;87w0cwkI0iqp2nWUufeRIYUyZmZ8ZHBWWQzuRUZZ9z6e4xGU1Q+Lr4CAkEIZN0X1zro7oF+G6ggF&#10;ctg8HVvGh0JewvkHYZU+wKqoDVGwUEY5PJM4CH+tidGaF2TKvLMuRQlaotlqGbsvAE0hmmCUdanF&#10;MnZfgGckvmWUdSmubGDp5jsLsiqmX37n/jsLqSprWat/f/IJiiuOQNXXgE/W3vRRCIDaQIOqSsDC&#10;ITchBemamall7L6AbiolJZaxSx3UYnyajHjKpbUFoVmVapSRUhAJQZvM7hk81Qt3pXiLIUW5qWop&#10;bQyk+wJavP2YUqTwCNp6QFJlk1HKui+gSAz0bvPOuhTKjiqkIky/+wJ4Zac68QxqK+5KIQ1BbSUW&#10;XOUBhDWGB+GlqSrDz0dQW6/H82mYP0OsmkWqVCnkujug2Qiu7n5yQ4yCwY4BjVy/mpz0qjLByCHG&#10;fkFYV9gkct0lvMjYNzvNEKOILycY8XEj113JCzLtIaqUDDFusN9alduPALl+sCA5SxXbHmKo48zk&#10;ZtcdA8E3xaZFXRerZrfqXo9cdw0vorTmZDfEiFCRaiVOW8h1lwILVIUkh5huKIFcdw/sHbRaUt9d&#10;F6tm7j+mvsDzEWzVqvli6AJDjPbl9FYUcQvkuleh57lCS4cYgaMfamuaDyH5qtxSDD0Bdd0ZsYOz&#10;Gzt13avQBFUVS0ddF9uo616FAIvq6o66LkYhfryDm133KnR6IMpoLDMJsuA+qmIJwwz3AJXFnPWG&#10;GIly1MRTO0JyXWHMmkYuqOvOiFAJyQROXfcqh59dF6tSCIrvwTDDPVAq0aRqDbEqMgrcar675K1S&#10;toRFuT0ZcSoPlqw3lWSucrw3RcBQ150RRxWSOAXFCrnuHrjdvi8Rxh5igK1gJGo3T/YqEUrq1pvF&#10;DK+CwySYod5ddw/V3JoCDEZdF8My+RLUjhAMVtpZ1NHbqOvOqEqScztWs+tepdrJm7qavLsQq3I6&#10;psAHcuEeLpI6nKmEGHN7y8UM90D6p6lAzChDDN9Aq1K1mN2rcKZV90jUhRhFxGijZNQFlRUmJZcE&#10;YyopRotrbtdKXbgH1BmGECBHiNUJx+QjINe9ChvCi5uM+BBSjELcqvwY6sI98A7cd5diVVHbEKBQ&#10;F+4BUzHUzSkGsn8aBhRy4R5I1DMFI6YY5HFq9CtTCfdQTdvVZTl4sNR10e8u3AOkMAN+MLsQW6jr&#10;7oFInWFcoa1L0ViEUtduLbt34BxmmHJo61Jka1PGXmkLSisVHt1BJaRIsuQNqL01KK1Q6k1ZhaL6&#10;t8BbJVmS12CsMiit1Nh0VhJSG23doVQ5ErWPBxGW3vIEqNStPCit1SNeMBxZyfBCL/YQA+4XmNne&#10;ABcRd2gIqdoeP9JKujfBKZiCMHXmbWOESvaiqKqyku4V3tWszmw7QYSFFcMX4L637hXeHNvUWTaI&#10;sLBigLzc3LpXoGW4SShkJbsUcVZ6Gqq5BaUVFNCUxXs+QorydnQhUwfnoLR6beFL6lJwuLn104m2&#10;ySDCspLMTXmuoLRelPZX22lIsZJ0YFdWEpRWQs/uJBRSnNeIq7i5dV9C4SZ3zAsiLO24SSJSfjIq&#10;uJZ3dSsZvoRiGB/CgiLwHExYrv2GTcAX0D0QVkKKlNPWfQlHQ4714sAcRFjIy4TjnbbuFag1ZMAe&#10;5talFl45KK1aW0hBQy4gxby3oLQS2XOeK6TYuzmXqJUMSqt+byEFoxWvoPxkUlpp6Ka+gJDiPMmF&#10;xc2tnzCgphoeLPeFLrXR1n0Ju6Lzk8mf5ZwAhURZSXgFrS2kcMncbJW27hWK1qG+7iDCci45qUag&#10;tIUvIZiuTkFBhP39ut3JPCmt2krSl9C+zGDiRfxrJ0MgHsM9GVLFn1VdHpHrJwz9BYQU53Kamaj3&#10;Niq4lgcSe0BIsZu+QNeNlSSllQinCtGEFPVsKVnh5ta9Ar3l3Ukh+bN0tVV18Xhv3Zfgy93eHVIc&#10;nSFBiHq9aOteAUt2KGdIoY3AofJcQWl9sXM4K+keiCHz3py27kuqOq3T1qVgIlOYTZ0ngwnrv+7w&#10;JdXk0d1xktT6e1sX31tILc7KyWoFElR7QEhVDgW9oszXnbRWPbd+M2LHoc2p09bjJdW+TPmS4NA+&#10;adtO1oyaW/clXltIwbWAS6i0dV+ibTL4sJyC8K9OW/clescJQuxGW/cK2pcEj7ZCvVWcVtyoooKr&#10;9pMhReMUSCRuJbtX0FG1qPsKIxZmgNIW9FZG6Pa3kCJF87cMoljJ4LcSxDZtTmF49dMM/oeLgPLK&#10;QXAl7mHqFKEtfMlCW/gSVtIhY1H4lVgQntm9uHALhYwpIC4ItXAloPG4tezeBFICDSfMIS/IscyO&#10;PGw3u+5ONCQQ7Fi6dWEoTlt3J5Qad2S2KP3KwRAug9oGgun6cd3lK0+pXSCwESqsqat3EGT5dFzI&#10;JKTQBrHJrCTUuTZKG6JMKdxJxSOEY8YMm7aqO2oOeSlVMUN6aClt3TGAJKggBkh7G2OlKlQhuHtX&#10;CZrW5OwBNqXoU8HJxL238CYyrMDhv42RDfXrUH0iciFXxQLvD7BTinCE+rqJ7DRtxDBM7CmFnpAI&#10;68Mxr627kgoquamFFB3dqrS80RZOQZ5fubC1Ban9pvLSjbZ+Minczq1kStl7PoSUNkp7fk0p7ouk&#10;c6n3lqRYeV8kjtDGiIFy7VCfW5BbbawX/xba4PCouzB7dZPDuSo0P6WIz7udm0BOU1YENPUBhBQe&#10;uiq/GpMMYmtNTSSr8dbC/0BmJw1eaeuehHpFiqfNB9ZWhITDDyc18bUFq9XibyBuXdmbL0DtbVH3&#10;tcgN5pIPTNSVHV82fDWz7hHAg922HfTZyjpT0ANB0z5GjsnKaYUUNFGKipmZBZv1+1YFZvmsuxcp&#10;rrR7Z0GBLfaNqddYh6S2IJUVqgIzJHc3Mb5yVTsIbV2MfaaIs8L4o4Br0TZMtjfauvPB9XwV9EZw&#10;qs+NbBaT+Ie2LkbVRdVyEbHuD+hPrpLxhtib07+CTOGmt7lB2aAWtzlshRgRpyrNZt5b9wgHl1lT&#10;FYa5dTF8Hdwxpa07EtJlHcWdiF1bEq4a1dFWzC04rHA2LpM6Xxflrg3gQd0SAY6bGAyFH3W/TzEa&#10;950KVoR42rVhkyqvJMU4V6iWVCxJdwoHkRlTz2qIkVWqsucR606BtAuoROYLCLHKV1bhO5Kv20pS&#10;SoYmIUpbF6MWNEluyia7L4GiU3iFuEoF6fX8W18R8wV0XwLXgK1baetiOGXMRM2tO4XXm3OU09bF&#10;qhI6Fz4zt+4UXj9ocysZYrQnMdUB+Cy7U8BxUQ3UrGSKfYHW1Sk5yKto4+CmtHUX9KI5g3tvQV4t&#10;1oZKI4ad3D+c9/vj/GSQV6ndRKF9NbfugjgD0VXdWEmQVwHs6BGitKULIjavvoAgr1JUUp65QgwM&#10;v3KjxBcQ5NWKwSksgLBPe28Eqlw2HMbUxGjV+5JfQBej9of9ArpTsDUJ+Ey7GKzc99etZHcKdLeD&#10;X6qspItB9iC5xry3IK9S+5V6aUZbiFWJDAU+E1Ns7420b9oDK21djEPQ4UIXQV7l01ZVdCug2wb5&#10;/CF6rt5bkFcJzHOhVXPrvoTanI7QTmy2DZIbDkxspa2LEYSTp9cgrxKpdfUICFi3QVKj+UHSqvAl&#10;QXktaMSFeEOMBQKhVdq6U/jiSxR7GIJTmxvulUQ9M7XuE0iDp9a2em1d7PwAIytl3SV8qeB7qMBM&#10;MF5pmWU62HPi6YcSgnBUrVD2H3KU9lGZhFx72+oDk5B3YvIyU66iF2orTeYquaT03TWvLeRIF3Zx&#10;oGSuckxzcCl3k7YmFHxRZ5Ikrr6IQvPViEtAyEk4kVNxG6GuaVun6SZHCFR91+9+tEDZoXo7oqzL&#10;vd8AdeK7TtYqezYhNbWM3YscjsLFJtGWA+5jkVGUsi73eT+VEwmmK+c1YqDq1Jpy2L56acF05Zj3&#10;pVyLmVrK0SBQfdfJWWUZKWKjtIX3qdiRsZHkrJ60EOMgLz61kHtzt1HKujPgxshrUzaSVFeupEpZ&#10;nCoWyrrcuIz+/Z//4Z//+3/567/+5//053/48//kH39f//qnf/vLvz/jX3/357/88z/+6fGn+j/+&#10;97/89e/+7R//9E//8pe//PV//ev/+K/sRv/n//353x5/QpyfROrff+b/J8zr7cLPlTCnxy58rIR5&#10;a134tRJmNbvwuRLGxXbhayWMy+zC75UwLrALf1bCuLQu/LMS5nzUhb8r4YKYuzR/r2xsGtnOygrO&#10;De07OytUN8R3llaIa4jvbK0g1BDfWVthoiG+s7dCOUN8Z3GFW4b4zuYKiQzxndUVttjF+XtjdYUW&#10;hvjO6gr+C/Gd1RWeF+I7qyuALsR3VleIW4jvrK6QtxDfWV1hYiG+s7oCuUJ8Z3WFWoX4zuoKhuri&#10;/L2xuoKjQnxndYUvhfjO6gowCvGd1RWUE+I7qytIJ8R3VldgS4jvrK4qhoT4zuqqBEiI76yuanqE&#10;+M7qCrDo4vy9sboCLkJ8Z3UFKYT4zuoKWgjxndUVVhDiO6urKH6I76yuwvIhvrO6Cs+H+M7qKnAe&#10;4jurq+oPIb6zugptd3H+3lhdhbhDfGd1FXwO8Z3VVRA6xHdWV1HlEN9ZXcV7Q3xndRXADfGd1VVE&#10;NsR3VldlBUJ8Z3UVNQ3xndVVGLSL8/fG6ioeGuI7q6tAZYjvrK4ijyG+s7qKJYb4zuoqOhjiO6ur&#10;eF+I76yuIn8hvrO6iuWF+M7qKsoW4jurq7BZF+fvjdVV/CzEd1ZXga0Q31ldhapCfGd1lWYd4jur&#10;q7zpEN9ZXSVCh/jO6iofOsR3VvcZVsffq/c+rI4M5o14JRP3wfP3SnxYHdnCK/FhdSQNr8SH1ZHP&#10;uxIfVke/mpX4sDoyblfiw+pIoV2JD6sjJ3YlPqyOJNeV+LA6slY34pV22q2Ov1fiw+rIK12JD6sj&#10;UXQlPqyOxM+V+LA6EjlX4sPqSMxciQ+rI9NyJT6sjtTJlfiwOnIhV+LD6khu3Ij/pid2s6sHux8Y&#10;hlcpiLsfGKZXWYW7HxjGV4mCux8Y5le5f7sfGAZY6Xy7HxgmWCl6ux8YRkhuzPIHhhlWIt1uBMMQ&#10;4SXtfuAPgMUasZiWSAbbagp/AC14sPuBaYngGLsfmJYIkrH7gWmJYBm7H5iWCJqx+4FpieAZux+Y&#10;lgiisfuBaYlgGqsfmCBG5VntfmBaIrjG7gemTwTZ2P3AtESwjd0PTEsE3dj9wLRE8I3dD0xLBOHY&#10;/cC0RDCO3Q9MSwTl2P3AtERwjtUPTGCjEm52PzAtEaxj9wPTEkE7dj8wLRG8Y/cD0xJBPHY/MC0R&#10;zGP3A9MSQT12PzAtEdxj9wPTEkE+dj8wLRHsY/UDE+yoLI/dD0xLBP/Y/cC0RBCQ3Q9MSwQD2f3A&#10;tERQkN0PTEsEB9n9wLREkJDdD0xLBAvZ/cC0RNCQ3Q9MSwQPWf3ABEBgji1/YFoimMhuBNMSQUV2&#10;PzAtEVxk9wPTEkFGdj8wLRFsZPcD0xJBR3Y/MC0RfGT3A9MSQUh2PzAtEYxk9QMTFCmS+e4HpiWC&#10;k+x+YFoiSMnuB6YlgpXsfmBaImjJ7gemJYKX7H5gWiKIye4HpiWCmex+YFoiqMnuB6YlgpusfmAC&#10;JVTsWv7AtESwk90IpiWCnux+YFoi+MnuB6YlgqDsfmBaIhjK7gemJYKi7H5gWiI4yu4HpiUukRP6&#10;GWYUuh6sRjDBE7oIL39gWuISP6GG7pjCEkGhH8f8gaUlAppEKJ8Kkss1mJa4xFFohDFHsLTEKica&#10;YeEllkLbz/kDS59YRT9zBEtLnIAKxUF2b6FKc8YIlpgK9fLnDyx9YtXPzBEsLbEqYuYPLC2xalzm&#10;Dyx9YpWtzB9YWmJVoswfWPrEKi6ZP7C0xKoXmT+ws0QK0+QP1IONU6Uc1PyB3e5Me+j5AztLpJ31&#10;/IGdJVJsfP7AzhJJfZo/sLPEo0ol9tdYD3ZvYVgitayWPzAs8VhiLKTNzyksLXFiLLSY302higLG&#10;Ii4xFsrIzh9YWuJMDaGg5HIK0xKXGAtNUOYUlpY4E0SOJcZCvao5gqUlziSRY4mx0CFtjmBpiRNj&#10;oR3B7jX+IVVkibFQmW9MYYmx0Nlp/sDSEv+QMLLEWI4/pIwsMRaqfswpLH3iH9JGlhjL8YfEkSXG&#10;cvwhdWSJsVB9dazBEmM5ZvpIPVhtLDOB5FhiLMdMIakHuxFMn7jEWGjSOxdx6RNnIsmxxFhokz5H&#10;sPSJM5mEvOnlIk6fuMRYjomx1IPVa5wpJdQQWv7A9IlLjIU+neMtLDEWyknMH1ieE2dqybHEWKg9&#10;OUew9IkzveRYYizHTDCpBzs7mJa4xFiOibHUg9UIZprJscRYqKkz3sISY6Enz/yBpU+cySZ0wlmu&#10;wfSJS4zlmAkn9WD3FqZPXGIsVDybi7i0xJl2ciwxlmNiLPVgtQYz9eRYYizHTD6pB7sRTEtcYizH&#10;TECpB7sRTEtcYiwUhxt2sMRYqPE6f2C5O89EFMomL9dg+sQlxkLR9jGFJcZyzHSUerB6jTMh5Vhi&#10;LPQkmlNY+sSZlHIsMZZjpqXUg90aTEtcYixUp5xrsLTEmZxyLDGWY2Is9WC1BhNjOZYYy1EN7CKK&#10;s8RYKHA4f2DpEyfGcizzVI6JsdSD3SJOn7jEWCjtPNdguTtPjIVqpsspzN15mbFyTIylHqwWcWIs&#10;FClf/sC0xCXGQoPC8RaWmSvHxFjqwW4N5o1lmb1Czeg5haVPnBgLzSqWU5g+cZnDQrOWOYXl7jwx&#10;FqrhraZAg90cQT3YvMbXxFjqwe4HhiXSB3n5A2N3fi3zWCgoOtdg5xMprzh/YGeJr4mx1IPdIg5L&#10;fC0xllf1f+pbWz3YjWCcE1/LPBb6rI4RLDGW18RY6sFqChNjoR3x8gemJS4xltcswFUPdlOYlrjM&#10;Y6FW+nwLS0ucGAvtDpZTmJa4xFheE2OpB6tFnBgL9SOXPzB259cSY3lNjKUe7KYwLXGZx0LbmmEH&#10;S4yF5ubzB5Y+cWIsr2UeC0WA5wiWljgxltcSY3lNjKUerF7jxFheS4zlNTGWerAbwdydlxgLFWLH&#10;W1hiLFSYnT+w9IkTY6Gq/XINpk9cYiwUiJ5TWFrixFheS4yFzjFzBEtLnBgL7Zh2izgxltcSY6EU&#10;+JjCEmOhLPj8gd2NhSrm8weWljgxFvoyLBdxWuIyj+U1MZZ6sPIHE2OhK+nyB6YlLjEW+jmOt7DE&#10;WF4TY6kHqzWYGAt91Zc/MC1xmcdCH5a5BktLnCW9XkuM5TUxlnqwW8TpE5cYy2tiLPVgN4JpiUuM&#10;5TUxlnqwGsHEWGhotfyB6ROXGMtrlviqB7spTEtcYiyvWearHuxGMH3iEmOhXvv4mJZ5LK+JsdSD&#10;3RSmJS4xltfEWOrBagQTY3ktMRb6MIxFXGIsr4mx1IPdFKYlLjGW18RY6sFuBNMSlxjLa2Is9WA3&#10;gnl3XmIsr4mx1IPVCCbGQqOZ5Q/Mu/MSY6Frw7DEZR7La2Is9WC3BtMSlxgLDbTmFJaWODEWuvYs&#10;pzB94hJjec08lnqwW8TpE5cYy2tiLPVgNYKZx0K3w+UPTEtcYiyvibHUg90UpiUuMRbaog5LXNYI&#10;e02MpR7spjAtcYmx0AJ7TmFpiRNjeS0xFpoJ5wjqwWYNzomx1IPdDwxLPJcYyznzWOrBbgTDEukm&#10;s/yBYYk0Y1r+wNid6UK6/IFhiecSY6EH2rSDnSXSuHb+wG53pmHx+IElxnJOjKUerOxgYiznEmOh&#10;a9qcwtISJ8ZCv9DlFKYlLjGWc2Is9WC3iNMSlxjLOfNY6sFuBNMSlxjLOTGWerAawcxjOZcYyzkx&#10;lnqwG8G0xCXGQm/DYcpLjOWcGEs92E1h+sQlxnJOjKUe7EYwfeISY6F1+FzEpU+cGAsNRndTmBgL&#10;DaeXPzB35yXGQs+5sQZLjIVeg/MHlj5xYiznEmM5Zx5LPVgZ0sRYzmWtMNp9zzVY+sSJsdDOdTeF&#10;ibHQNXX5A+PuTI/R5Q9MS1xiLOfEWOrB6jVOjOVc1go7J8ZSD3YjmD5xibGcE2OpB7sRTEtcYizn&#10;H1qlLDGWc2Is9WA1hYmxnEuMhdaz42tcYix0PJ8/sLTEibGcyzyWc2Is9WC3iNMSlxjLOVun1IPd&#10;CKYlLjGWc+ax1IPVCCbGci4xlnNiLPVgN4JpiUuMhf6zwxKXGAvNeecPLHfnibHQVn65BtMSlxjL&#10;OTGWerB7C9MSlxjLOVuq1IPVCCbGci4xlnNiLPVgN4JpiUuM5ZwYSz3YjWBa4hJjOSfGUg92I5iW&#10;uMRYzomx1IPdCKYlLjEWul+Pz3mJsZwTY6kHqynMPJZzibGcE2OpB7sRTJ+4xFjOmcdSD3YjmFGc&#10;ZR7LOTGWerAbwYziLDGWc2Is9WA3gmmJS4zlnBhLPViNYGIs5xJjOWceSz3YjWBa4hJjOWetsHqw&#10;G8G0xCXGck6MpR7sRjAtcYmxnBNjqQe7EUxLXGIs18RY6sFmBNfEWOrB7gfG7nwtMZZrYiz1YDeC&#10;sTtfS4zlmnks9WA3grE7X0uM5QJSiTSUerAbwdidr2UeyzUxlnqwGsHEWK4lxnJNjKUe7EYwLXGJ&#10;sVwTY6kHuxFMS1xiLNesFVYPdiOYlrjEWK6Zx1IPdiOYlrjEWK6Zx1IPViOYGMu1xFiuibHUg90I&#10;piUuMZZr1gqrB7sRTEtcYizXxFjqwW4E0xKXGMs1MZZ6sBvBtMQlxnJNjKUerEYwMZZribFcE2Op&#10;B7sRTEtcYizXxFjqwW4E0xKXtcKuibHUg90IpiUuMZZrYiz1YDeCaYnLPJZrYiz1YDWCibFcS4zl&#10;mnks9WA3gmmJS4zlmhhLPdiNYFriEmO5JsZSD3YjmJa4xFiuibHUg90IpiUuMZZrYiz1YDWCibFc&#10;S4zlmhhLPdiNYFriEmO5JsZSD3YjmJa4xFiuibHUg90IpiUuMZZrYiz1YDeCaYlLjOWaGEs9WI1g&#10;YizXEmO5JsZSD3YjmJa4xFiuibHUg90IpiUu81iuibHUg90IpiUuMZZrYiz1YDeCaYlLjOWaGEs9&#10;WI1gYizXEmO5JsZSD3YjmJa4xFiuibHUg90IpiUuMZZrYiz1YDeCaYlLjOWaGEs92I1gWuISY7km&#10;xlIPViOYGMu1xFiuibHUg90IpiUuMZZr5rHUg90IpiUuMZZr5rHUg90IpiUuMZZr1gqrB7sRTEtc&#10;YizXrBVWD1YjmBjLtcRYromx1IPdCKYlLjGWa+ax1IPdCKYlLjGWa+ax1IPdCKYlLjGWa/ZjqQe7&#10;EUxLXGIs18xjqQebEbwnxlIPdj8w+InvJcbynv1Y6sFuBAPtey8xlvesFVYPdiMYaN97ibG8Z62w&#10;erAbwcBY3kuM5T3zWOrBbgQD7XsvMZb3xFjqwWoEE2N5LzGW98xjqQe7EUxLXGIs75nHUg92I5iW&#10;uMRY3jOPpR7sRjAtcYmxvGceSz3YjWBa4hJjeU+MpR6sRjAxlvcSY3nPPJZ6sBvB/yXt7Hakx5H0&#10;fCuNvgG3srIk5cDtAx/70DcwMxhgDYx3FrNte+Gr9/OKERQjqMxSwI0G6kuKIoNkMP7eIJU5sYix&#10;rPkciwpqFGROLGIsa74rTAU1CjInFjGWNd8VpoIaBZkTixjLmjEWFZQoyBjLWsRYViCVAN6roEZB&#10;5sQixrLmcywqqFGQObGIsaz5HIsKahRkTixiLGs+x6KCGgWZE4sYy5oxFhWUKMgYy1rEWNZ8V5gK&#10;ahRkTixiLGs+x6KCGgWZE4sYy5q/x6KCGgWZE4sYy5rvClNBjYLMiUWMZc0YiwpKFGSMZS1iLGs+&#10;x6KCGgWZE4sYy5rPsaigRkHmxCLGsua7wlRQoyBzYhFjWfNdYSqoUZA5sYixrBljUUGJgoyxrEWM&#10;ZQVSidq5iLGsGWNRQW0IKYqzFjGWNWMsKqhRkKI4axFjWTPGooIaBSmKsxYxljVjLCooUZAxlrWI&#10;sawZY1FBjYLMiUWMZc0YiwpqFGROLGIsa8ZYVFCjIHNiEWNZM8aighoFmROLGMuaMRYVlCjIGMta&#10;xFjWjLGooEZB5sQixrJmjEUFNQoyJxYxljVjLCqoUZA5sYixrBljUUGNgsyJRYxlzRiLCkoUZIxl&#10;LWIsa8ZYVFCjIHNiEWNZM8aighoFmROLGMuaMRYV1CjInFjEWNaMsaigRkHmxCLGsmaMRQUVCraM&#10;saig1kDCWLYixrJljEUFNQqSx7IVMZYtYywqqFGQPJatiLFsGWNRQY2C5LFsRYxlyxiLCmoUJI9l&#10;K2IsW8ZYVFCiIGMsWxFj2TLGooIaBZkTixjLljEWFdQoyJxYxFi2jLGooEZB5sQixrJljEUFNQoy&#10;JxY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Z8V5gKahRkTixiLBuQSsCZVFCjIHNiEWPZ&#10;gFQSBUVOzBjLVsRYtoyxqKA0Bxlj2YoYywakEuegiLFsGWNRQW0IKZ64FTGWLWMsKqhRkDmxiLFs&#10;GWNRQY2CzIlFjGXLGIsKShRkjGUrYixbxlhUUKMgc2IRY9kyxqKCGgWZE4sYy5YxFhXUKMicWMRY&#10;toyxqKBGQebEIsayZYxFBSUKMsayFTGWLWMsKqhRkDmxiLFsGWNRQY2CzIlFjGXLGIsKahRkTixi&#10;LFvGWFRQoyBzYhFj2TLGooIKBXvGWFRQayBhLHsRY9kzxqKCGgXJTtyLGMueMRYV1ChIduJexFj2&#10;jLGooEZBshP3IsayZ4xFBTUKkseyFzGWPWMsKihRkDGWvYix7BljUUGNgsyJRYxlzxiLCmoUZE4s&#10;Yix7xlhUUKMgc2IRY9kzxqKCGgWZE4sYy54xFhWUKMgYy17EWPaMsaigRkHmxCLGsmeMRQU1CjIn&#10;FjGWPWMsKqhRkDmxiLHsGWNRQY2CzIlFjGXPGIsKShRkjGUvYix7xlhUUKMgc2IRY9kzxqKCGgWZ&#10;E4sYy54xFhXUKMicWMRY9oyxqKBGQebEIsayZ4xFBSUKMsayFzGWPWMsKqhRkDmxiLHsGWNRQY2C&#10;zIlFjGXPGIsKahRkTixiLHvGWFRQoyBzYhFj2TPGooISBRlj2YsYy54xFhXUKMicWMRY9oyxqKBG&#10;QebEIsayZ4xFBTUKMicWMZY9YywqqFGQObGIsewZY1FBiYKMsexFjGXPGIsKahRkTixiLHvGWFRQ&#10;oyBzYhFj2TPGooIaBZkTixjLnjEWFdQoyJxYxFj2jLGooERBxlj2IsayZ4xFBTUKMicWMZYdSCWg&#10;PCqoUZA5sYix7EAqiYIiJ2aMZS9iLDuQSqKgyIkZY9mLGMueMRYVlFYhYyx7EWPZgVTiHBQxlj1j&#10;LCqoDSFzYhFj2TPGooIaBZkTixjLnjEWFdQoyJxYxFj2jLGooERBxlj2IsayZ4xFBTUKMicWMZY9&#10;YywqqFGQObGIsewZY1FBjYLMiUWMZc8YiwpqFGROLGIse8ZYVFCh4JUxFhXUGkgYy6uIsbwyxqKC&#10;GgVJO7+KGMsrYywqqFGQtPOriLG8MsaighoFyU58FTGWV8ZYVFCjINmJryLG8soYiwpKFGSM5VXE&#10;WF4ZY1FBjYLMiUWM5ZUxFhXUKMicWMRYXhljUUGNgsyJRYzllTEWFdQoyJxYxFheGWNRQYmCjLG8&#10;ihjLK2MsKqhRkDmxiLG8MsaighoFmROLGMsrYywqqFGQObGIsbwyxqKCGgWZE4sYyytjLCooUZAx&#10;llcRY3lljEUFNQoyJxYxllfGWFRQoyBzYhFjeWWMRQU1CjInFjGWV8ZYVFCjIHNiEWN5ZYxFBSUK&#10;MsbyKmIsr4yxqKBGQebEIsbyyhiLCmoUZE4sYiyvjLGooEZB5sQixvLKGIsKahRkTixiLK+Msaig&#10;REHGWF5FjOWVMRYV1CjInFjEWF4ZY1FBjYLMiUWM5ZUxFhXUKMicWMRYXhljUUGNgsyJRYzllTEW&#10;FZQoyBjLq4ixvDLGooIaBZkTixjLK2MsKqhRkDmxiLG8MsaighoFmROLGMsrYywqqFGQObGIsbwy&#10;xqKCEgUZY3kVMZZXxlhUUKMgc2IRY3lljEUFNQoyJxYxllfGWFRQoyBzYhFjeWWMRQU1CjInFjGW&#10;V8ZYVFCiIGMsryLG8soYiwpqFGROLGIsLyCVgPKooEZB5sQixvICUkkUFDkxYyyvIsbyAlJJFBQ5&#10;MWMsryLG8soYiwpKq5AxllcRY3kBqcQ5KGIsr4yxqKA2hMyJRYzllTEWFdQoyJxYxFheGWNRQY2C&#10;zIlFjOWVMRYVVChYfssgy1FSbCLBLDRRQ/x4IbHjUVKkIolGmqhxJC8kljxKilQk8UgTNa7khcSW&#10;R0mRiqSsaaLGmbyQWPMoKVKRFDZNVLkzAy/Lb0XkhRcm7ixiLzQxcWcRfaGJiTuL+AtNTNxZRGBo&#10;YuLOIgZDExN3FlEYmpi4s4jD0MTEnUUkhiYm7ixiMctvGYw5Smp7JMMxNFGVnRmQoYmaVckLE3cW&#10;MRmamLiziMrQxMSdRVyGJibuLCIzNDFxZxGboYmJO4voDE1M3FnEZ5bfMkBzlNS4M0M0NFHlzgzS&#10;0ESVO0Flgq1KE1XNnoEamqj5PbwwcWcRq6GJiTuLaA1NTNxZxGtoYuLOImJDExN3FjGb5bcM2hwl&#10;Ne7MsA1NVLkzAzc0UeVOkJrEnUXshj4n2VlEb2hi4s4ifkMTE3cWERyamLiziOHQxMSdRRSHJibu&#10;LOI4y28ZyDlKatyZoRyaqHJnBnNoosqdoDeJO4t4Dn1O3FlEdGhi4s4ipkMTE3cWUR2amLiziOvQ&#10;xMSdRWSHJibuLGI7y28Z3DlKatyZ4R2aqHJnBnhoosqdIDqJO4sYD31O3FlEeWhi4s4izkMTE3cW&#10;kR6amLiziPXQxMSdRbSHJibuLOI9y28Z8DlKatyZIR+aqHJnBn1oosqd+foymqjanRn4oYmq3Zmv&#10;MKOJakQpgz80UYu588LEnUX8hyYm7iwiQDQxcWcRA1p+yyDQUVLjzgwD0USVOzMQRBNV7szHbWii&#10;yp0ZDKKJKnfmIzc0UeXODAjRRJU7MyREE9V4ZwaFaKKGCvHCxJ1FXGj5LQNDR0mNOzM0RBNV7szg&#10;EE1UuTPDQzRR5U7woGQcFBEi+pw0exEjoolJsxdRIpqYZGcRJ6KJSXYWkSKamLizihURv08ropIS&#10;dxJ2nZoociexsamJIncSwJiaKHInXubURFF24gpMTRRlJ/ba1ERRdqJUpyaKshPJNzVRlJ2w59RE&#10;EStaJqxIJTXunLCipYoVLRNWpJIiFRN3VrGiZcKKVFKkYuLOKla0TFiRSopUTNxZxYqWCStSSZGK&#10;iTurWNEyYUUqqVExYUVLFStaJqxIJUUqJu6sYkXLhBWppEjFxJ1VrGiZsCKVFKmYuLOKFS0TVqSS&#10;IhUTd1axomXCilRSo2LCipYqVrRMWJFKilRM3FnFipYJK1JJkYqJO6tY0TJhRSopUjFxZxUrWias&#10;SCVFKiburGJFy4QVqaRGxYQVLVWsaJmwIpUUqZi4s4oVLRNWpJIiFRN3VrGiZcKKVFKkYuLOKla0&#10;TFiRSopUTNxZxYqWCStSSY2KCStaqljRMmFFKilSMXFnFStaJqxIJUUqJu6sYkXLhBWppEjFxJ1V&#10;rGiZsCKVFKmYuLOKFS0TVqSSGhUTVrRUsaJlwopUUqRi4s4qVrRMWJFKilRM3FnFipYJK1JJkYqJ&#10;O6tY0TJhRSopUjFxZxUrWiasSCU1KiasaKliRcuEFamkSMXEnVWsaJmwIpUMVPynP//pr//xr//t&#10;3//4L//5z3/659/++scvf//917//+ssfv//6x6+//PP3X//56y9/+f3Xv+idP//p3/78x79YXf3z&#10;l//z+6+P9cl30Vi0f9G/l8c38VRV/Z//+N9/++//OF7645f/+P3X5fnFIe42ICpxYayHpc6af//X&#10;+MaDb0S36OBjJXuih9+9nv/9N+vhwZd4WihQ9Z89Sdrr/fXv//j3vx0DOfu0d7+fj4cBx4/vLzAh&#10;X6uz5l//11/+x1//69/+b6DxGxot0ZH3nmu7y4eZaiR9L+u3ZdHwmGt2j2bPx2RVmkR/QO/XGYYI&#10;fV32/OQ6OON03n3wn62RTQYfZrbcRx5/C+VqS2iPecNsDB7zvZAenrvRc3j3omny4JpEo2nGdDBc&#10;H7P4wAL5PC6Omek233Z492x6/faA3dVsP3ccUOfArxXCfSfcGPOLhezvXqzz93cf1NfX2uy9Tthb&#10;7oor+4E/1+f6ZRGOx/eDpfUA98mfzuXGeuvzyy8A5A1sP3/D6/nfXv97saRI1X904e/13lPHJVz6&#10;0oiAFZiKifW490lcHGjrkiuXEBj+GjwYOJgrYBYDAh8Qb1/x9CnlMoTFADqebs/TkPpxLV+wu4X7&#10;eZW7s8PO4GT5d99W81M2+EmUvysh+nO3fGfMIiLM72qn9Pp4uGPD4miw7jf/he2KHNwsl6PtKRee&#10;P/er1Pin5ZnyLiLoYHvvGORj1UGOtngwdlwFUA0I64/fCgpnEmMmEls9M4o+kXuudLye//X6T5KT&#10;R5nh4/N6cZz9rdVPhNMLCuJQ8+fIvr/WPuNPZjzNKWtpKJpoHK4k/HEtgUjo2emVBExN8+Vfizs9&#10;vsWeacr5Ko7BXjxGErmyiaP0sdtol4VDyi6C1sf5KQ6v53+9/oNenEaYqytcrxd787eQ3QbVPr7X&#10;p4Xs+pzihvpXx3jMnMaRYXV6xj2P0fK+jrGv+Mt75sPdveeNOU1NM2ldWmyLfc31JAx12Kec6T/9&#10;u59Xc3mx31wQ8ancphh608yjW3OP7+37u/k6w2PGaWbK+fiWTCBQTtO+RhdNf0FNJwztFiQkxtZB&#10;a9u6iJfTa/h5zA9NYW/a3z0H9eJxJ4wNHBfja2EaXCpsTtg0Zuc0W+GvBb3lHDy+5fX8r9d/IDj6&#10;zDJT7kx4vUs++tLWaOAhyzUxytcXZDQng8eIu0Mv9oF/MeV9RVakwvXevO4Zw8iCm3C/v3s2/dz8&#10;ZKQeY1AEGf/13ROVh8fTnF73/P3tSQXDu2fP3/upey4IQ+p3DaFd69I69uWz7quDDOpv3VlNqYEr&#10;nvF2Y2/eC5/bsSApy4WdGmX8F0VdIfNBlaQCvtgVlpyFoc0wDza+OaeMqWu+fbXj1Oecsj86oyB8&#10;Wtx2ePy1djsCS+dMavh5bzJI//4VrhIeRtQuXwjZbrtzI1JDpM+eMaq6aYSWOhHWGz0zYjvPR8/+&#10;7tn0yMEXj/Fw+oz1xzdn+4ECdnmEPG6hnLNnTLHuzlw8Jk+qa9Q+Jfd6fmhte89ojijqHsw2bNOE&#10;LFZafiy7o7/ta3Wz54f8YG/6kMejj4asxJb2x85CfUowB2T2NsJ2pE1F18oV9Z5n5l0QAn1r802P&#10;ZDkh/PEZvWffdPfGDESCwenvYoxG3qbg1dd53u4LU9IXY5Q5UXbEXyZJyDdb+0pt8tuD+CVL2T/1&#10;Jb2QzQ8OgPi3yJCw1C1IEuzMffH56pZYX0hOE2+G5GMOHhp/ZAN0xsNS+HjstuY02y5FfbQctu4B&#10;DTyyntPq9fxvq49peW58+QgeMfNqV1PK3UeeDYfTAjcmTwqjynkML6IBGD7qF7W79a194B3GjuIv&#10;oxX/qM/X7EkhuLorgQHRzN7eLdHZLpZl2N3fNFxyfMoJ4jpRKu9MRreI4NJo8nNpvN/PgYfM5rrP&#10;PTviqUceOKUR3TfEnq7paEIArRC301vHPE7re88eBA7Gt0V8okB7RvHp2juHGOM9WVg7yvfAq1LE&#10;BW6GXb2e/7X6+BsPD508X1/S5p/rb9gyTpFEoBsr3m4cm/eC9+CC44lqSpufyCROQJvGy8dYbv0x&#10;wq+nkf2sUp+cXXD/mqmUizPu7qdClSYbntxinRyqJwvg4pLZ1AcV2uzEUcZffSWQWGZu8+6z3bHt&#10;O2F54phaMhULdYROA2GIIsuu5/GhIi97/hBThdMtT+rx3B6Y5Ub7W9755j4CN92J0iiA2fr0tfW/&#10;NkKFb1xDYud99asgvN7lvHxjangUUb20ZI4+Lzjkm6WPQzbq6PA6zsdPIkDmXuApDJ/cjrzwfl62&#10;rwUJZswm5nC35v28bIQT3HGSDsw87+O1ecG18G/EP9hT50czvN77Hb8hx92SUti4M9xJ3NWkwrf+&#10;sY/HEw8jhpvhQ8UTDyn1xJ5oSIhPKR9OU/y5PR13dOwo/mojRax+dVVAMH0JthvfvVEcwITjJDr/&#10;P2TyR2E/KYrg572wniCzESUN5GsZxxd/tdFiGekosb2KaosNI0l9ki8CjCxmj8qjb898mci24Zd1&#10;O4ZEp+D2a2UITtRsBGBJ9QiGTL/7kpNbBXeXjDPAwa2Hfi8pYRBZLKNYlYTvFioitAU1J5vpcpLh&#10;k+5Ragcko2YID8/dYiS6rD+hj3vdEt5wsOvClmLP9+BXX72+gXCIutemiNK1kvDNb1uH6e0MoYVx&#10;PvRqV5ODBQAC4zsKdRQ4UDu7z7qMkfiUkH13mLn+pgux2FH8ZbQSqO1WSJcQffgLHwHtFkHWsHy+&#10;uwcGixp0Y5u7/FAQu+XnerdI/pedYENBuvLpTzfedaIIFTR78BYrbLC2u9FP7PJmLPaGEXnOY09q&#10;xkkmpodR3hYIyGjIRQgb+2qSZb/72j4JGEUTaWOLOX9icylGPFgLb7VG7OiD2iEyaNkDhHsYlbsD&#10;n9UOYRVEvA1XsFvwJndEbTfb2MpIx4Fmvl0rmKWpHZR+wQPhw7tyZ+zVPBnYvMylP2XpI1EPNKXb&#10;D3h7zS26xRjIFv8c1eOJ5RJdG4wWvz//8UQQRw/kYCrvVk72tYyI69V234YadQ+E+I692vlRjO5W&#10;5vz03brGjt4zxjeT5XwniKzH0T4zxorF4Vrpi+1HNGNY+pXV9vjGF7bKEhhjpbYHDb+kKd0KTTSH&#10;HdWmiujQl/vqwrZjsEi7te8wBGCzrXwiVx67FAd3WRvJtxgDKwezyjgOjdVOAfSG4bEuMWaixrlA&#10;mjBrzea+MVpY2QXvl6IrITYblmCeZGxg1wbyvtiJt7slYOLaQAZHnEbE47dPMpa8pnRY+bfslEb7&#10;1npXuodHV/Eot547d/KjK1DbPbxg5/0eeLfoCRuoV/O/Xv17dYzk68k4s1qeqr/c6PsSiOqr59Xe&#10;76wHpycFfh9SjDjco2ekvxsKeQeEVkzu8YbCO23Rem8Xe+LBCXf8JOuH7Rw3xYP7R3aP/BItwC8d&#10;FwwLmcfWp/RZY7Jb2+KBlaE43jHCLwXhQtMLkZMefz0nz7cN8VWhmfY2PsqZ4xhGGTmnreKC5YCs&#10;snfRAHFrEGvgJLBt2FOqnT0TLet0Y0HDz3c3BxzDV9l8zMKhw6bkMQaiEwY60rTe2TMRHxdgMKsA&#10;8vs9E+nw2Nq5pXvT8I6UXVsMDMkEZvJFPxSnPz5isbd7Jka2uOj8opcWQzp7JqbaZ5s7ZaNmXPhM&#10;Ljzaen5y3RPTc79nbHWn+smatpU6e0acdgtkkvhw3xe5INYzvN13b+Sp+Ms4jLAFQWx7l10SzTWQ&#10;Vpq26QQ50X0kDOokjJ3hUpKAxt7ihrd21QJb9GSNJ/5gtE8XRG6Pdj8nmwwQl6MvThg6soVR7/VM&#10;NKbrbWZWBuk4KKTx6uCBAmdRDS4MuCfRPHEFzssmft7PG8qtLySeTdQ5CzbQGT/EvY/mBm4PdPs6&#10;10xNkkdk5No6k5HRdmRfSKU69IXs5uT5mPBiD2xKNR5scHO2OYPbDWQGuAQrCYxo7fEGhXySiFsx&#10;kvuYldpR2FVYQv6tSUJwmNpxnelX+GAzv9GoiQ1W/HKIsccsVkF6Ii67V/zcMf7itlmJ+7squwjm&#10;ItTwvq1n+amF2RY87XKb8HQKZXHYgA+O2pjZzXbNfF9n5XD2t3WnSWG2CVrIWTjmixzABF0QkVU2&#10;lz9WnlrYdER2uwTEhngXfLiUYfJuO9UTVkO2wPiYhYwMCJBzprjC592yin25bWJy80mWrp00Uqbd&#10;efGN1/O/vf73d89b7pl57CCv53+9PraOHW5AthOY8ZXwev631yda69M7zp/Xi6PxtwhHOC6gKHja&#10;AgB+3Vu/WFJFIN0HhcAStyilxi2EK0YEiHbX6oKNATv8dCqR6doOwaH46jGCGUlZWdguri62LjvE&#10;6T5j0Pck4YpJ3hULqRlpC6wYuHZdgRADxX1GtbTyBfjuPxclIfDAV0dhZiFLQmDPCYSts4jeHgzZ&#10;/cKq9McH9YUk5mlxii5w8BcQzCbqLtSS0pU9KvBe4zmPG1cDPazuFIKmYkdoIt/vNYJSJ43yrl3e&#10;eruXeweNSsDUSCekkAzRjdhXVx9XI/v2M4IPVprFNRpjX/GXjw8YjZ3aNNOFFQEfudPwRCon0x04&#10;7umS6Az/TBzsY/c+lUVhCDFv4RH/MKc7sWSnkaBf89aGNbgeGd/D6pjaFHxCHZOl5FM+m4w7arWP&#10;DD+tBfOnkV32TOUTIb0wdPE9PSePADQCOezNHSXiaRIkOQJe319NsYl7HWfApu8Q/Nwu2PGzDcw8&#10;H2NRdnSUYHmTKTfHDCd0qw4JkewjRHBPoiF6hYsSx8xaucYhWoXVfH/MfGu6p+/MkbMF7u6HDkDy&#10;tTCjJMQzkC138P8XchQ+a/s7rmziYBw2DGx7iyVqNtnAkbn+EzVqsgeFsbew71A/9mb7RElldvb3&#10;8YXvEEPJOPQ4jsbBX2z7Nml9NVle8qCMRmRlxfIjDwYTw97lbEx0yQli4Nb4pBHPiKoenagNa28T&#10;PHm3mm8jWjhKfQOh2U5GfBcGAldYfT2Ig58Yg6+D/20zi17Sl6mPRac64sgW3at9DFFh6JrV+0CM&#10;9XDEO9oIanG+w6aDN3ASU2/eayMu159hsFRf35vw9GHaPz/a7fX8r7XP8QviKDb6K3o+jJ7bXM53&#10;8bm76H47em7kgVmsN3RTx9icKv/r1GE/uCf1IJrb59fr+d9eH9vWWJUDBc9+J4jXez+aL7LrPHAK&#10;R8unbXv/3WBw4jhQaGORS+1pEt6X/220fUG8ZxEQSVoKpOkoUU/uQwkYpobEeEeb3pCTfzD1MZrP&#10;YVrV7woQ+1lJC9GyuZJJ+IB8btR7UR5YEKc8XvvZHERvymjkMaEtf1sZC/flvMA4v2CZOCa5okGF&#10;8Jhwqu9LvNEGGrg05LQZbGUeJXWVGPeznOctBuvMxVnufq+TL7T/dWYM48MW9F683ps5JWrRZwWB&#10;FAyCNOXsiGDLx3VENBViC7y7PxwJwLHlf83KOWmg6Z0wNEKS8295NI7y/Qak8S/Pa2KB8E1/2oAK&#10;mNkig88oOzbyrM9zWw88H/SCbQmQVUKqsfp70r6+MHdNYxNBOYXwuf/iKG3LE3t1UxWv0rIqfUJx&#10;BxXWbFsUN6HdTNifgmA7syE0iQYatbGjOETsgid4e2sSivuFXV7N/xp9rDH4UKuOlz4xdOzLX+Id&#10;nwulAwf+RNmTt2dNgu/HffmFCPTwFF2Tf3c5qKtusVDxvqxhMhvafPhsYVEpUNJGomyTsCuIbWJD&#10;tKcPPsJwXvj6Y2CVKK4ydI+Gdeg0YkP4K/1oFWKIkLXG04kKTwl5FEaryIULKDgnnteVW3daHcjV&#10;2C12oufiPAgILdeccznJcKTb7TiPmCphPAC3vt/wU3SqfhwtEQ9HKZin4bNwP08yqtH3CYFYpSiN&#10;DTN6V8w6FZbWVke2fG1hxjcJXJHxia7L8GqritnWcLfBAs/VFdno1X+y2Vh2pcm21jkP3vWat+p/&#10;TS69G4FXu1wpTYqTdDEprKM/hfZ4kkuBYQ8HFVeKg9fYLjY0XLMYaIIlVndWhZjHzY8H3UP9OsXW&#10;4dw4vvirTRGZvt3Q/MIDaTvJ9xn4Qjf6cMVIPRnZRxESn4svjvsXcqNRxB1gIBlHH4UY+FIn6Hwa&#10;dbNC5FrCkKsbNwB6r8a1sFgcX/xlo8W0cFF3vtpHi4D1IMwXKFEzoftTFJXv4PPpvW5JkXBP4GK0&#10;aKhzPNMkY5v7Dq6uLQEut1Q5+7jGpFFhVXYlPWgNow2CnXP3BGYaOwpObIHNW6NV+MpTlvHGCbON&#10;a4t88G8foVlgmrDyxP3JwfFdgEQ6nt7r9jgvZ69in8UERUDBU9DM+/ZYFXuX3dS0zb1uFUV0ikHQ&#10;I8JMXJYcKWu4awxnKdKtMX3tKZNcUGPCurviXfAqwjSS963sdNOt2C5Bn3BWr99cQmIHtqcW6NZo&#10;cXuRcNYwq9eya308Msp8tDqjtgRtQ0Bmcwl3+iz3ukVlOydzhDed0BqJ0oHuqMYUknQpBVxynmOJ&#10;AiL+MoNs1y5oo73oVsNxc23ulpiRB5VON+rWaJ9kOTnaQVAmuVicKukn9C7sJuJAfvIDjwZs+vba&#10;jpYeV+K80s48MnBs5WdOhqNcdGLeDJ+9CiaK611Tz8+HTqY0LmXrNHZhirya/7Xq74bm1a6WMM4W&#10;Bl3YJ59nOuyx7gnfWkICpJ94A7vEYykXfEXw2CV+lWHHLda9gL49SZVxIwIVajf/9Kfk0rt+42o5&#10;wODbnIMq3R0CwApARowSH8OhA5ZoX7tepnf7zgGMq/negwRsImu/yaRFMcMuzk4X0jmkMZLecH9V&#10;b8wHyXL9h7K6GqOSCzJbqZ+oI/bl1IHzEwe3aX1LHa6cG5Fijvn8ZpwZG5NMDJO9y4uTe9HnJXOR&#10;+H0TZcherLqgEXhMRp8/xt0qaCLe5VtvTQ6SY6bc+HH1iZRirflj9Gw0XXkM3f4YTumHEeIo4y8f&#10;86obHY51Qe7TdOqZWJT506wfCath75P0yNs+5pFvYl/xl/cMy3eqkfQxKQh7Cl/KVAMMI+YZzFtB&#10;/bjZxk/M2fnlhCAtr3smzO2wsJL0omOMSYVj6k2z2aJhTST5ib1vPROnafp7EmmJ/wn4YdL5W2JK&#10;42Gv539tdh5wmLuz2i7Y8s3A8Hr+t9cH6TY9i6VpaWWDIngzE0gTf4tgQkScmAluFfDHKK+8REhA&#10;t1WwwpSrd9cIUn4dIT2bD9RxO7LgEo1cX/jOBRJ8GQMq8B3SxzkeTVAwrVlbdos3rZzyGBbG2CYp&#10;7CCMDXFkuge+I2zaCcNha+DhtPrXs01yixmcmJs0HWR8EgJIsBC74jHHB3zMWMzM/P3ZljPo7/Jm&#10;i16esx0EH8lmqWeOixnkz+CpW+gZ9kJ6t+nETNYpunE6damJSzZ4QIe4wmPybX3MeFfgLddjfgvP&#10;icuQUdY/OhY90mbt1B2Xa0XA0TPswQGQCHGtyGLwBA6BEyAJgW5ih37JCHFrNMkbuoOssp2M7elp&#10;GYfuwusNU8JimGUrwFj3DoTHUNOlKv5QB4riKOMv65lAADloxvoIvoRL4FiiAH1ncGwlEcaFL109&#10;EmJrsuTezgB4XbseIZzCDguDYj7NEcDYoOk42+QdIDCMsNeyvnE9k8RUonOfSGVJ+hp5ves5Wjmv&#10;+V48cKbMr09CDR8HPMJAwMFNayEBlISscd6cI0WZbCfhrKaYACYbQR2fBGIR0YPjMfzsUg+foe+D&#10;OMr4y/kCeN5iL3I6wSLj6pA/3kUidmrDq7pw4Vy+X9xENebZd2DsK/7ynpkkS/lhLzBfqedhL4A1&#10;rcsxnb1n+mLYtvdhm8qYUeySsHKs2OBEl1LT4/7HJ2gi8ez5ndSJo/xk83KEwedcQGXfx6fccj71&#10;ueJmI4srLGQMnXdveT3/e9bv+1Vn45oeHCyGXJ8JNP9U0OmJ+Xi9T6PZONdu3LeClCChGt+/Hw3R&#10;JrN/hCmTLW1v9N6uZKc0pH2TRXmWyjUI2490HYt967iExb77qgHwuU2CzMd5P96edqdTYPNIpOuc&#10;dzDKJq/fz6Pqm82FqMDEOnh6qB95pPeCQeT8OLM6a49BbCKwb7JzZMhXw2SGHTyN7LpnNrBhGLKz&#10;J7MEFe5blDx9M4jOnvFdus2Df9GUxs2emRyzmXE+aDru/i+MA2cqzt4KzB8Xm7ioY3IoDd52Doqj&#10;jL98ttn9zuvKXEoSj5QxVM4x2xyp5N6NSBjZT/0YEDluzJ/xbuwr/rKedQ7QceDfwJmTJmTI/fJL&#10;5gNdF8YMV/fDJeipSjo5lfGsO2AN9BJ1MPEMLd4RaSIEkrBT5B2K0fFroOw3s532jnRpj2dyTUcz&#10;Zoa9MNXnlj8Ld5EBgK1jM+v1/K/NpjIW+5hQPh3V8Xr+1+sDhBszE4vDEjumd6Dncs0Af123YpeT&#10;NRVnjnApi9ZmDlvYTNC+Q7gNVXathfAIul9zS6KU717vBKztLenYzzNBLpQsslafdNIpjyy3r4i3&#10;g5CrOPqn9omz+SgIjHVd6+1ezxxGkkeHzyOR59RwIo6t14jGeUAADjucE4i6Uc8eY5h07ol9xV9t&#10;pZEICiH4u4B2qekxYZH4ccxzwTEkMmiE6cwlorfps9iXj937/D43L960Dn60t7ye//X6MKPHv/EJ&#10;7AT+wI1TfeJTlt6AaXlaWl7P/3r7bGKPGeBRn/mBXi+Oxt/iEIKvGcii2fm+Zphp2P4+NQBkEbpC&#10;45EybPOOVaUErRszx2VsMHBbLZ3u7KkZTqn/NRp3+QvNGCYOR+zljo7FqkGgNCXKcRpSNg6e7yND&#10;xfTp4pYF/g/cyJEtIr6NRq5pJ/fizsjkzJidh4mkNMXPPIF1TY6I9TIew/MZuFwznQYw/d/uPgjB&#10;NFiRY9O2Zthdushi3GeoJPLAvU+OaV3bRdc9c3un75T5XgX2LIQZOygRJiKOcA9h5v4Y663QM5Zg&#10;z86cL16QmO4ZlccRzzglsjk7YVz/3L3DOMr4y7gPX1ae3SG2dKokxlQ5PATU6NNJ8nADaE82IwBs&#10;nhp+GvHJwphxEPud3sdR3jgosuh1VcBBGPgmNm5YZw5CEZP1xyjjWxzMqd1+KSBC59WtZudI/+t7&#10;czxuLJWf92auzwE7T/zDHiLk/HmHcGcBe9NGAWy5/LCjuO+hWy7IM9J+f2ifeLkDqaiN06J1ui95&#10;glv9+m04iHIleI5bDHElx6GtTM8V6DwR9A2+4BuL0ilwSb2v3ZrhpLBCKJ/1jVLpbf1hO/IKU/2r&#10;kWEAo4dHLRx4DmLZw7YchMB129UwcHK0YR5jycf7DKnrnpFKhIKaeTAlJJBLJzjWH2M9pJ65RaBn&#10;scFXPeU59hV/tZnFNKRnpxqvJq4mgDM9O2GwYERMeaybIIwwIhSFHQ4OQNP+LjHkuIU5tghu7EvY&#10;0yGcj4BMuX3VH/eEwXveGDcYKfJzzDamlxZ1XMgFBncOVrZtmm0wzX4EnFxOrqU23orzG3/ZbPNx&#10;q35riPIJGzp5Dgp8zwUmCAaweyQMeeMa6ERW740ZDF+30LQxY+YnGILDU/2oEGe0OA4ReiYW0G/6&#10;JYKsLyq3/RdHGXct9YDU2wozzexgnymv539tdoKfi5C5t2uD8yzvOO5agYJmGurwzpbmlBw3vxuq&#10;gSROYxxZ/OX0jtgNSFVMuwHawbDyMCcGTtSOPMYz99lR/s51z3mOyMKzdSTuih/xg9+I89PjVazw&#10;GUX3dq9Hhtff4xUXAPEI/9Bkcy47Gx8YcNtfGNEKQFxyy3XPKAiP74DRWu5Ib5oMDv+SK7qL7RK3&#10;rm5fcI7Dcsb0ud8zN+PDc8cOwbABBAx6DWOTmG3bQMSnlNUSdsgY98fWq1w2oAxgJLz1jA/WPOBz&#10;zPq0VksfJyUeBCb1jL4w+w5cE8rfjPkDskTYD6RBsoHYCDazr9fbmCbXW/lBmeUbnKLN1Vt/Do79&#10;of6HiKvADUu257iCwHRb0/fUEd9x7kWI/OjxE4DAR7LxQ2iTjcNoLjlVvptpTuxLTlwFv5vbp2nJ&#10;NsGRTJMfY581lc7bXIbicx77ir9M7pAuoKtt2nqJeSKnEqVUoM4ey/AOnCoI0OOvEHZKhNiXywfr&#10;k7e+yQOxRodV8Hr+9yONP88pp0f6yJy2vhNgNaXMGBF4b3Fk8K6fYNTJo9PqiyP7xGscx8FxOzqQ&#10;K9WRhPe8RhQZL9LfEB99skzZCd+oubN+28zDvOR5RNS6luCYnZ3tGurHsfnsj2/Bhy2qc87j+Bhw&#10;IFmyHDYBuTQaidwWolFhp+tKtpSRwmAw5a1psKBkhiD7CY/7Y2Cjyq4g/8fxYp3IbvGYc8w4BA4J&#10;k5mfDV0SM/jGVetZubc9ehHnN/7y2SZi7FgokyWzdbQnlYvkioV/6bra+BhM0pmaNNEeS4t9Zb4A&#10;J/E1ogOTAT/yBTfPuX4kUCJvMZAig8JJQcnFUCIZCCCJ/niU+pHS+MvnSIkw9i4miT7oGHrGx3Fx&#10;iKGariPD2Ve0qK0OyuY8ghb7ir+8ZyLhDq5gUFhuz8kXOBq+8DrEnMdM1ofn2HDowu7PYp5jX/GX&#10;9zzkPwABskhxzHjr5tWhuIGbI1/gbaE2bcwItq6VYl/xl/VMmKGnVhA9xZgJPbPjgSha0+w4zKj0&#10;GDbwxwjZRtg05sSRpHp2dI1G5a+zwgNHpvrcCkOY0can1Ea3f73e5cjGnBLusJAtHPhoXC7iszEK&#10;J4nesXDACmwXozH2FX/5auL1eO6Qrt+KsTBY9MyjIWdN4adA2JCFw+VkZ3pz7Cv+8p4JPLi+x4E0&#10;v+jkYDamCz7UdHaASIQELmrzHKy72Ff85T2TTeuMglZ4JvQQSog0W9OKpkbLlHOm3Itvj29bGmx+&#10;/xCE7D3GlvjomlK8KZCaZhpgf+fpH8U7U5hcfo5I8p0UexsR0QyLieOvewaR9rwwYl+wflx4kolc&#10;aGLncXFDfBwUotbHRhv7ir98dRQUM2sJi29K3RoUItypE6uBIwe6Me1KWb6cSuzKlMAVcbPYNI5x&#10;V2mAzhjjoedBX2KsEhsojFkXFdiYV91skHoGU/YpYeK/s30xqhmi1/d8bnS6f6oWQX1kVjCcD5IN&#10;F9XNVB2zbDQO9a9Xk7CUIcI6mUC8Jk4a+xreORic5EK7R+8UAkRtPL0ZG5YwyP05xRzyA/fHMTC0&#10;5bhcfPWjZ0URLEx3jBEyP3PtSAjRmdg2O3GU8Zdx8JjqBSKVDiHQ9Jmnp0vYmyHax6yroVw3hzyh&#10;2Ff85T0POX44X+lbjwKw/L4t3WIJGhCnZMggAn61D2PdkxfEWP30Jjdb4LvnpgmfGIPravI8ZiXz&#10;+2OsmTfW4vWYSXBxE5gDl8I6wjoPRycuMkE5n4Pl1RiQiNqJi8e+4i+fbRBJy0bQiqJIY88wr1t/&#10;LxQ0G3wkjHuTe9auLr1fCjIyHHVQEC41PUayCMgmvcDXFkCS2piFojXC7q3zEN8Dl+HdaBAQoQBm&#10;PZoGOpgz0s+UIGTWkUF3e1dxEq9f66dgbrK1AVD6QUPIsgvv+67ibop+zTup1naX3L0xEzrpZ5lI&#10;zIBJwkIKpHe8EHFG5/ExQs3PjWGb2ceZbvaMOWeWivL3SfpJTYM1tIXkMT2nx0BKtqt47DdI3OyZ&#10;C6PMOgNXIN4adxXG2XkciuOHaTHwB/v1X9U8J6w+fVZLKkGqg/mOYwZU8rPrfPeb2Hd6DGFNksAO&#10;wz0dcQe7NW47GciHBAvrk5vPerTR6/nfXh9l5bhDB1OYWa8Xe7O3FIq3iCSANRc+xJER0e8fyzrP&#10;rHYOHq/L+XDtzHXPRFh7dhEIRppTPAYZwceUk+JgAYqzZ6SzoywokPNsWOzLx+6jRdf7tiAwwU2q&#10;WqhhjnJ9kmMwbBoR+CHNB/pUH6PUVpqjODov/7l9IJM+B2zYhgl+aF8fATY+ZJudN2E43XH0PmoF&#10;zkwAXiSTEWTv9/OQtYCqDNyLO6VvQLQ5YPbe+KjXPWPvuJyZj9TCcCCAvq3It0xqUgLCj3NBReUL&#10;kAwjvKtDeKOii4/9dHLnLp0TtSiI5sMuDmJd4ijjL9+HyCbnAfI4sH5iz6Dk5smxY6acSPmfjowD&#10;QVpG5c2eg5TSyZnYcxCASOYkpTBT+rlqlqXp75s9E2y1QDijR8Kl2WbXOQtxtwm7NRLGHJnNwrqw&#10;zgfdN3tW7qvxNvqXpYpNY6H7sT3iPnY/9LnOxF/hjCbXsU0bsnCzZ1B137sXabXH4T3jbU725MhP&#10;ODCIcGuewL2ehQp7kgLuCa5uGLM+rOjKipRPXPD4mNwxi/xj7/Dho+PxzZ7hTlfuZJ2mGzaRSP2Y&#10;HCLDjwf02ebwL7vymG3kEQddjrW62TOgLhyplQJc5tB6GhRxNg9KgC2aoO49y3y3/UyUjZ4LHAbg&#10;pC/9tp4vjqoQbnU3mXSFjNASYSHvob0dMvej7Ii/TJI8mW3HvYjly1kZZRhxBnIcrGnFbeN2h9d1&#10;NO6g+wRw7822ZtBz2TFM0yVR0Wdjw6b9THqu55sgPEnmKawz94Uoz7hRjbZJ6wy/9sNQJK6lGylw&#10;Y/Gvba3IoDGpf3PMuNQeS+D8srKawmzDgM68imc0IXVyGFrSFwNIBytPb9/seYwKgAKlDStLxzmM&#10;aKcZ671nrowhX7LNGJE5HTK43TOL3MGAi+j1eKBRh3eSoCG2B4e2nrmfVCL+fs9DvBMll48JEwby&#10;kwNE6/WB2LAYAUMiLZv9eb/nMepJLC9ZvKx7DzJyCyyyNPbMzvBzgwfyWemZfeEBSu6In0KjrIBv&#10;WGXpJgYMWOEKbna9zm4JmgwhLKwUo2M/sZvOfCKv5397/QEFZV0mi/dSUjFn7kUQ/sRVinsnPNbn&#10;S6KkCo+Vz/tmTj/kVZBt5HkIZLJYdIvd9x5N5iDXs+W9S8r8lFFKfJP6lmRwq74oMjl2UJTzKD9g&#10;43yAWNjZsWbsgzPOd47mchVA+/ygDyYoij3qyDEdQehckmBjMoOMwzd7KvOLPunk80gG870zHPo2&#10;t2Vhwi98XzdSGh8TyQ9Z87IQe1bGiXxPsjZTOuQscDcAC2oyw+v5X98JY30yUCbULNUP89fxeKjy&#10;em/WTBvG9qfyByJ0EBrtSQld9scl1cd6LuWgU2Ajg7/81AF8oqBrmokPvIlBgpY13gRA6vneJ2+m&#10;3r7xDOy6IW4lI3ParQGv53993pVu2rkfCeRaxev5314fu9LsHAK62nVNF3g9/9vrA2UaxzLhhl8N&#10;6zTVPxEYwJtTs3u9y3VV0LdTBeS6JIk4PL7YixjZu9siH/bim55PeomBsV6aj84yRBD69GJR50j/&#10;qP44lPbO8/Wx+5xydq9LAUx/Irk/rAE72NaMsO95baq3+2Zk6F6XwZJQca/AaMNjlFAaOOLRrRW4&#10;3lJ+J6lx3TMghSd6caeGyYJzToX/GWGwOMeA45S/2zOxrw+7DsfU785FVnK23PfQuetiW7Yu5Hq7&#10;Z817xB0ihvfjY26pMNl0vn1vxoitne8ipJPpGHrm7NcSt0d43Cf0bs/DmMlOSqHvQBhWVrxujRDA&#10;QHfft3d7JrfEJNfJ1Z1LxqZ1hjXl1PERLX2arVlqCI8KVjvyB9ncYNCBAUEZPCZP9JqdkdkAHWQe&#10;hNJVeqZc5Kn4yzkMD8B3xoXRSpKPB5VIGvBkr3NKxMw2ZpwNogcmN2Jf8VfvGVfeuJPMCwDKOGbC&#10;IP0xkizF5JkFRwMIyWOL+46KfcVf3jMuvwcbLnI1OJGHfGkLeabsnmPmdEBPRmLMlTwEHcL1NJCL&#10;1BewVdKKW898sI0DhXFKiE54JINEX3KT7s82i9xzcAFh7CupfVBjvij5UHBv6BkvxM9sg78ppafQ&#10;c3wXjyw1jdQ3FiJ2IGcnqDvCAJ4gcWYx3dvPqDSlxx07EqQOURKbJmDQF1J3/CWvhvigswFLATpV&#10;GPNge545TMNsn8m76rhB08Pj0z7mShCppqaNIze7rnWuJj3PpRerbX4xM+X1/O+7+s5NXi/21t+C&#10;Nt8cKLVs7w6b40yZ7iMLW6sqLwDxPP1QAYd0RRvJjn5dIid+8PWSOCG3y2NxHBO2i8Tv8RHro8+r&#10;N8kOsp2upcNz7UKQEyQMK7AZKGC/1QUxzWfALlfzerbJXXWbh5O0+fwVImT1oNWVRpLz6b6JTEVf&#10;4dhX/OXrLKfXtVn3yM+FpDFXORwCI94Yxzw+ZrbblNyc7aFnjS8le5LbcvbM7KRQBafwHKrALsVu&#10;r8z2oGbRKFzikQZ1amHWNB8MG/U/6dVcpVVY58F2IPnX8kiH2R7MR0zVlEQ2Wg/Buowr+94+5Qgw&#10;sPfB4Dqr3yMHp3XqMqFxB/U9tYz6OkHyyVtQbds+1D5z2LzND3SROm1uFIEJ3bfR+jnpiiM06mQC&#10;NRHFEQnWbFxFnGWPjBNZy3c8kAdrBjOHGe22rVtcCzSlo7YSEQRe7I4vXz/kknLs9RB7lpySQJDM&#10;vfYmR+7PryPFkflc2QiVTtqceKnHjgB5Lf/rtYnwtBAip71JU/28WlBjx0WpPa9WbnugnvS3zAlx&#10;FE4Phl0TSxfT8XEih/UhVbdg54Zl1yfcwhIQ8DdDAJMAYR4ejjxImNFHGEeWZkUDbP7kBnSPFfFx&#10;f5A3bh/IovZpQ3ub7/cH6VAKf4ixFL/tZ0B+2B+EFpGax1ucw45mD5nJIHH2UJ+RC3NB0i0Ctb1J&#10;Btjx8N7+UAapNcvOiqk9OkSIhlCzusAkzT8AqUXVkR3vboP0uXIJANTTruUQlT/NP6a0WaDU1mUJ&#10;H1dr4MGRHqcg8oXTw4y30V8MUNZIEwCwQbpzHmhISSg/zLj33XoDsQMVb+9gyoPGxfF84CckpzmD&#10;ZM9bAhbre/JT6gl+tfQaMgSwT1JPuTZr28wobCJlkSe6rm53ky/i7+iuCr3jclV3s5joVK5tCxye&#10;D0lAtpkDiGVYrbe4PvGXzZ9u3bE+8ZMayt2bxRQ0K1tHw6L1QTqVr/MHWX7Vpw7KGkbIR4/0pbBh&#10;nNyY4jdlorLSnWfgxn7ZihyWLoFjL/GXcaXS0ds4wanNj/Vxkr7l1xmQOS5wZiSI6CiCUFx5fKGr&#10;IAcIJeHV6k0+cShEZmwWpNq2OpA0uHN8eIBZx5sIuyYk7ske8EeL7gl4SEtGlAE5pmZ1jwIGSugU&#10;W9O9Bjnf7d17vcqh9IYx6VjdcajyKNoMyiBIMDlR334pOfvfEp+nbuP2YgMIL28jkRnnq+LVLnlA&#10;OJLToWWOw+eLCu4hkyKjdOowhiO8fHQIMCkW5elE5VW3OLWenkAH6Q5PsHuHUfHkWOuxU7SxB9nI&#10;09Q+vd3nEUpv1AIbRCtMp1HaVsDk4fxuCAUwmQ6Z8J7dIHlrnEOzKJZ0xe0wFK7G4AqbMM5zEvB7&#10;DT+f+vSlbRuarBmPYhPCsuN7vOO1/K/X7gk5SmTrQQavdblu+pBpYzHZHtGMwssjLmQTLEM/jIdt&#10;ZsxJhrsZyNN4rvrke6AnExIUazhel1P4ph7jwTgw6+l8SiTLCNalTG/8UB+yyUUAZbt8SHi7bqRv&#10;PObV/K9V58IDzq20facQsJ+692r+16uj7o3VyGa3NJW3q0SedPdnkU9CXT4Sg6bDOxQxAIMkAf5Q&#10;m33YVuWUjAMpl8vBwVvbu1zSpAtDoKfPN96WaUfSQXWRZ3h4ivf+8B4LKKmgLSPJl5bZ2PskDdVj&#10;JHhXQKqhUyx/U1VIME6d+fzFscVfzgfDq32lerdjw/htMRuTnDOlYhtT4IZWuiVS44oDtdwoPrtl&#10;hl1gs5GSWhmVji7Fui+Sl/Aq/mUQgZLvnpilg+dJT4Sn+ma1sV2c1vjLJnlQdVcqZtjd1IwZdEEy&#10;1BQQXXW9d9XtoErn0eKmm9Wrj3efijaOL2174Z19VQeV7tXiy86Bw6zPVgK5tjhvjcdmC0MBP++w&#10;aLqQPm3u65VNNGzG2ZwaTLiilQYrW0rJhfFHWqEhNshjBSZHuYJSsL1WtUaHwMxs5BL2NXV6YR5j&#10;gZodUrW6PxrzCl21RSOtQ3chjOPUVQ328H2k6IqPwJBlRolTZqeFg3Ef3B25WO1NQMiK9ASf1xkx&#10;9cmYci4Tk2BWtxR6ShJ944XGkX3wYjEg7VJO3FOBAkwieuatF6v6TVaH+r4z/W/bk2BCcpU0LrLe&#10;hQu01r2W/72sPZ9vfZsTh9+BgXv0w94mJf+HUeij8RbzUAAZA+YTXdTGVLHWjwToj7XJObH4MJpO&#10;ocfPtdmt7eIWoAHdZfG5NheL2TgxYLt+9nmMq95mlQS+bzsAjChOJxVJsOUo8TE0XZ4BZET3rj6H&#10;7+OSXVzJIyei5F+nwVNPdzlyAMXPEdJDSkll23CpUyOIPd1Oddyye4YvDuqDndHcJsZNFnNrVsfL&#10;gtlDLMbPD+JZ6JKjtgZxNuOvNrcY+LTbmsWEjEms5H6ihY+HXOuVjg8IbrHDBSRkclT6sk9fV9sf&#10;+uJKkxLCLH+wVznM5SkWuIg6ZxM563o8ys8ykrlSME4T4SVzfwVqR/Pi+AJi2+lMIMnCl+O57BMc&#10;24w0sEadRBpYUAkXJvt0m1ULNzp/4iL6NfIkstgnkG7xyvA56uMzCmGcBIbcNbxgXrphsSTRmKrz&#10;fpw4srhu5A1W9vgP0ua9LMdg56OxB206+dvl5ynLI5UmHwgaGo7DW5w2GeefL6n63bWc3sMZjQ8X&#10;XWenuSD/RKkvV/smzQXWvR19xtUwgcOaeS3/a7TpcIGNiPT7fu+e17ocD7rUZ4GgZ5QDKAouUGsk&#10;6872gHsrW8hirtwqVMkMUhqSWfwIaK5NDdOEh2wqE6hT8ceBwZ9cUWoBHNJs7KPcEw/7eG1WdBFD&#10;i1mTXX6iLF7L/1rt80ufkHbv3pPjS+82TVxz2yIB57Y77hI8lp0QasyvGuW3FModucY7nmKE+44m&#10;Nz7ycfjfNh5EueuzI+/MkWOvdcUTrCWfXGi7llO+ESUniRE2aw+lrA4V3Ad7XH3THurrxtfOmvdt&#10;FErut/Vh48NUn8eD8jG0R9/7ayl6b3cEMQO316hNBt8PbROssqFxR3+P6Di9l3MFkGmeEoyrm2AG&#10;dhXSj348xN+su5WeY7KRz7Jj+F3Jg8s+Bx2gIzBhi5Ad7Pfp6wsHeC8jQYMOeM9vl32S72HalJCh&#10;buMKzR73UzUezxsAwe8fPzl21B2e4ApRXR5wNHhjz2KS2ExKKqCS20x+WjcUmQLyRw8kfcR1QwVx&#10;SZU9JDQWJhj71q9lPeTe9Xiu5hC8B4+uNatgXog+K7nUJ3gWxFxl7XJPB6t8hLGX+MvkmS6DsZkk&#10;2hs/MsB9TBxdaQQdlxeMi0pGtIc/dWy0753Yi8+x9cZxSNcm3OE47c732pjMAEW0D1pARpTW1Bbx&#10;szrW1bZo5PbacVHVOARBnLo6Q6vMLpWxNnCtPl1Err09BQu5vwNhT6i1VzG8U2AQAa3zwke32GFQ&#10;ELrVAjY2QDXpM55tpHFi4682vXTLyUVvGC8rNQynegDvOHQXut0Jnpn1zVxU8iwJDQi6t0lWHDo2&#10;zEFqM2wwKyXwxtG+W9c4vg+MAUTvBzex5yGjzdYPfIFA9ZvL+1uupQivInDbNLI88RJhvuQAE7eH&#10;rE6DGiYTI1Jvq6NbSD2WjAsTFwfXp19ASSZCjEssSHSdVDw4BoKaSXSzVy6eNw3EkJsaOUeqA7pt&#10;V/XBDA8vZzaO7cPKAIoglg6i2bzdiflhZXQ9ix2vI/LW9nknCQsZyd+axPwKBjRhZN1+dzzEgen9&#10;JXovoH5CzDpJ1t4kKBTkuQKtZJq1h85gnSBuJPADZVxL26zRe+uiS38ssAjKivQed4XuAzeBzrok&#10;uYR68XM4O8E15/gb49Rt9cYLwCfRECUWTXyz8RhXXSf25BpMvyYQdP6Ng/3/ODu7Xj9y5Lx/FWEu&#10;A9graXYkzcDjGwdOLoLAiAPDuZQ1mhdAMxIkxbv59vk9ZD1kFZvnHPZ6AR/9p5tdZLFY71WsMwiq&#10;J1Sn1DKR7pX+ROiRJ4rWUNkkxe/ow30gp3C/zCpfKOVX7/h2TEho73HNB7U/Lslw8pUoYHgq/M3d&#10;cuCwvkAHclt8FCrid/ctXfdS6AhnEf+tzw337g0UqpudPyv1rX6WS/D82SEXTZ7c2UUvhQ5zSL8j&#10;8lRj9lBNr5JRbd4ckoF/oBMn2kWHoWVFh8kxvKGLEKtSW/UuFqWal89iazqsdZGZuJZRuvpIWDLS&#10;pguBuoP1VydPVcU7URmG0uvQjT6aJDjjnHo2Nc5I66SRBLGUBlMH5wH63MGkIyQh7BgpqiifVYOz&#10;fgoJWy/9TmjU4DJwouwzS6pCqb/6OtUMNRg9x3dp4KIaAzfT4Zh3s8xIUHqO26TA/jr1HdEQCbRy&#10;wWo/uSFcqm1Cn6oLfGcW/K/SEOUT6GZ9JAbmDdwSd1TTO8FUl8kuBLwU9c+ymsyWVbaK02E4Z0Dy&#10;ka2Ng9O34MKroun/g/xGtQG2WtC/RoT0MX7Dtrn9iJpJ1yw0yBX1vS+W7PPKb/CS2r9Jh7yH+hwY&#10;dqcS4rsq22/YI9GqO7AfXA9RPicXw0fPOkpRQ+psM7nAakYFxbVOOWyRoeJPIvuFA9ppAt9+PzVn&#10;dKhmhn1V9PiI+yZME4gYHCv9s7p4r2hlmPujkxg0eYOvwCAtadV1uBYpEM92PWm/Hy0fDDCgVLp2&#10;auD2N3L5pdNHQoqudVmWguYdxEfKDznmBSZUFuolTauCIx3hFj2aeoM+WxFj2TIa6Y0aUtZUy+xw&#10;kw7b6w0jG3c4gwmZWDYNA8n7iWxw40TdyVsdsERKfJkWumLYR0cwCYCq0lS7AtvHjZ7RJ1e6zS4l&#10;cRcaUvvQ2BWyIqLI7AymtqmTpvpWV16G5mfzmw5ZFA6XCTFDj8QJMTy9VTLUX50DSAZ6toif2j+b&#10;9DTHpZFgy01ymIC+whNdmiwOTeiyzspvqEhURUnDqmwN+7z9lv/G3GDKka2Ounb1vda3iQNBkJ1h&#10;0PpndBH2W48YLnIvRKUZLntc5n0lTxguvEqOWlsMyUld9zRVEpNChet7iRiomgQPFRhoI1tsa4u5&#10;3W5ROqMM9j4Sx08hPKwRWhzHQ7oDrw8Rq31CeD5uSFg+i7TueMWYr1oaE5L/q08Ipb0cE8p41S6l&#10;P0R3burUhUK26wRn9pRyJcKyFEUgPSEIr2hpTIcUvkA8zH9PlXuYsOkIa6sxeen0zHlUUmVbyu7h&#10;ln4qlEfoD6XTMY7moz2jP3RDbgjrU0J7KgyB9DdUj04LKlCo+0JChNOKCKncqNWj9ujPL0zWxu6g&#10;eQSZ8/Wum4YFi1bSZgvLfMB7WDHWuYDcoFZsBuVOmLTLCFlPM6wqjkACWxrnzKfljP6wxn1/L5K7&#10;Mnjy1bkmLxAvN762a0zogb2sK3uEFthSNP2+q2ivbVeZ8xO8iCKgVxEQHxQ0pqQr1qLlxpUWsPbU&#10;l1wsmdspu0p5hiOMpRH4p5apaALKZrUTUN3OKo5AHy80mKiAN6QVXgFylWJH4UUVJndQYt1VEhtI&#10;UKP24EWEae/Ucz3HPxVZn7SAr5dXwPGgyT4hbLfazQMewshO88OveIbb5ifpIzGW6tnm6Cpyrh3D&#10;9q1KFm5cFtef3XJWqsN3CE+mjfDKRI12MZLo2cy61Wql7xS+obUcrZLmim5OiUKF9pFhIsqH/S+f&#10;Q9nq12pG2Xf6pl6XVVSItvpWmnOgY32jS6qJZUfti3aNXXDp5WRv3I3U7siJ07Seq/6K9zkYGDEP&#10;VeclbkIJnCOQ6iz5gI5VZ9C5JiUfclY1mPQErAIguzIgrsre6K+nTBGNJEuFyR2vk4JWBTzbSOKQ&#10;lYZoaeIiqY2fg3MbsQhyBNGJzmHi/bHn4OrnaPyiT4iK0aqd0BpMBbtttnD0G3c/k6ygdtBtJPtZ&#10;hQ5msS5A1MOrwUs7IOfRorc81BnAGmvfSQUCh9GPh8O48Vv+G28TSgr/1reUB18q8i5vE77vk4XP&#10;DPryWzvK4hIRcgjaGKpFFpUPdUyeTq2eHi6LRxRj3CxYB/rGLqvhwmD7jCycAg4sDVEwUXEvHZXg&#10;K/EQtnbDukaZUG/Y9llossoa/H9q99gf8tk6IeLPGG/tITHegdWKzfqr7x4KvCL0bSTWUa1r4bZY&#10;B3Y4aWtPINKBjAQCkDf0K3ggdl+HiUitnCKV/b4mrFTdGrgClD6j2eLCjGuIL5zftNRXqPyE0KNf&#10;g5mRvu+3/He87brBWS4NBL+1wyFtbeyxxzUtjCWGCmdzOeGmeJ7kmeDTqnXvmLisZwuT8EnwTCyH&#10;VV8ktcCBH8JUiy4ENuLAUGD6UNaH1xtYQcvmK8I7oaI4gQkry9uohjCN9jbaSLdr0tvb9SDuDQE6&#10;rA5iNGPXToLd7xaFKD8EKzdsvjQS7lC9xxQJOGUf7WcJw+Ds9CXfunV+5OnUldVfgclUr0k2wIty&#10;jHEAuTYB7UilUZmQSA0K44vwQ4REzmhl1lJ8j0e/Y2iqqaN2A69BNOidD0c1iGoVOyEdwVSHz85W&#10;SNxWnCetBLUi9OJNBQYOtbAiIbNbRal4xRzAxoe0+PuJRdpdhdKOOpUnRFaC9UnYeZQdHS0Tp51D&#10;RmrCWVFLIDmYFYFjPHNlr3GqxG6iqVFQeO6cVHyun0V9VSUVCbdpKeBvKWpVc8AYqXu+O/Fd1lkP&#10;Mz6z4DOEqe1XYozf8t9O3pwFjpFOPnTG3Lwqv7U7EqmOlLMdjRdMgamOFK+haiXTYnEIwjI7NF3D&#10;sU+EMuw+QzkEI16pfuhYqXzwwfXomHcyBpu4Bh9PddR8IkbI26Kp+u3d6udBUfYlW5YXmMqeNyWH&#10;qrrqSyFaGk0ML7u5gwndvIrsel2U3dUFYxyawuPSsKq7i6u9glNWZ0coh4AoFokVVigV43LVRo4X&#10;vPKpa5gb3+1I5O3XnbrT/lRIwVQJohBqawLnNYpB9T3B2SO6yDGLTPex2PSQ8NoImFUo9Zdhzs8S&#10;363uehwVY0L8A89Dolo4u28Yf0QAb2E+LtenRoC3fqmdxNgNY/sRRWPZN11ZFI2TyF559Tjtq9Fb&#10;mAHnihNSLPaNKzpoYV/QBCsL34r8HN2XO/ZN6WD9YOJ/iG7kR7Sv/LXw1kq/rMpa00w78SkUuGim&#10;zVBsVMY9N9E95gwmORuR/EPsbb0XAJsw0itoi7iEWOX7CLmFOasy/s5RKnXUX50+iaP7ll41v68C&#10;jywcZ8yo4nixbohTh2lMMCkC+WfrJNcx9E74CxPO+8nK3FYXry0XZJWHCA7X3hA2646ZI5hgz+nY&#10;V/svZ7crVb3ke5A5pv7N4ho4rkQUp7jFbWltgoqiCLObNPH6vYzsFKam9J909nOAXub4XmLt9pNS&#10;A2f+NCu/LAWfs7uC6Tq5qj0r7TScx0oG75RwhFtsE+dHqS61og93iw3SXb4HFZX9fLZTc77OnEaC&#10;mVh5Aqh20hptHVZ/Dy7ySD2TG6lHac7WiVkZDgYIfvFO4YGldquRCetd/FpKPwrc3nWXIeutWijS&#10;WsiEo4Kc7TCv/juiytFiDFksl+Up3ZKk7vRFgnqKjSfSBNXw8A7z6qdEvwiecNf9idkQGgO+aYUS&#10;M8wULb/4YxXhiuSeGZw+2k853pwgJg5azgoapbNwrn5nEmw4Sg0JwO7pO0cgv39DwCMG4vUpEOEt&#10;JEv07dwkYioFuz+Uy/58N9FIMUw7zCYhM2bRHGlD0bmbYgjLhIgHh+BVaOIOTHiCWTxBteWzEFhQ&#10;JoymsgusB7xmnSUQguni/Ai1Mp5M8NfIDrcMOTGPWEDdapW3OFXjbqiJ0tvwR8DDIcNEtTRNgRf2&#10;LaNhZ23NhW2G1RdxW4wga02Vpy+aFtLQHSgw+1Gj+on2W48E73jbItfy64nAHcq9MpebCr9oylQz&#10;qfpJjwjv1r2FcShGo2dKcYoZ1lXVX6Enq9bbKXHQd0EkSXCuJBNN1GffM5kOkH314iqI+isA0rDf&#10;BRlMtPAbkgcQjrFCdq7ORk0oXoR9TGT3DkhCtyFAhLjlswRKUYUa5jgyy0O0kDiJ5EzdsT+gQKfI&#10;jpHWQRTckgBsOykZVTD7HcHZKe4eSEPcoxbzPIJ9tAeoaqPuxLQ+heAGkfnIKBUkfCwinzahs9Of&#10;8gowCKoeq/MtjVnrbKVQFSYugfB0omJ3TeIQ5mbkwC124vgsmSIVt2QaOGmKnMgb+h1LmZ+Fhird&#10;ps9eo+05ucKZF4frTDkbSK1KmjnbQ3V8Bbcl6UB3rXeOVamm/vLxJBTvLbusEwthFNJJJ68wSegI&#10;0+0mbqlAUWu8RiamhLGfOOaQpP0hhuYCEwoLw3kQ2BluVfdp6oPV1P0kjWEce5TKBbeJYcD62shD&#10;mGgEYRZfjyAWhMrEGh9S2mfFLfI5WP842YcwcXVF1IqA0CL0cTgSimgwr4yRzAb8UP2hFNktDVkG&#10;WpqQ4JyV3xjjt7YUh6PGhkFTmMvCkYXotnUSgzSQENaTxsgzrLAyyiEe+ixZaqOYIBY+YOLz9jW6&#10;D8P0egMrREWpB+zQqChsJMw8/Zb/+m0iRyuVpLe3OGROmJENQstwLjhUh7AQC7Doer0C+hnRkr7L&#10;N7kw/l41C22n9sIpVGgY7v5rihExL+cpP6z3LVihOF1tWwWNAPgTRe26D95aFG+PhCJ/c4vDP78E&#10;i53RKDWh9G6RGqnqpAYezrfkAqLihi/s4fXsYbIdwb+u6jH6g+3ea84Z50w9Q9qEkt+/Qqm/fEbn&#10;ucYNunhGKTfAldA+e03ZwxM1+pmAhDucj/MWGLqm7BEz1h22Wsru4eCZFKV29ezsjJOe6VpYouMv&#10;FiZOeCX4yjCxxhmnqRdZ8H1CrkA8hDll4NWs4zpwChHaZ68GIfnaajEsJEifNo+oO1h/xX4Se8Vk&#10;6CM5h3WdOIgc6VNu2KINYVCEk4MehyMaVKH4zBga2qnDGmjknqff8l+/zZJjbnLhjTCaX/PfeJ2X&#10;6SfRlqKoeRe8ifddX0fd8uvk/SziZn39BVyyB75BGRV4y+t13Z4SrgobXcypDxqUQjYUF1D1GSgl&#10;uNajkpU2stuVa+JgVgW0zpIeUq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W/k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W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b91n5bsu+5wga33VMmFirclAcL92&#10;30rnRHWV9Zf3OclEGmkuSU58egpc3L+6oKIQYDoZ5F8qe/8G5CkTKfbG0Fw+jd8pyIAqLeVZFshJ&#10;7BHxoIHUDciJC3Fb0JLrXQQXrtM3F4k6hYnSx+7pbOAwpBsJdktcB52teYLaRhLoWiJYKJMoViGn&#10;yDSUGXKO7aSIqhFvjZzxaRY1Pk2CXfv0OFW0IHHPJALSJE/e2Gd6bqh8pC2KbY5GsPPTSh8OlLyC&#10;ALtSlh6jRcSZxCki3/nxmgnHQDgBWYl1xYPUKp0iGUWVeVLQMoW1C6wNWZ1Zb3BPKodGyofqMBf2&#10;iAnpkEW6G3uuuTwGf7fWrCzlvubX6nlcjw3HiLSGeEzK1iKfiQS7RJpoMjGFO2sm6GHdHBm5CuBs&#10;N6OFUxRcsc1zl3U0P9QdyOq1HvtM2HHl2/B0FWs1AkRNW1UWzhlt3OOx+jVab6r8sv4K7qlMVGuO&#10;u0/T6Anu0SFvJobJHhFDpWLhrrhB209hG2PWZLDZjOSluL/PLSrTF8XNlutGKnfLm0EFxUr6WEK2&#10;eOlSO31NFb/1l7EN37Z8xt5YalpIM2ox/zYxuRcXbUg9PG1H4R6OS5IumsGiVZO7JJOqf5R8pC4M&#10;HtbyeZ9kYL8PX7UXxt/drwzfgY04EgYU7iisSOHe8GYjg3WxVX2M/8YwWVn33lxWtoeMaeRT25C2&#10;QEYmWcPcoZzSVkuk27uJ7mD3PnoaCT51UdpsrxnGX0t4eJjmTarBjagmhJLQiVxYhR0dPqOrHh1y&#10;cctXZxiUg0kdO6zeZjf4BRJfCXmdmpDCtfsTW0cWgDeSCNXiWyQGwKL7aDge0zjnF7B1uGCMJQF9&#10;XRTdYxzWUD/h2qYBkfHat2or5qGchWMpTIP216ZtlrSkyPBp1hwooa0nGeaFDGgQ4XoVNoXxPk+V&#10;muuv4BfqnGNWxFXb0SBniFmUTre0g8bpalhPFX00fLM3jVdotbBfs8+1YSIRBiLZ4VHE6vf2M6VH&#10;YOAIZzwG5jIVSg7d55HY1FKqC09ECY0QAQclqmrPzj/82TW3qhFfGodhxRGF67ujEh/82XV36CUW&#10;nEfnMTyBF8heu3Gk09w9G4wiN8F76vf8N97XXQcjF4pw44UHb3GqOF1IC3xT3y6t315SajTCObRD&#10;XGJBim7IV6aTCoNobeJ2FL/OlOBc3APJNhCttubm9/zXKytQUJnavifpsl9ZnjpysDcJGHRdF07o&#10;uxJTwSZ8806cgEvTfOkp+jCQ25mYkBEl4XNWzRedaAu1EDpwuz1wyk2TjZgu1LJfMyENEyJZ/2TE&#10;109DmcSY+naxW/1WoDkxeIcDcPgxKWDS6AvkdXfIrR3Ze2inT0UQ8GfBv2ISJO0PW8Xf9d/YfeJD&#10;GCHxPgJ+NDPye/473gcHXVMlz4WjaY7k97aYwy8k2u+ogY10/XaghlU5EttuMl/0Nfiz7KY2WsXA&#10;dzg/0VR1DuljCegujjEKY0jYicfEURZX4guCwKG2o+mRmuqzUVfptQeOiKYiT+KjhKz7ctKJWt8H&#10;72H4sjwCrKZJv1ehGYqOeewEHr+QhwOnVKWrZqItvDX0rFxTeauGSY8wCtZOqFFVDxH9hMzgy66B&#10;8Ez913OkVDxaien974mFdZr3e/7r98usOKhH1IXtrmZjsVQFqMu5VMPPUJ85SldEFeyrFnOLif0e&#10;UJwXfgU+TZ1Q5UU4GpzmKDokdbFOTGpcnFV4fbTdu3CEPWQoJhKSCIFQLVTSCmFt2AzBi5AyNO+p&#10;kFFrI26OEILlO25QYa27Q3ZR9ORnN1WJF5jye/7r3USJtfTj/VmN5PcqtBilVkbOYZUqtmjGNGOw&#10;KkcKBE146mYTrnEnUR5DQZ5jheUZGOZr0pZ6ehejvFEPn1gW5tvrlaRBZvuCiQrNUL5TkUrQqbp8&#10;1oQEvF++kVn+JtSSsmfPaWNiSYAQi3L3M2ohx3RoWCSchnY2eAUxkKFhYWnSp75CJu/GnIauvHea&#10;oig5BhW4rxkus1Ts8ZiJhdpIWXPkoM2JkX4VmUFUPSNwrctU/NbdhGkDMzgjxn248x7cTd4nTzRS&#10;T1AlZ+2uv+u/3keR6Pg+PV5NY36vzs6j2O8wMtQJPbA4l5oRBZ9dIpkUjWIyBh4fxsQDkFUbFWNh&#10;ROAGLmzILJ9Pezm4F6pbluQf6fYxGo1p8OQKq/7qa0YQYlJ4LJcNVF1NvST5Xnwa2u/pFHNi6q/t&#10;x/KCu3quwqq/DJlqgnAaUBJPUXzhzOAaL8r4NAb2ghIiHCMdSrXSe6+Y99swMZ6jOxJdszCRHpd2&#10;CgK7XSbvK0P6gItAn4QaQmrIm1Qj4vIWuC6jZ3IV5yuEgE3vzSZ//AFdalkZ3Ynl/GgSFuBIlGWm&#10;6/sz9bFV3nWtK53A7Z7h03c2DqO4bmSZOjLSe8ZZWJoQyHxyyjujCfVbd6iw6q/YOfKbXVXwkg4J&#10;cMByQpRob6WX2g+wtjxWO7OOHTy5D2UZbCEjuWkV4rFUYNc1p8RW3E3kT68ToyecIeM1vpMQSH9w&#10;1xjLzYWtVBcFU4gEG0FW9nlmGkQm7WLlMdNso4+kEXfOM+vgCt+hz3cP/zj2tN2zQ2+7GboJaWAM&#10;nJj7VvzWX7HPaKOj7cHcqQkZR5sZ5Xdoa1WdgzMyOs4ODv2HvPTLWVAcYuyRSpI8X7/nv56jslxD&#10;myUlRK2Dq868Xxn+Ayu5dPmJHM25MvReG2AEDNTaquymbrsInkJMUF2oOswKq/6K+XLXnSKfjTeI&#10;6XZ/w4BMFw3FTftjeNxyqKVRWgS01FLzwAprwRFGG1zIH5X9suBofZ+Mh7lzmsXyfoXmnZDt7akL&#10;aUUhww9P16wLOYyFkwSt/iGBF7Gzc5wSDPp2MJxBA/PTMDgr1js6xUMJ9+uQBxkfnk14MD6DmLWp&#10;b0LGjLGuMI9AeqwiJo82xg4h58O3WTO0ZVML3Xe5FYMqNVk5XjPC4Q62cfzbDqNRJheBaafmotSE&#10;1fu8EQ4qajC28S2P811pqv4yhc2L27bsHVfLONS4vKtOSFthJjYgM/EbEk+tbAY6d4Ili7QrSiQ7&#10;DFny8Aa/wI3vLqo4zEwjE9vYzIO2cefWNGBmAn2awiRq95CX84/7H5MgqAPXHLpd5anr+/n8SYVt&#10;FPGU/oKXCk91QBFbXIT1rFCi2gYe1KY+Fo4gmzyK+qUHNLMtHWGy4gUIyOB3EVx4R9xSFMjItQUy&#10;KLdl2W6q8WorrPrL3J/UlbEflMX1JsFzUWx1dIgT5MtjouaRKaBUCIrRtjxy2R0CRw4UMYr/PcX9&#10;0XonFCjB58Tf3a6MDBXpFp0T8u9OaWNluNeGBUE6CtynMI1UQSjliVz47cr2kIkb2ympUv0adqTR&#10;3WhJwaeRUZVd4W9UdCLm7Ymd8WD1zRoK0GZRWOiD1W0eo2QM7j8en0FO15iwKBSQSqIwAqylvijV&#10;wNTYIE4E4nKxZuaAiXOObSxB50MBWbeRlo1MxbI8ZhrLxGBB9vXOx4drnhW8208jBL0ZaG9YbnVi&#10;kIG9nvPxBbJpPM4rVRK+d0swaWEfmPJ7/uv3uaTSPis1CMIbUznnloIpbSSPKrZLymhFWqsqD0ap&#10;fPDufhxHi8j48E3PHbmsbA95OzZ9mgusglFOQnni8SlkQmJeFJ1iuh6QPo2TJbSIyRDSY4Jaob/M&#10;Q30IGeo3DVILjFJQCIX7aBEJK0OYkBHfUZWrcBlaVuxwxW/9FdRB1bvyB4PXyLhaIBNbtEC8slAi&#10;ebNbAY0G7ljs35Kr4sgCeYgxdi4Ki32ItOtjnJzuCMCaOfQ3tEWkp/PTOA4cy0rbpOGPRna7x7Mp&#10;RRp92ef1FBKjQB8IPKf5+j3/jX1Rt6PBqHXDsvmh39vuZhYsxPfVsDrrwehNvgANWS7pWB+jRVtq&#10;sa3cuXROR7BQ+R/6+q6qkW6fG2R2VaxyByLEsq4j6jyqrrL+CkwR0hvOT4n0RbCQ36p2031im8e6&#10;gsGydjx+ajdRmUic8UfZqyd4sLi7Y3Vtjva1PL6bOKmHjj6wMk5I6ihAYjNkXD0CavM0YMIUOge/&#10;rGyL09QfZ6du0otc9Qkdp29QjapnCdNWlcfxGFlu7a7Cqr9M9/OSME6X6X6sWcnOY1EyLeqaU9ea&#10;x87mFnLWInbHPqkJu8dJ1CNiY2Jn2E6dbJi1x841Y8pMbF/ZFbQ1hMPgZmeQkfJOahUXRX8vDIHe&#10;h9OPt3mMITL4xXh8CBkX4vCPXNdMesn89JUMCJdOeUn23B0Ky7rJhkfK2zKcYagii5+tSS2Tvtyg&#10;PsmVpuqvoO2s45IpplhS4c6ZhUJti7mCoPZlFXgaQNkNHgmup5TXjeYVMjltziQn4oAvoIoNbnhx&#10;gRCRGDwzN84zEkUNDBovIEy9NkIg6j0MJbzRKpzJKCFLS73T+2i03Rc31kyAzzm3uCMQTnXNOP5G&#10;KhANoVTZVyCnOn3dy9CtmTPaLkEx9MhFpyL9ZbB1atFV2Vsgc5LM4mhiI9uEx0eQ1c3c7e8U1Y5q&#10;P3MSkryQKIFO6ZQ1YKDcO1DWsU3e0a36DLUtIc7fdopQdeQ5TshKTPJjKKgb0/NxTgnATXZDj2Rn&#10;VUEakJl/Ne9I3Xk+eBjl/vK6JmzTppj8oBgN840qnjNsE6lTT9i2Zvy5uly6fJp2+l6zmnpXWUWk&#10;h9SSQAnZAoTGzveZtDlU4oD8LZe8VcjkdbkIHd8DkOuayUFT/kCfNzltnQzO1gxZucqVFXC3bZv1&#10;2Ejip663olXdJk2MHIiADPbCv3YImTxcO67lOO2RsglZWSOxGWyFEgzzZtByc/AhVax0leUC2fpY&#10;59jK5YIoOqaIK6m/Zj+Lfs9/5/ukePh9oPjs+j3/9fukZTg7gtB6BHWYld/byRHy2IS7gIKHayUs&#10;jmKkxPNF/AOF8Wnz1eem7T50ckfXxvIm08JjsTQ7P557AL9yhjEV+2G0zMdM3DvIzHQLQ8dmXWX9&#10;ZUzhMTRXZBqLbU7OISiJieEJla+07D5Zgw70kOUsOXoMWWnbNkS5BUw3UOVPE80f1iLoedPTNcea&#10;X8BSI2Oek0jE+w5kko28kbQTUkZigYxYG+yayrLllD8npud8E7zDUmqO14w/zX2v+AfZZfWUN2Yf&#10;BIgpEI3ZxpqRIxz9TmHkUCgz8hwyEt+WFfapOjzmNVOLNhJhKIJUV770GI7DY0P+ngydc8hkyZCR&#10;YDmiG10KtkmE4dNBYYptLdoZiZHKJm6nCuqMu+4u/GVH20S9lFkYY2Ezi99JreFmMhRx+oIS+Dej&#10;Y94QRNQnHkKW585jdTNY2WdIm0wUT+ya/CO93P4yQn/ir6f7TAySVipGJxtZmVQPEgVkFKgo8TeF&#10;Ue5ItDvmPZMqztbMrc4kInVsy87tusb4NDqQMNw2Uib0gm3MpeHlk4/kgbyi7T4Xq2WMHZAJw0CC&#10;huxPz8fZyzdGn60ZjWumRYzIVPq0WKohX+Ja6lM1HssMuXGqVGbifZ6ejwlZ1UjeyKuLg1z/GUUf&#10;jw/XDCeZsbyLe4Sas3Eth5oNLpyEQ+WyHjwg3owzyPSUgRsYnZdYniJ5ZhXU8K6hPsCNfMv5+BAy&#10;nGkEusesB7bVaXMGGe0Smo+V4uCTcdNjRC7xPFVX21Y5iBb9G2yrG5ul+3x8tma4H9qesX05sPwH&#10;3J5+fKFtWAlNzuLxcExeIFsf69oIQgjd1x/9jivg1+zh9X05W8f7Nu2B4vf8199X2y57GXCmDXvI&#10;7/mv3yd/y8rvzOBJ39/yI1QZN/wjjq8gTxGmYruDHEZS3KAWKIkeTYG5kQN2wdweskxRY/2au0DK&#10;xLDZroltRKam60g5XOfsiNQm3QDQmTsMoFrmKLS4ZfxUPzI+gErRsZ/CjM+lHQJ+qGL4qpfScljc&#10;5EQ6RkXxUKGkVRqFWG+4cXGuIFL6jNHLl1p64qDSwLvGgiiHSydV6g3pONaGJBK7bXu0u9gUgwlh&#10;dC2dbGCrMnM6WFh6Xa0azvk4wp8UBj9VKVTx7GCrmidXdzheJrYswF6yid+g4zo8cdPDRWICG+gP&#10;qwFEQSPqb3TcxAXA7hV9Fc+lbwkkffjeamFrljEz89iHU5XME8lwuLq3nIIx5bFBZ3vL7viIXFOX&#10;8frIFREktSp1yNshUpUW1H1AR2ChEldLcxwav0+0SlSWTGOzItzhixord5v11Lt5xZR0yAYJjrHy&#10;BNw/GAqDZTQZVyYGgfsUkRqkXPhTcoZNoJ16UXi5uu/BO6yqUF99hTsYlBTKwj8EuY3RMJXzg4SN&#10;jhXhRV25M3VJMwYzHNFjYnhan5vkWy7efs2rBEMtt0+KzJsn87t0N/PICMoZkv7uVu7IMTQ0WVlx&#10;5bAi1vmoWfxVICKSR0XCTME9ImD6OcAIw/O1Sbu89diS+gyyvHRYlJ2CR87z2C68ElOV2TyGvEdG&#10;0Eg7PoSszw10guwi2DiTsLzxWOjOnFOP5ZuKefvxIWQZbkN/agvMx7Ip6OOxPz1Qwkzlp/mbIKsB&#10;y9BGiXdUzkuiND6wsebrYyLwIxot9Jx7i+hGQRxwzPryadRvtcF/iAzIKuJGVz++R2FE6twhaadH&#10;cp8kmfrrpwe22yUffzPkcZcEkC8bibdu5F+hFgc6J+TymFjnuSJJwAznteXCNWdeHZgnJ7lMjPxV&#10;VWHFZtzDdomu63TWU4WcRO2LT/Owa1BjzapHmHwWQt9z5y33VKdKBzQ2NTZoUOrH1Bc1DIIJmRzV&#10;MbGb9SYEUvCs+tNyCxZWIZPRca3pDpqQyWAdTgaZwDf2GSE6Ctw2YlZ5o9Z4CE+sQpr8PLSemDce&#10;hRtaNAIu5bWQ1Vkdy0QL+LhJCHKs8Q4CAGiFPnTMq3szz7gnbRnVFalv5MVcYSovlCjQH2PMLElG&#10;SqIZ3HO47i6QLafDgiVlaOStokPHDSyM8nv+6/eJJ1pHUVJId9Ol97cULHPDp3YaU4NQiluRFNbl&#10;aNHeDWeDF86hvsGd2QxaLXvs1aGpIlqraxLY9VDTNHJYY9OAvOB0v2aO4lRRTQlzzSQbGyViLSsd&#10;wZym7mwqPIRMl5mRPHixtmkByKdNotezQx77qB2dToAzyPKbjdxCFJwav8B3n1KjNo916Zg34y6/&#10;4KY929w7VjRvnklFd2MzJMOG7jxY6OGa5TT3rLF2qyHKNUiIyvFYgqGwUCLy7vBMyZ5Y+bmlorKe&#10;odRg5HWf+FgUxbu+FoxPXwRWEdLj8dma011S20+zkHFgx6fnxLLeMh4fQiYmYwt74zuj+n9WHF0V&#10;k5LQOx6fQdbm2ASfVshYFH3RZ2nFUNjnY6zQ4Y8f6v4ZZLVynLqtPG+FhDjNk8VdISs4Oo77Xcho&#10;HtNuu0KWom3GLGWr0jZx0mSH+PHhmmUMjGNzoW0CIzTdC7Z+rSsWVxtncpjKh5AlWs0er+eZXB/i&#10;m4bsAzv2maj11Hkepu1FqjIKb7M/SnTPXgO/578hhblUcARFp0bI+vzeViLhGNIWdQVC5FzrNci6&#10;GEHcxi+Wx1qNFy4ya48PcZq3a4wdSKPD10T5INHxuBnpA7K2dssjvXb75qHcIRHQAC+dRtb30TKG&#10;QB4K/FM4pU8YveeM0wt7J+WDcJgfW+2fK4M2R0z0Jp0qIj/UwSEt56fBqVNiphgfj+WtmyeEc3pD&#10;N2+ODR/74V2bn2Yzx9G9qh8UEKRmBPbsndERKX3AC3SOTgUTMmHlwWSvOhWtCPEberQ1skPI6OOD&#10;+nF7Vv8C7uSRCycbs1YRKpvcHKVdEXQu49PF7LhS+XDhsHSvHIoxjRqVGp/cLXL1eh+QH9Ff/mi5&#10;hOa4KqZjirrkNVhAPxHzEbW3qKvlmhQspBhLTHVYCJUn1V/9zOJHofrCQy+hBPTJsZ6RDuvNJ5OD&#10;0+exrPbcSFBrVO8trYKiV/T4sNJZ/eFLrgZYxWoKsPeyQOhNrqZ0jR3PBBKDpdiXiIif4tote0sF&#10;8mA7SrHqT4/2Fut2JpdwhnpWwQCL42aEvaDz6v3mDgffUqHrQUDWlhPv9harcTjGVcVWvY4kEY6Q&#10;qFK9K0mpT7FZM3kJSt88defvh47VQifW6eaH51NiJbHzyiG54bPhRiZ6W/Xd26yHkJmP1wYXROpM&#10;F3eRjAlhmxPJsyRLQVHqlNMJbuRKjdUS97A8IXcx6OKMpECOjezZbGp8mBbq43jhI6sBTw4QXSw9&#10;KTxM58yRFkm0lPVQ4h9FL2Y5wy7bIZlzOzYI9eAGSRFRMB+io1q0JRmrRa5Y7l5zvcspkD/tXOy+&#10;Imppq55MKfUgSMz+FTzZWv7mKSd+HCDsnh4OPdpbDPqRqC0ne909XFa+XFJNV5U9kCcFnQ+wnIge&#10;HzwDS1dGWx4U8C1JlgiYkbKFF0U1rwmsWgTYR0W6gzrPnLILJcf5AHHxgXKk8odJJDWt0vCS7Jny&#10;lMs2zLHlYekbdLRatXm1ZjKHmqSIOLuXceqlOZ8qrbyfAoxfdU45Xy1KZBwgZUdVwxLnr3s7AxZH&#10;b4kTkZw1mg3Kq3wjZIK7moqAmDHxRHSjh5CMmO+x27FaJU4GD5PBcoOSle05dg8pX53ZlCtwlWFM&#10;ikhrTVH5TgmwBovQuOHWpcJl6EO6q7FG46icG8E46co1bECoX2nkjWPfzBmXxmd2ztShjIxk0i6G&#10;/1xWSU254Wq2kQ1Cz7uw648oWXdjOaOMTqmqTU17y2KAFeuBUVYXtq71teAjkI5o3lJytdu+JQPY&#10;BfN0F9S8O/n7Nf/tKibCeHThVR7WYEl+bae7iMtbmhNZZD/zolA7RxIYEXjyYcpTMG1pwTWG07Sv&#10;gOqvmCvS3LoY+RDL7YS6ytG4RNQvXRF1paft0udY7jfOCRGMN1Z4cVotadHcBzwibGBi6XhZJsUZ&#10;63R1oRwjO9ZJ9Y8PF/l3+Esf30IKDRxwfS69cX19i0vdXdPDNmSrI7ZKCbYkTMR/gc+0y2HRXYUR&#10;EcdRg+TZ0+UOrC5YjPAu6ebkExawumoxwpGUWZCrUDwucDqVgunwS5vEdx5oqYAqLrnKzh2R6yC/&#10;Vgf3DcD6cUsjboTAsKjLp9FEsFwknm4AyfSt+G8wc2QJZ2s/yy1YBGZwN6pIQE45OIh/96WiHAP2&#10;W8FCmKH74QchKHwDbCu57Xht13XUDyMXQiaSlkJ6fcUFZBQaDaEM5Emb8oW+t6vlCIeAUYsBXHEZ&#10;jSK7qAhQRy5+1aeEJbuglls0EhmPwELt4+oItRKvBh3pw84DB6wSMTNYqnvmaseUj8BiyNsjolI/&#10;dQpIcoDSQeeDIpsoc61g1e60i2I2A857Y2/FMcdQRR0LWNxDRjLur6VVDmhy85THSMoHKY4OynT0&#10;x4JC0R3XLi/L64iS6OqENkJE4HFp9RJS5A6axgJgOxj6Wg4b4K/6b0yGu/doidBeB6mcqUdfp7ZG&#10;alt/HdF0dNsNLMDN+dhiak8KR2NR48IPCndgFhn/kJirUXXVAucw5lfPS10U96rjHemzZI6vnloU&#10;iRjRcFVURAOMBQcVVkecrhIJa4PwaLu6LlGrbk2Ont/yOeIbK4uCe/pck4pAus/JolCEwv2qC0/R&#10;1ZZZLjjg9Rc9M4DXkc6NrBMdbBeVB6FKVEUanj4/SWCrKmqSluEqwI8qxWy7qD3YdtFgoyosBPxp&#10;FVv0Y+6KND1/wNzylATIoEi12+2WwRHDwYwQo2hgycSJCwfe/hAbTBQsMlWQuPjNCztSRCeSBOkR&#10;BgfxMavrq7/8YfL8QkgTd35TFWkCCmO14H8xoeQLATt9yihpN2RY2T2cxOvesttGI7KmOqshUaeo&#10;3N5b/OdRH5GGDiSrD7v3dhDNfMoGBabukhQ3ByIQO0ldKRnbjB3rT1HsqlWOJI2sGA45vXd90Opm&#10;1l99a7lb0qobCftU9GY6Jl4VHi8uokEPrw8xmrxScHJDfqHHhNHGxRb0vy2fRUmzPkjS4ZJoQDe/&#10;sLvISATT5yT8hrXFbJFOS20GB9iUhDdryVLBPQw+G+IxgiJ55ui06n7W2NA50pTCbZUmo81D8OnZ&#10;3oTZsBKzZc2FBaiZmj/LSe1kMibE257tvfu/UbisLiJq8ZhkGtIFt0Yfr9UJ5Yec9hsMOI2kZZ1S&#10;xpMsSxPiWpal+wbKXuQZiiOGo/ZsPyduMeGVlZJg8h98PqnqX9y08AkfbVJJVGveNZx6Iqs4pCtn&#10;mPxkK/PxhtUkDZe3UW1Ch5IfsbP+9HaF1M++KCu2BpxgAJb10DQ0Pqjq+HqBSKJs9B91x316PTpY&#10;QV+oSHHTWZphXU95W9lMAcFvbdczT6qMj9qMI503FdhVkZz2BzNM9tpuPVuYk5qkCS6u1HkwMLPU&#10;3y8RDOoIcNpJVafGB2hiBxPhYM5LzQE+yvJZ3dcSn4Whw2MSTFxe1jzYDVXt7tZpHHcq4cplK0mI&#10;Q7JhY4zf8l+/7TgilRyE99a3d+tRWbkpY8zKbAkL5oXXw1muUh5jJsKhMp2Vob5bzw4mSr1ZvqzS&#10;apuhHdlRootxF5jpIfHBOzDZmthxNT7onr+xTjY1kMBxV2FP2je4qp0Tx/wjjaE/Azu/7NsWKxMO&#10;fWOxHR+YBFYvDZDKwzl9QjR3yq90wdAQSlyLUYyptBPcP7jUXuWHr9lPG4J1ZfVXp1JO3pDpcIrq&#10;LkiII86HuZvXiciwZMZMw2gLrFYo9VeHqe5rscFzpHf/8YecWqt+92AiCcxj8AmI2yeiyg9h6Esn&#10;7TSSC8hvSOb8WeG5kIk0gEACyRdLPWMaCTuMfhFHkhlGZyWDyBL/l9eZYOLUXsLFivBbBnJGXljO&#10;1B2sPE46Tu9eizrFOTYX9Vv+G/s+d28e7CT3KqQYg692cAqWU5g4NuB4OBjQIKT0kAvVumw4w+Ec&#10;iUtyvWp0oukqWuEUpk+wS2zk/EzkkUj5wvTSmZiiZKxzniYiMGHqnq1znmBOtzpApDOB8WSVSNph&#10;91gMmPia4hzixsabe7zOxFJU1VmVD/x1UeWhBmtLuy38w5a+5GbxnS3MSnHwX0tF7i6l8V+M8Vv+&#10;22kNYQMOmh5CaaZM0C5D/daOPmUfBH3SZlfVAwmHSWI/J3GgetKT3CV3L8KTR/uGzLGAVDOuflLH&#10;1jQW1ZUp2jctjthEKzCDB7Se3TozZb9ka8o6E+vAGqXzU0ZCOqSoWeExOVpnHknO0xIvmPwTL90a&#10;w0gPhx51BjONvCiqqEA2766qUua84oamnorN+it4XOLZHLVlnRMmiI1cqLHZc7bUcVJbEBRbodRf&#10;V5gXCw5ijIgbYQvswvZZw8SLZVcIdzZGK8kz3M51Ig6XIv30WRzlSk1KByk/HOb6Ecw8Uv6LQrf5&#10;obwtZZ2J+tQHbeRoV2zWXxeZNUcafemsbB5OKTAfHq0TWWOOjJmyRFgS0/3zxWOW+BB+OnWm7Fyv&#10;rqz+6utMNsfV85tMmavjN3FaUpvuBBEV5Qi16erYTeYgGe1KKEo0lPwk8ItpR9eV1V99nbNHqSwg&#10;3ciVPqv4XKhAxB9UApYesjLLLJXzEd3f4dbypUPDgRl346HJoeRazvkt/4232esIgG3f3q0HT6PZ&#10;GA49krzylMnv8k2SmNQkgJZDQdjcrTTwkfH4XPLL42bpDk8JRdrHAhvZpXecSuUUl0kpejECosTk&#10;jZS6vPqrI4im4c7HUebLkoOCb9zVMoBVwmQBm1zNr5GA3Sd8dB6J/tveUBJg9QSi0juEhP93Taie&#10;nl3u48Uvt6WZ3VKRV46RKz+wemCSq5nL0tfccfiO0TsmdFlnpTzSMeOOW6iAaL5tTr/lv30boGTb&#10;7ajiMy3Gb+3Wk3xrXJYV99WbYJLLDkUROZg3LnmxVBR/g6clFkLWyNJTWOZ8KHukrqN2ZJiJ4aFy&#10;RE7JBYe7dSa1l2pMJV8kFpJ4N0lqi+cs2eAt7+icdydTkB62it0nmPkhpuiiz00dcsa4jtaZRB/y&#10;PawG72fSrUiS00V5aULJHqYJwAyfVmzWX3H8p7ZCpnvc2WGYRD3tIUQiqRg7w8QbYy8FM79xDmEq&#10;llHXYBE2l7+Km7xriZ4PpqX9P2IR57v5d7C2sFygl6UP0d8p866bNSodqCDTXKlQnhZ8xWX9Zcbq&#10;uxkwAVFMq5xowY/FpetlJrUL1qErV0D7EQVJawwM4U+BKsqGNa2xw4Qyu3t2wOR9j7xnJcvxZVv3&#10;YghzWv3Zq8WaNEhKWdQF7HSd6aSgb6xpLVNJhD8t8c/kKsC8DpI+wm0y+GnnIemVDgMmH8jupjHW&#10;QQ3yZ3tUvezarhzBnDY9xfPLPbVT08N5I/JO05lcGq/zHbE8lUAUH3lb00cxoOB0fY2wp+qCmbN5&#10;oehgD95d1mhp1k+IZhkHT632qPjs+++3/DfebrFYgad9nm4Dqi/vjmBeTWsKklZDJgy5MO1zZJPX&#10;oNUMuJBNG9cQXNayA4hgC6clgbBFNZxhP3IbUe8yaqew/h5K6smYRwCn2sC188T680c5UqFP0pJn&#10;UQCw5SKQokqIG/5wlUl2PoHnKAxq85CpQiGgoLs8manvkedFr53YvYrEuuF4UUJdU2LhE9GkpJar&#10;NGl4F/zJCig49FTW8X3RdCtPOOnFMBjmXB8ObRz2rJy0TowVSv1lqTDSgWi6/rLfU2gEtqSdrmdi&#10;NtHno8CU2eqHhGBvwETDC4OGgojXNTmDNBCqR9pB0DUCC0zSpqN0BNdAXBB4RJhYgsqz0fnCORr3&#10;MY51EoGOpaC4rj1vCeiGaUBTZN23eIxbMgKjsoozdMko5bN9nXSeX9I6iIKrekWzJdyjMOIpTJyE&#10;TmNF4MYt6F4n6iihqP5ZeFZXkcZDNDocjA0mvLYHyY5wi9RyuQ9cTW2WEl/TLRRxbKhUCl4yYOKS&#10;8DrJ+rphnSqxIGwyuumxfQXmzFzGM48FXB7qPwUS8IX3U3a2TmgoNDOaTKL8lc+C2fBdq41k1Wag&#10;cl+GTvJbpHWcwZy532Q04SUpMGG3oYHilllKDOioZn5F0P3OTS0pSR1iQmMpMGXxdCmJ9hnZ/WM/&#10;lU/fcYuH6U4haBMz8Vlc7/XSUbLr8VI30pRJsGgzWAWh06l0rhuWR7gl/RWe3j8LEfVog5dCkrMz&#10;DtRGo0oPMr9I3I6RMOM97zOv75wWAM69VR9sKmn6mfZb/htv4/oIiUgPurhpgFX5rR0vV2A+eBzX&#10;bUROwVgP1pTRpNkXVYoyLoilr4cCghuxN3Lw8FzESM5yORM0o1d9uViK0g2qTsiFU/TMiodkteyt&#10;Cq83sKLk/453+QuHn8Bv+e94m+SKgKBA3ILxLQ4x5IIjNd5U+Aq6hn3p9POJmjojWKHxqLQg4I/P&#10;JqBVKPVXn6ea0IfiSRKBrrNP/JOddMSKnMa4KGPAhEpDcKFjRHTuiPYxb6Qxt63Bf9+ztsdnIaRg&#10;dMjYKOIbD5VhHVjFazKwWldWf8U6Z80bzHuxknKlHbRSbXso195GHOdK0T+Vhxzd0ZXtNTU6hT6p&#10;qMRabEiAQy9XHsgPFc5gjLSQ3hfcVopD/OFS7h9kV5+gz1KjSbG0V+Vv7nBIQE4hY+0bXh8aW2Ra&#10;IWVB56g9ZGuq7oRX3EUdDCS//RiHcCuxhPZZRFtVPXWs7XfBtq1yj3Z7vq1U9cVH2XaqAQm+gHim&#10;jjfmaaz4b6cphWltBb5Re9/l7R0OoR9Ioa2HfD5ObcYhtwRhgMRD1lYOIy5UzKH+EE9/P6kXmtjC&#10;xG/vOizEcqVD2jhihsdnUeBaTYTPG1r2q+8iYgF3eEBHWrBCNaJD4zjxkZ2PyRr5tL2Fyq4/wSEC&#10;WcEE0QRY17VaiWe1Bt79IdGfqptRquGqlqZcxMwqzupqKOqDsBss2qgMYeuX/LcTBPeJKVakiZEh&#10;Me6/9UsVTh+C0iCJ2MfoDva8Fh6S8Rn8jrNX4kX4FpCznSDwwZzVlrAdrpiRYbhKJc/Uc8MbGGYz&#10;fHoYqn5rvx71/ugIY2E1pwihixTrD1+z2LJWRKpz9alt9smrMOqvmCXx59fQjbBOO9ByoDjC8MS+&#10;I/6oaRtgWKt9XApJVBD1VwAEbxKxAkhNc1Fm5ACUfbx/hgywmg5qDqiPjpqowH2P8cxYTfEG+G/M&#10;C2Y4Oi7M3Am/tF0KrjslarbpBtIHfih8QuvveI3pzmekr4Tq5Y08YkVKqVQsRABR7yu1q82/OQcp&#10;OOVYk0TLwOBT0OIR9trtnuGKhM89Qe2siAznNjWcDxfev8ffo1PmhEXyDdtRmDlWN9prJ8xXaGxb&#10;WthDpJNQMMwLRSP2OQttBWi4xQtKSjPj+k5j3puSKoj6a1DVZeAkg/lRdrMc5wTvAV/2h49f3nfR&#10;8Ont11+bV1//+B9fvoaH/8vX//b+4+//+A9vf/jl89uf/vm3Dx/av7+0N/iPX559+vjlx2+ef6P/&#10;/OXdr+9/f/9PHz4/+8+3H3785u27d+//+PqiPXr74dOvb/t/xrnRs0Wg1jGigfvlS/94/yacVy8+&#10;+OGXlw831agv5/phoP3iaWuNz/T/fvzm3W+f33143z71M6v73x//1/t3X58x+wD/7D/GPxdEZYR8&#10;+OPZX9ppgnbfvf304zc/f3j7tX30j49CWheOn798/a9vv/za0fDl44fffurb9ftvX99/7l//8AeY&#10;+MunLz98+fQvn//xH/Sv//j40//7l8/PPn/98E8fmRf08/aPd79+/Mzcv35uRKu3/vLlU3+dfzz7&#10;6+8f/uA/fWJnfv369dMPf/pTw8fbL3//+2/vPn/88vHnr3//7uPvf/r488+/vXv/p798/PzTn9B6&#10;nrd/ffr88d37L19+++OXf/317SehRt9/9z//k0n89hPYYI1/vP39/Y/f/PPn9+9//vj59x+etTef&#10;dXKPt/+VBbAm/eprefvDX3/+/Puzzx+/CqNo5drdZz9/+O3Tf+c/9H/9m/6lHWdmz/6KMMGEtEaL&#10;ose56xh7/9evz97xHO8IlargHF6GmqqOex2PAqXvvPu/k4Lf/idU23bil59Mvz/FUt59/OOPL2zD&#10;v2tKv394++M3/+VPz+TCRt999pdn6NI05gph+cs66P/kQcTqSa7+7tmvDFLgPvjrZdC/a8kTEvLz&#10;xfOnIeVB5ARj3rx+GhLst0BiKU9DyoMECcn2NCTE5ISk4tJXB9jLg0jEU2fEpyEh3xOk53QyffP0&#10;mvIgIp705TjAHuQ+IakB3XcH+5QHKbaKkfL0mtDyEyRo7/sD7OVBx2tCQCVIeG+fH0DKg9gnAt4H&#10;a0JdmJBOKSIPOqYI2MCERMNWuMXTFJEHYQTh6Hvx9D4pnzKD4kL4A5Ioo4CFw/EEVj7xeHvkeX56&#10;WWozMGYoWPg3DtaVzzyXlVJ6egAqD2q9DqGlp5lfPvTUfpNdcgAqD1IiNQVjB6DyqceWwlw4AJUH&#10;AYqS1+8PQOVjj3GIU/5kWXkURxiudMBquVxvbjE2ByGkE1h51DFjepGPPrAUUDjAYR4FLC56+PMB&#10;DvPhp3sHGQon+5VHneMwH3+CY+pdebCuPErrorT76XUp4jmOpPQfaj+ehlVGUeMG1z0Qji/z8Sdy&#10;zC29B0yjjCJ0Sf+jNwfryudfye/Y9AfryqMEC7F6ACszADwZbNgJrDwKWOhnJ7AyByCOgAh/ebCu&#10;PIpAI/t1AitzAFDIDE9oI48Clq5jPcBh5gAoqCRlHNC8CroH9SqmilPyAFbmALq3gqaFBzjMo4Cl&#10;u2APYGUOoBs28O0fwMqjzmFlDkBLFBjbyX7lUcCCzx+cL7l4BuYR/lQ2HNB8GaU0BBqDPI1DWudk&#10;WPie/nygVZdRgoWD/QBW5gC6ypv4wNP7pWTMgY1+lk9gZQ4ALFySJ7DyqGPakOdxzBD3MLRxQPNl&#10;1DmszAFwVJKlc0CH8v6OGWI36Waig/3KHABY+M5OYOVRWMOy+w9gZQ7AfuFDPsFhHgUs+MYBj1Ii&#10;/cAG5wvj/QRWHnUOK3MAjC4UhxMc5lHyKJAE+DQOCT6mddEnANvm6fNVRgELt8QBDnHLJFioG1LM&#10;n/SalFFKhKXi8mBdmQOQi0Ii/QmsPApYyIcTHGYOgB5F1sYJrDzq+CwTpkk4JApIIuQBDvMo+CHK&#10;zcFZVnBo0jx+ODI3DmDlUeq3QL+jg/3KHEBOVQJmB7DyKMGiw/sBrMwBUHrpMXIAKg9CHyLUf0Ia&#10;mQEQnqQ92AGoPAizvOl5T9rKao8zdqtfOXEAKg+SZwPt62kEKjoxQFE8Q0T/aVBlEB4A4osHNKhi&#10;pAnq0NlQBh07GxSrGaCIz3C4DlhhGUUaDGVpByqUcuMSLFWwfX+AwjwKWGoRdrBb+fDj/YagDo6W&#10;GlyOGapOnISLA1j58CP+KWM8wWEepYo8inoOYOXDjwpFgsLBOVaSRF4XguGAZaigaIxSUSNegIP9&#10;yqO0X6StH6wrH3+SvjCjDtRrRVzHDEWHdF48gJXPP1LyOS0LDtaVR70k2wwfwNOwlJ8wZkiEk3yJ&#10;A1hlFLAQeAd0+CqzDVyo2PIH+1VGgUOcFAe0oZTItC4lGpysK49iXWQbn6wrcwBVXFHn+/R+Kfdk&#10;zBBYpL8emJQkhs1RVF7hKj/gG2UULlG0oYOzrGSLMUMSPskpOBCUZZR4FBzxgA4zB6AqmXDgAQrz&#10;IKnJpDYdgMoMgAwtxXeeVHiVMDVwccwNlVA9Rp3K5DLoWCZTBTRBUT6Ai/1gVXlQ1zT+P2fnluRY&#10;ruvQKaXtTD/mP7G74I7IAnw/tPJ09U9HNIqWtgRRFEiKdRFp5e+o8J/QRp9NDejtP3G4Hv2naP3+&#10;mUKEehcn14DeXuHdmOq9n16D5m6CLOXf73sH5Dhaz6PqrU/6DbULxAQ2CFOEoMy3ar7gkpZ79XGx&#10;IynuUV0xZUbVdEEuQUK1Z1MNgpmQzJlR9cbn1p9Xl7OpBrGvsGVM9canJIUKJUea9LtstY+R1JZf&#10;1LtLmVnsDcqRlTv1eQX2xkenQTkGMYENIp0qCvazqUjS/o1KMvuANLM/my3eMldx5g+I+p1Jehej&#10;6o2fBlHmyEcU928qGFWqYAhTvfFJ+cNhPX+rCJZ/Zx1TeO/GVG/8/5qACVMNYgKTECpG1Rtff6sG&#10;+W/VGz+xKqPWeTboStwZ7ZsYVW/81MMwQV2S+epbJVPFBGeSafn7hRFBcuaLb9Ug3j6IigkHN3kR&#10;/0yxak0IfkDJskd/c57AJPD8M/XOXjiPakBoT/NaJUw1W9hl8WqQXhZJ6P8dFUmq3IvFqBpELia5&#10;w8KNidx5TL3uwlSDMJVLlpjA3vgEm1HxCVMNQk5PZQlxiCT9rUbFA4GZwAZhilCpWYGz8ek7EvnI&#10;0blIAYDfH0gK1A/2xAzOzudN4WVuxFHkjy2SoYSt2fqUQ8lzznlcg3rnrJmV0YTBm0Je+4WtRjF/&#10;yZ44j4u4dE1HOr2Rd302tjAK75DBL2YRZdBYIyRp4qwLY/+/5SpHNy3tJP996suTQBAb8/jRFoY1&#10;4jNqbE0D1CRPxU1jrWHkXVGeSX23ZoJUbONWaKw1jCOMAgBqbE0GFEYnCUVZaxgeB+WMxdGCHqm/&#10;W3LsjYO9sCTJRpAjVkkTQuq6O+0aGb//FhfWGJu4OqB/Khg3r5cKJy9MO79kqI015MxKUzYwrNHa&#10;wszkCD3p/Ed0zaySgXEJ4xJhdsBIPVnIFN4zu3tg3C6Je5kdkJyr32Mjlfi51ov9NrD/Il9qJpsU&#10;KCZF/pCy1jDiATxUqplsUkiqNWUPzdgaBv24QAcv1z2ThG4T/j6z8sCwhnhDjW245Jtz8Vu4dEjs&#10;6keixGaVqO/WpEAWRbpymbE1LNZyIT4zV7LR/63JBNzvRrc8MGaSsJaayeES8r/IIzBja5hfJaP/&#10;fAdkzcX9Xfb4d0r8DhgFKLubUJoIE1wG5nd36lv8/kiY66Fem98dN35hnrlSQOQXBiuTr2rW5MA8&#10;K6cl3j9rySA1T5j0yymYP3GSIlXWkvqgxtYwf5qOFjSVDClCI3bAwIj8UTNNvC2m8EKPjXCDCRws&#10;DGtE5AyXpFRRzyQlN9QOaBgzSW0s4wWlE2JZS1NI9d0ahs9FsMyMbTSheHi8WRmeHFiskcYrWHlU&#10;oShdeTQwPDkwrKFQNjM5ulAWFlXQzEwODM+cO46yNlxCc0LKdIodkNanv5+bW0ey9M1MNimkyxO1&#10;WI21hqVKB9UnjbUmBW6L6TxqrDWMSB03YTW2djDSmoIcXmOtYdxNWSXm7E6lkN8PwC2fT2C8oIFx&#10;y6couxpbkwJlJfAM1SppGNHBJy2qzXdrUki7AySOZiYbRryE1B4zttWJUhVGvQmmqde/D8Av5E1B&#10;Wet4CRIdpdGh82Mbo0SF2wCpBfy7SHigojKQmMdBkfdKpUIRu8M3HmNpV2eMNSrG4HKxREZiSpYJ&#10;b8bmYrow1j/BOGNtGAFrKnHhXYPwd/rpRE0FGUNb6Wv0D+atDQxr6umYy2FbIwxIPVzz3QaGtZe6&#10;cqT8zL+xvYvOGJJcmJ/JYYQkdKmAwqhUSecilc64CSseTeu9H7PdFsYWINAo1uTqR5EwKS1ISgPW&#10;B0i9S7UDVkFKYUwqfopVsjAS4/BLzNiaFKidonIm3rUca209OH/NdhsRKSEnah2YkY1Lkib0COrO&#10;F/wUq/n9jSkmZMRWXJYLRYIxbRPVNA4jkPendPiXVZ/i2vFWaYY2jIA1psRM5MLy1ZS1JZK0m1LW&#10;FpZMSONtpSn772fjY+O6KmsLo261STUkWjHWqBxinvc+YBQ142IqvtsKSglNKmkoJX/7R2KNf421&#10;dkn8TI5+lea6D/xdY62JJJn5bpWsFpUoNJ29jbXhBL3fVo2q99sISzlrKN8mttugKNxASWPjtqa4&#10;7O8GQPiaCTlHeAeFsZQ1N/PYlIAx/FZjrFExRoTXGGtGoBIYCl1jrFGk51KKzrDWqFKpkKpKvfB3&#10;1+Rf8St4mRIjG4kpWalUHBQjGxTGXreLOWtGZIpfHXHGeYEMKmVECHeYkTWJIKWhHKcx1qhoJMkk&#10;MMaaQ3jb485mjDUKsRQVFc0CGakpASqVPQ9l9AJJWR8jJmYGCvZNdITkdPHNGsWt5i2tPns+aVX2&#10;j0FeTKP6Zo3K9TDJacJYc8F38ufVN2sUrjFTohZIcwHPxrnliWlsVC6HPKOZkTUXkOOj1I8Xiuv+&#10;m3x/Ex3ZKYuRP2Jkg2Iar3GWzt9shKf6mw3Kf7ORnqKYICPOjGwYRK/GEZ8SzXVP9oOK3o2nTjON&#10;zQXsaUIjZmSNInaWRgTGWHMBrWOoKmyMNQpjxA6MWzAS1NSAV8qHQWGMGKSaxuYCyvASzTUja9Qf&#10;vllzAelIhPyNsUYhzCDeqaaxueCbb/ZjHJ6Vr15p0q0qII0UlQXMbxQjGxTHGVm4hvVHjErGFA6F&#10;MbYXGXt4joaVUguoWI2xZRBKupv0BOL7xd/E0elUYIw1iksTXazNAqHO47/DIk8EikEGxVULh0cZ&#10;ay6gSiDXTzOyRuFd8ZKuFkh7E1QzwU8yxhpFnX3unoYbR5aKdo2faYwNg/D++mVk4jyS1DdDWc5L&#10;tjHWqCtPyywRwfopU/rPldPT2Cg9jaQZlLFb0uvENC5KL5B3ufzfkf3X8+M8jYvSS/9dzPmfsXdT&#10;E2NsGIQi1ip3ldB3T6O85i5KX3O57ZQxBBxkG6uP1jCW9BcilfNyfFfZ/p3HWFPxgoXFmkro5+Vt&#10;xgat4k8c3f0PGFUA1FtQesv922q86tuZbBjBynfK/NEFp2ZoW+NirdzihfHOTlBbECSvdmONni9G&#10;Nrgw0iU4eI211aRSCR+FtfhuA+PlmwqEwn2kAdmMjfrsxhdZmN8Bq0lFtUnhZjO2oRL6tKHtEvst&#10;bev+7TeaYjxuytrA0HDQC9xYa1LgKY6CZ+J6TeCqfyTyP/XOhcfYMNxcFej8gGVzc58877fVpFLy&#10;JPUVzlyyMLz+1HIS1poUUCzQBVFZG1h6hhsRPsdgzyR9QsitM2NrGDuAqVWrZLmEBxqThgJ5149k&#10;Z9MTSzwH4U8UDM0OSZ5mbANjt7FIRWCE/22s0egNXct5lQyM+WDnKGtDCpw41Mcz1hrGiYOzYNbk&#10;alKp7gxTGmvNJdw13tfz8w5YTSrhX1jIWGsuuXBlU0FITrP+bjQiY3DGWsNYJe4Zm9joWKO4rnl+&#10;XRi+DKmEagcMKaRfuftuDaPvYJpwC+YaKSt3ItpqmRNnYBkbNWWMtSaFXIpUCI2jqT4AN3a68Rpr&#10;H5pUVrIpRkkrvbH2FkWKsX1oUinaqK5TA0vDl8DO+201qYDYqGIHDIz9RqNzZa1JgbwEySUjZfVc&#10;smVOyaiiYaUZ23AJmaD4r2YmmxS445Dgrqw1jHds2o8pa8slZPsrLrk1DGs8F6jv1qTA7qb3jxpb&#10;w/7rfqf2WzsYyYJAhGm+W8OgLdI6hU6Rq0ltUzTg6flqrDUsigDIS6ySD01qTmGz3wbG2f0i5Ges&#10;rV9ChRY1k6NlZXejVDerZFWpBITJ6REzOTCs8fhidsCIWVn9WDPfbWAJuCJeMzPZpJBnA/XGzHKq&#10;xUUf3HSoNNaaFKJcZjGbmWwYnjm+slqTTQockrypKmsD+0KWZBIf2c81Jaz+m2q58AlLBSX13ZoU&#10;OG9ofy4eSEn0mh+JvsXNZJMC1vIuYr7bwiiRZx6acTvnR9KP2qRZfsIoC0lmztlTWFkqORAplH++&#10;43zAcEzMGym+wYyN1EBTAucDxjVYVRsn+7Ot0bc+VyMxtoHh4FGhwsxkkwK/EYI18clRwfIUwHZT&#10;1poUoq/O9UGMbWAobqkrYsa2pMC+gcyFtYGRPQEJGWvDJVQdzludsDawK+l6ynud2qhcjVIB01gb&#10;Lnm/yxpWHkErRwdiKDWTwyU26QV1Re0ArN1cw5iBJWCVLPYzl4wylQt0mt6KmRwYh/CNZFBjrbkE&#10;a7QUEvpxFmFNSY58d6MaZWqaSruI4cAQQURBa8bWXILzRHKg2QEraL0hQlGRp5Gm4oZSOFp9t+GS&#10;lLsxsj72ZX0ALisvlbC6MNx7AtLGU5h6qSmkwbOdWZPDJfRwRBBovluTwoWQTo6OM3NtpVWav6aH&#10;lNhvTQpElUlHV9YaxoHjyq1Q0b6/GxmkPNOKsQ0Ma9T7MHecEajiFPK4aHbAwLiuk0KqrDUpvK99&#10;RiTJE0VNSR4JU6fo/N0e7WAgEaQEkPluA8MtoXSTGttyCcnv6jRdaeu7lp3ZASNtRYmPh6/Gtlzy&#10;gBXU2JZLnvdoOc/7bSSxeR9xbx1TTZXAPvFowyUD40pLzrDxuaYKKycObG48hYFx4ryeRlpCscxa&#10;yjlN3Y1qYFi7k0QndsAoVQnZcl80321gnN30sjN+yUhVvc81MAjo3eHkvLtH4cp1/e7uOAMjykw5&#10;K/OSOWJVvFf8ScOTA+O4oYOD2d3P5hI8Lja3+m4Ds/puns1qTebWl6fk8+5eGA2IiEWYNdlcgmwk&#10;RRCNtYFBd+CMtXEwoC2Ob2NtYOnJakpbUC2uZxKJseqG8QmjRIKpkXldySoOZehVfLemIMIsJP8a&#10;D+9Ds/p6qmZOdCvqKUHLwlVYfLeRuiaGR4RMjG1gbFNIwey30br6iOHAcqV10ZkRu0Kv3J/V2Mad&#10;SbEPxSWrW4VKCD6ZmWwuQTmQxy3z3YZLiCunJsx5TU69Vw4qMghMVG2rsCYFTEVnBuZfoEfwmpqe&#10;3CDM2JpLotvgC5iZHC5BkqvKdvDYUPst1z4eV4y1IQVqfUAmZmwNy/VBlSYkOlI/kgcqmnKLVbKw&#10;1AXjbeU8ttuUcE2TtzzKH9fkwtChvmixY6zNZYXWoSop/baVX39QDlzFHYcQQs+kt9YwLtDWWpMC&#10;4Xl6xIrY623ksqTk3q4mZo5vNmN7Bmi+W8Ow9q2ioUTD1hrupFolDcPaM7Ucjt4r+2SsoXkyEYyF&#10;pcomvoKx1qRAtJK4jtjdNL2sH4m13IWNtSaFWPsxfdXg/LUmV8kIWPFCye43YxsYYyOqZr7b6l4h&#10;BVXf6DYwVslD3QMog1FTAnMh+zP7bWB5R/syOgVKXq01CiOJHOeFxVo2znkHrICVAD1OntjdA3tb&#10;M8U7iDzs2OKYGGsNwxq9QswOWAErzTjI8TfWhkvwJnPki5lcLiGoY5SoqKhrSnjbRd+jxtakQMEb&#10;eFKNrWHUF7wpjSG5+fUjU16H9mJmJhvGfqN9kohgEHsYa6iQ1HcbmOeSEbDy+Ip+0oxtYP7snhKu&#10;bNLEscVMDixugipxQRh5ZhINt4mZL4yfyKlsdsDqXonF4QiZsbU7QxUKghGGuT50rzzHmAxT8ldr&#10;SkgvJSnb7LcP3SsMxFI+e68DIzGS+KTaAU0KHBzsNzWTDcMzJ0VG3BbJm6opyTEVwbgYW8NYJYR1&#10;zD1gBKzsAFaJsjZccsfFMJFenldnbARC1CoZmL91jIAVh4uxGS4ZmPfwRsAKK3MwmlUyMFiZ2jxm&#10;lYyANQ2maUwtVsnAOHFIrDL7bXWv+AlElo214RLqYKl8HKZgVgmXU1PGe2HM5EvliN1GwMp3uxM3&#10;N2MbvwTtHrEu4ZdsLVZErzRzNdaWS0gFN5EnmhjNTGZS1JpsGMz1lpSefa7Vvf5cbkqJSqyvfiQn&#10;ThoMipkcASs8yXczYxtYiroRfDXWRvdK9QqSH8R3W91r+hmqu+kIWIkFcQaYVTIwrfzmSbA+gNZi&#10;L4wSilyNjV8yAtZoztRbB8nL9SO58nEKq+82XEKOPM6a+W4N09kIvEHWj4R+XNbWwhLppZSWWZNN&#10;CjwlUzFYrcmGwVqEJ9V3a1LgSRKDak0OjNb1SZk4c8lHOVZm0uRREdfqD/DF5lYzubrXdK4x2Qi0&#10;E2lreFwcqGJsK2DFdyIaJ9bkwtCvUiHFWJt4Ce0tVPl13JAZm1RH31b3yjJRbWE+YLaOH1fY/pE8&#10;nKJyMzM5MMjExcy3Iit6GxcNXVgqRCqf67MiK2/yapUMBdmCoDxK9UzyAIo81MzkwGyNZsrmjjW0&#10;wOqOs7Arr31GsY/qZawh1jQlzT5gCK4yJWfmWgErS0RV/oJM+0diLWW1hLXxS6hJSd0H8d1W94rX&#10;y6uFsbak8APKnDire0WGlMbsYmzjl3A1TfvZ8014da885v+omMIKWJE34NEYax9cQrBdja0dDLK9&#10;oQU1toHhdNEHxczkkgI3YeVPjlw2Sflk0xprSwq8yJg8YQq49A64cFVRkd4VsPITryavg3paYy2P&#10;JGpswyXIiVTB69tHNde0XTe7ewWsvIem4Ph5Byzsixg2pHDebytgTXNUFQtaGAIApY6mGEt/AL6+&#10;ata1MK7qD9VehMeltpbbg9pvAyM6iTU1k0MKRIIQuZnv1jCdt4gWesaGCk/tgIFxD6aCj/FeV8BK&#10;UIdFacbWFARxURrNMNcKWDnvn6YOBpmiNSXchOkiqvbbkAIOF6FeM7aGwcjp/Gf223AJJSBfKoY3&#10;ulciGBze5rutgJW6S5wCYmwDIxuHdkpmB6yAVb+IDYwINo65mckVsP6QTa5OnIERHOOcUtaGS/RL&#10;5uheeVvktU99tyYF3rvZOuYFeuSy+ED0IzZRtRWw8hjg3oQHhjWeqMzu3jqtWoU0MF6g7091mj6b&#10;FDjwyYo1t8WBEYijOroaW5MCuiAabYocMZ5ym7ny3dzuXi6JNTW2hr1XibK2Atb3TJrzbWD/zaTQ&#10;md9GwIorQ/kMw1wDw51k/s1+GwEr1vjexjMfGGMj+cdwyepeqXSerpJnD29gqXlCCxVx4qzuVeuC&#10;BsYqocug2QEjYGUHSF3QwHj+f7B3zNjawfiDtYZFnU6KjLE2XOJXScP+MJNNClGPOa3a6l7fa1KN&#10;rUkh+03lLXKcNXPdkvwjco1wJwpGTIf3TxF5WtiFSKCq5IlkfqyhcDNFcxd24Tqnsu24Zqw19CWC&#10;uRYGc3Gait2Nj7vWuFMJ5lrYBQn3HefpeFvkHFxruCaCuRaGNV5ABZfQ/nOt4ZeIE2dhzCQv5YKV&#10;KaS81ujQKe4BC9NnAPtyrbn37oXhBX2pWBAluscaZUjMibOwWPvisUmskiYFZh8lqlqTDcu7lmrb&#10;Qr2Sj7GpmPnCWCW0gxO+MmVh15pkroF55hoBa+JHnHFnTwGfp34kT/LPdJ87f7fVvRJovxj9JB9q&#10;rZFspGZyuIQeZiqGRzH3sXZ/qYZM36t79WNrCmKVPFCLmpkcLrnTfNd4r98jl73QFYj28sbacAly&#10;A3LszSppGOm3FJcVngKNE+sDUJGW1WXOt4GlARR1mc3YmhSwBgWpsTWMp0WeNs13GwErL1TIJw1z&#10;DYyGeUQwlLXhEuvh8SpbHyAV6r5NpWqqBRQsMQVVVWph6IJ4zBc3KvTJY41onNErL4yxcXirmWxS&#10;gCOJvppVMnJZyA5ramxNCnlEUJkWJATUlBDnQhqqrC2XULjYZKQRIFlrVHQxXtC1SSH1mqS1hjE2&#10;rJndvbpX6pBwDgvmGpjnktW9Uh0qourjvZu11DNJ9RgSXAVzjYAV5iJHyXDJwMLkD7UmR8CKNSIf&#10;xlceGD4X8RI1tuESfeKs7hVFNV6XmcnhEspSJBx9/m6re0XtQBqRsTZcos/ukctS84SHOzWTTQre&#10;wxu5rPfwRvfKj2TvmIlsKklxKBPl+h7VK7YQjBtbTSTYSqrj2XMdzWtsqUvwoLCl1LzUZmo6IGNU&#10;OSSDInCX4s/ncX0IVykpaDb1oFAewavG1rgVybkyVDxiV2o0qe7w6OR7DklNNYnIi4pH4cbV7PHu&#10;PCqeUvDY6xc+uVGZeCRlfwsVW6bIxqKw5dbhdzMHD1nyezUqc2h0MlTR6nFRHc6tw0Y9yPtQPsFU&#10;dqUOkdtfg3qQL+jWRt9leOpXidWcyTUb2ErZeLGXlzd4wFLrsFHYcremFamSKKXCq4NKcQCjbOW1&#10;qmaDsg6p6nA+nAeFKaUMIP7Rtu7YMo7AoGB51bGCrNO29fgOA4hxNSqjUmtjNK3Ug/s28gqC3/UL&#10;scU9V6zDkaaSEOf28qD8HDYDIHVQbUPR7tW4/NpozwGpCSot870aRfGBB6Kd815eUSqRE/NcyBta&#10;jyvul/EBVskKBRghK2n8YwtvzIxrBamUKlVXlkFx0Ula2nkOV46aQm7GPxwU+QFp/yNsDW8QVVD7&#10;aySs2rcZKSpJmQiKxDocVOIX6lwe/Srbn2iNsdW8kbr8RgeM6KtWFH22o/Y48+GgyOhIZ2nxvZoB&#10;LtyC3doYVB5MVdh7NKgXXj6NLp0rRk8HzPY0GilK/AyMujVq1S8qdzA1jU0CCeUoN3t0qxc0RCmB&#10;dP5mI0DFbVMR7wHRD5mlaPbzyE+ZDeXeDCjNzVS7cuSH9cXoW6tcjgFdKAyr+npwZLUt/GWznQdE&#10;yTyqN6jv1SwQoYxZiFOl9UKmiYthjuwUCZwKBQyInC6eqM2iH60qqRgPU8SR14+aeRY9olNzaV7N&#10;KeIOU6GV2+4Yo2knD9tihw0LpLaxuUFMgVaaO/AUJUrKke3avxEuVS7Ooiiln/Kg55Gt4JSaQCrA&#10;tyhEW3lnFsbmwoIHwSPb+SAblSo6FzIVjK0mD+4dFL8wthqV5wW18FdrShV9xVSDotkL1UvNuJo8&#10;2C2khppxDQoX3XlvKzTldU09OC6KG7CSyxEQ6XXPkWSqn32g2NBomsw0fhCBavjIk0D/xK/oB5Wx&#10;oY+vCz6c+WaD0t7A1GSlMlIypMQmG9L5sn7Oakwt5X+grAe3EtO8mJiRLUr7pqswtXt6UNrpXn3p&#10;D3IAw1WD0peJVZem5Jay1fyhL0mrLX0iIFAfrK87+vI3FVWvjMstjuYcfandMqw2CDEoOhS5IMSo&#10;Sily82O6WlB/qoiKwAVkKkhxNKVvW2ptNHVYW5TQqV+IaCDCjSNNLYrcQ2pRncf1szJUbau9ldgy&#10;MjVqEtS4uD1zszLjahQyTWobmHH1peX7zlcXgVIK39UvxBZXP2OrGQBbKWcnvlejeHaOF3b0E3mj&#10;q19IUJJZNLYaxXNYnraErWYAArsEIYytRt3oak3mmrDV7gNhblx7Y6tRyAt4zzG2mgEQtFHDxdga&#10;FN2BDG+gFq3vhVuvutUvKl1C+YXnORzRKW49+XhiXIP6Zm2oORztaGQMpn4aOUQ1G/zXt0k8432p&#10;UORdRnxy3l+DivjH3I2oFVW2SHJWGslFEYxJVrv4XsMAkcwZnh+tKR+LbEFjaxmAylZmzY9AFekt&#10;Xr6x1QwQsRBfWXyvQaXPiLLVDKA5aqqrao4atajm+UFpnp/SqlxJb0Y9y6tvr94UTBNSXapZFIqS&#10;sfR1E99rUJSCTW2F85ofneg3t19TKQoPo34h1/ovqtoKW80bqY9gdOq80Y+tG+JSY6t5g5Ra9UhF&#10;VnfbouufESOg7i8U3bjjLZ/316BIY0j9aDGHzRvIrCkobWw1igIHSvhAVY8eF7EAU9txUbx5qrKV&#10;KK/Llj6XB0Uuliq5/jPKUGwx+WYO19/gexlfdHShN/TUpm/uz6DeSS5CJkjfqZ5DpOJqHQ6K1Uud&#10;P7EORxOa7pim8i1Vy+sX4r+yL42tYYB3Rp/4XqMjpas1hQKNrWUAkgLMPWVUpNhCo2lsNW/ciNuY&#10;Zz50cDOHL5Juja1hAIoA83R85qhRkCIPUI1CmbL6hUlSVL7NoPReHgEp+ZE82ZlxDduEo9SaHwZI&#10;SWrjz4+AVHPvSEEjzHDfa/wNzhRm43ymjBQUP+rLVD/Ape6vnLPSzOFIQdkp6qWU8GnbSoESNa7m&#10;DRL+XupeObJT/CiKyZk5bN7AP6SwiViHIyBNS2nFUSsgpeJyQkvnzbyw3LPVJDZxIIt7qE5mXHXr&#10;iyFwUcXiORwb9cp3NjS1sLTTNZQ4alA0iThTahqbOwhWqlQnlkOPzH+zgelv1jRAISDq7xqmmhqp&#10;XOpN/jXRvx7YI0vf2BoYX0w5v6MHpXgTPSKVrWYPHqf4jWJHjyDUT+LA9CQ2e/DmFl4UO3rUp9CA&#10;ijyMIDQiBpUIimysvjORB2drWOCLYZnSUqTity0KWZntPIJQHhN5WFGLoynnGUGzWRvDAbSlVQ0E&#10;kDnUuFKFXo2rKYBycXdT34CrdZt6t+c6OwKjB30RlFYPAoNCS0NhIjGFowd9oShQ5DuobGUVHB09&#10;6DMdQ83hPCjewV1wdPWgZKGZsuIUIq3PRZ4GqchmDps2EjY3ambebNtWuogYP2BUpFT/wksUDDUo&#10;3vYolGjG1fv/jkzQKIwRU9S4uAgwHcZW7/87l2bluG0B1NtVPZBSFLd+IamlDxVQGRTJx6pa1c9o&#10;SKnkgbDefK+mDQqJR9hy5o0Rg6Z/lPJHB8UUqo5apMTVHPI88lABsEFBoTT6FOMaMSi12JXCmGo3&#10;9QsptaPqNVO2plA/KJHUo8qgKPSvqiLyOtS2/uvXfL4/DIrgbRjgvDZGDMpFLjIkYau9DY4GVRea&#10;h6geF8F2IxhZ1JUHUpMVRknCskXkhkRDM65GUYMgoX0xh8Mbd/SjylajuDPDiMZWMwDJU6qgGO5P&#10;zQbdXThija2+p6BNwRk1c9godDrkegtbowN9POmRYNbhoHCV6cBhbDUDUMPEPWiPeBRtYMp5ntfG&#10;lCp9EuRQPD+oC8Eb9aiyMlAewdVD4qC43JDIa8bVDEC1IBoPiLWxxU1z7zUcNSpQyn3TLN7YarbB&#10;FXUPHR/SUZwUFUUc2J2PbPbyakAT8DH1VWiCUJv5m0wXIxj5KE/6IpZlNvPAOPZUMHt1o7w4pWXr&#10;+VAZGJUZ1V5eAWie6UwOBPqGmkNcAuVjr/6ThmNUMhLjGhhxTnWFHfknAiS5NgZm18bIP2nTlyc3&#10;M652UyAbkyVAkLcmPi04lah4YWQMmgonVJMeW48fHDAzrobRwk4FmEc0imwfFbjZXwNL1XLDvSP/&#10;/MP3Gt6w36s9B9whAjdG1TaqUUhUxQ9HNBrVflq8nXljYN+EiIS/Ab302vhKxQZha2HwhjmX7yMa&#10;5SR6kFpwHtfCCNGbOxEX5BnX5a4c34WheDbnF9+nbBFn5yeaYTVKhpbvU7Q0jQbNG9ii/quOd3Zt&#10;SHqsYT3SFkN9rUZZV5QavW0LV/SqprBRBNrVdZlTuG1xrTQsvyieYfK+dHR771Os9E67G/PqsCgy&#10;ILndGFt94SCZEaGFWYaNoichzo2wNepPqsal8cCRoUjiqpmn2NzXw4xr1J8Ur/9BQSts9eWGJDxV&#10;6IyDsX5hioZy6AlbjaIT1pcpwY3b1LZ4QjRVzhZ1o0i7KfJAf7K1xY3ZjKtRFFZO6ZXzmh/1J7pb&#10;x/KDYsVTaNnYagYg6BinUnyvRtF3VYUc7qP+pP9OUniFrWYbKsMmv1vMYbsbV5SL7ns1ivMfkYSx&#10;1QxALmhUd2JcjaLJBvWXhK1Rf+L2kkwubA3qwQyaHEFq8Naax9aXCTksiqclSsKacTUDUCxLedjU&#10;MqtfaAtY8bBWKF4404bl/L0GRTlwpZHiA42t65fJN1sUFdIvpvgSNfXaFn2tYVExrkalE+aXyGW+&#10;j2aUroMqv3hR3IfS8+68l0f9SegbXasZV/MGcUCcB2OrGYCrg+oSxhqvmeftC82zsdUMYNNiedNo&#10;W7jKan+N+jO1Ts2SHxBr0NVQIb5bvxCxjXKxB8TrMrWkzRyO+pPWSCZAxF9dPxDZPdUezdoY9SeB&#10;SnV8DYgWTFf1xMHWrZ9IeFO5vQNCDUQXLLO/Rv3JPjGFRvD56wfyvUiHUXPYnsOLqhVqHTaIdUhu&#10;plobzQAJLQs1ABt+xoWbQneEM0eN+jMMZShqQBkX5TmNrWEA5lC80FOVbMd1zbY8j2vUn+8CKmYS&#10;B/WC5xX3jvoTgS8XUsHzg2J7kbZrxjUUwFvFjzkrRzPKkYJo1NgafwNeUx9sNKPYephwL0mw/ZnR&#10;whvpwaKoAqoKFNGBom2l8rxZ9IPSftRKP7mnmNcUbgv1C7V/uIJR0kiuQqRHF4m1xdXXrI32HHA3&#10;KMlj1nyjtI89us8L5GuEc6Rw17iIzaEJEuMa3SdlqAiLiHENitbSKadx5qiRixL6JoXR2Govha9H&#10;gUNjq3njigZGxYhGLMpFiqokxlbzBs8H/DHjahT6LZKEja3mDVSpaTh1vjuMWJTHFN7ajK3mDSu3&#10;4R2k1uE7HmV8gFGLElhCLWbG1byROJuR0FMDsX7hnfxAFdMb1HujqHE1A+DafKmY3qhFExc1+dLo&#10;UGpc0RG6OWyUjveO8JOGK8luPa/DQb3j2GYOR/iJol3lBdwHpePzI/zMG6zpK3wflH53GOEnIX2C&#10;gWYOmzf4eSaliOhuLY0LHhvtS42thuWVSH2uJoBIgvMTxdpoWF6/lK0mAG5SvKEZ32bkolINwC/q&#10;OSTOxiOHGVfD7GvlqEV5hSUyauKHA0MD+zCuzeg+aZlI0EGNq3kD7REO0dkFGN1nGstGiHFeGwMz&#10;R9doPtOQBWGqsdO+RippmCG1p8H7MNc8ZaphRF/VqHrrk4WB9kWZ+oCpw2R0omldrjI5ifrXJiFj&#10;yVTUY6sXCKXdC92c+VoNw1lTwdfRiaZQoAt7DexdY8Usjd76EMbrqSLYU2mUVwqjpyS82HNIpFNl&#10;Vy4MwbLpEkOHr7XlND0LS2l+E9hYxafVKpGhUD+RyqTq5PpQfKIfMnqv+8DsHK7iE3Wpyl4mOF7j&#10;Qidq0r6oBVAgslnoOW54Y2BXOEp9ryYAHoi+nLc2QlEKphktIFXae1yo31Kr7nyaLCxqCrGXR/AZ&#10;3zrNd4WtcVCsreENRM7Ogxqd6Nu7NuMa3uDlgOu8GdfA7LiGN6iz9jKJXyRS9mcm4dmclSP4JIMT&#10;eZ45UwaWTslmbYzgk1bJvH2ZdTgwy/Mj+ORRFF2vstW8Yb3Q1YlS9yRNIs5rfmBoS0xhFhrC9kfG&#10;VjJaha2GpQKXCSqvTpQJJKxsbDXd6DkcAoA1UuhdjKthxF7UA9GHThTfRt28BkYOjPKjRvCJL0rF&#10;djWu5g2S9U2RQOT1vTYIy5PRYuawYRwWJjhEdHFsoaYyCW0LizsvOOqxOlHeEtXNa2FPIqLiXGYp&#10;9Lju+Nima+fCXlw51LjG36DUhIqW44n3T8RnM6+9/N2N4j8vJrTxASPEdhVMz3vhhzH0dueV+AH7&#10;+nmZty+6PI0xOusiPTpSxweMkKjhRHqTjDEUVSbB5wMWhZl4hX2MWpQSJnRiEU83H7ArnXPUN2sa&#10;wBiSIOHh0DCzJwRXwFAwtT0a9SAJ3BTi+oCREGv8X07WNkaRbA5NsUAWlrCjIZBRjFLP/5uXaWNs&#10;eId7DrL7Y5yIJOIZWdwBwfgfMAL9Rt+D0zDGOMtMjYAPWOLtamTDIHSzUXcWEpb6NxKKNY4pst5G&#10;calSiVkL433/5Zb+MAgnu6q7iIddv/HK0jehsMdUDb0QMPoy17GFUSo7OiSxGocKMIYM3Cz9hmGM&#10;+6kwNhpQ/AgyoM0RszCUAmqBjHQUQiXhz4xsYISnf27mDk0Uuz811r7Q7JwPtIGhAkMxKTIgHyME&#10;TVn0OJvC2lAPrTvpfGQ+W5MIsod3RR5hrWHcG3OoGWtNB1h7O5zCWsNQg1ItXtyXEBPMd0sTB3E3&#10;W1gYXKV34IiNNaIExttfGNZSOMDMZF9ImA5rrWFY48BW1pYSXvT5UDugYXQO/4o06cxbowtlbFwj&#10;zXcbWDTDFJcw1tobSQ7wxWRE0uC9PnciJ3k/EWMbLiFnQWU34er8b9aaFEik4tlVzWTDYK6vHPZi&#10;bE0KSduKh3be3SsrTRlodbqNQhRrxEMNTw7M74ApK3pFCw8zm7E1BfFIiRrY7LdRiWINabT6bk1B&#10;F+qCRdcrvluTAtZ4eFRjaxiPou/WiMJak8I1TzcmEggH9w74vkKUZk2OVBRrPCEYt2RgFy5siEzF&#10;TI5YNNZy+zrvgIFhjZk059vIRTOTfDpjbbiEIsOqlzNKr/oAfpUM7IJvndyA8yoZoanfAQNjByBQ&#10;VaukHQysyd09WlN29+3ras6AkY165hoYzAUnKGtNCp6VR2/K2Y01wyVToJT61e8SdGIHDJfcUAjz&#10;FCFWSZMC1pDfqf3WMD+TIx/FGhEqw5MDu9B8JE+m57Gt7BSBfVzs80wOjEedJOQaa00KrBL8EnPi&#10;jPKU3Y0s0azJqTiKNRhPzWRTEKfUO1VLzOT6JVcCBWaVjPqUHimcOGpsH1zyLvgovlvDeICmrqey&#10;1g4G3isRFjW2hl24PlDhxKyS4RIKiKmSiki66+jAGhJqtSabFJJ5kUqnYiYbRmEJXpOUtSYF4qY8&#10;vChrDUuJSRcpHEkp1pDpmf02MKwRkjdjG1Ep927iJWa/DYw2xYg9DSuPrDQ+KBEU8d0GRptXrm/K&#10;WpNCJPMP83oIv/WapG4RWkWxA0aRytjegs/zmhzYH8bWpOCjM1PC9A/frUmBmXyX3hFjaxivFDSu&#10;MVwyulQ0gW/RnbA2XEI8P5XqzmfASEyjQExZV2FtuIQ2OYSijbUmhVhD4m+sNQyxM3xu7gEjM8Ua&#10;8g9jbWB5GeFtVYxtNKqsEiJP5sQZmF8lU5kUvxzmUtbanaEhAoF2s7unNmmWFhcB8d0Gxjsuzquy&#10;Nn4JYl8GZ6w1jJVF/TBlbbgkVbndKmkYXgkNSZW1JgUKXTA2NZMN4wEHpZVak00KdB5Ch2/eA0ax&#10;yvWZGtFqbE0KNHGkx6f6bg27UII9DsaZuUa1yvNlKpuYVdJccuV0S1jzbG0EqFyn8OnN2BbGOk6g&#10;UVjrICrWSBcwEYxRrkIJyD3MKhkRajKvVe07sv7LUyA4ybOiGls7GNcbtw7lBa16lesitSLNTDYp&#10;XAl+E6MXq+RDvxrdq7LWpPCHsQ2MgAmP+GZsTQp/+G4DQ1DiXo1GjnqlY20+wNlTWBihp5up/UgF&#10;4V5cHKZ0nTHWBsZ9lv5zZiaHFFI6Q8UnR8l6xaHkyi6srSiV4FhyRc8zuTCcZSrdGWvDJTxJcmM0&#10;1gYWkY2pX0jv0/5u0BYehrE2MBwTNNJmbMMl5KfwjmCsLYxEDnV2j6YVUfsr/WHFdxsKuvLd1D1g&#10;VK3pb06airE2XMJbftLazifOFDJNhXEayxlrwyWEL1SVZsSlvUp4W1cK6w8YlUypjmfGtqRAGp3S&#10;KYwklj0KU4r8u8eoWwl6IFU3zLUwrL14Sj5+N2rb/S8z+QGjNga97Iy1/0cKZpXwTto/kiA2Xrax&#10;tqSQa4fYb+zltoaD8TK3RRRHDaO03g0xxXF3f8Co/JFeReK7DSnw+qM62yP+7B9JkgFKV2NtSAFr&#10;PKaZsQ0MayqLl23SP5L3T1XI/gNGVpMc23AJbig93c3YBoYEiScBM5PDJUzk05T0IvO8pwRf5ovG&#10;p2KVjF/y9f2t/BLSd8YarGxi5mQKNOwLba15D/iA0T5HlXwjID/WKJtlhN4fMJSkEYqcZ3Llri/O&#10;bje24RICeKp0HqdnjQ1HgZPLcMnAaET0hPHM2IYUvlIyVpzd1GCvH4k1GhEYLhnpaqpF/Rj99XNh&#10;/rs1lyAMzT1f7O5RyqZaJ+RlZrJJIbqBm6kJ8FzNK8LhB5cVsSabFCgM9IXXa8bWMEJIbDgR6aVw&#10;Zn1uAlY8gBqeHBjWiM4Yv2T0q1hjJs2aHBjWmEozthWw8iL5Mm8dFJiqKWFCMGdWyQpYnxTTM9Uc&#10;ngPDWuosiVUyulct1OdRsMeW0gJGiUq0u2CE2u+qpeTCEmrnImDG1g7GBUcNAb3YAVNxNU9bSs+F&#10;vqDH9uAIMK/rCyPUnrLGZmzDJQ/MmbpExAfrR2KNsJo5A6YUKupJ3o0MlwyMmbymwPaZuaYYKpGI&#10;dFMy360pKNJo9baIs1RTgjUyp8wqGRhjo9SQGdsKWMlnUHWleQKrHxnpPW9iYiZXwEre4c28d/ME&#10;ttbwupS1JgUq5XF0q5lsGI+7pFmYHbACVp4eoDyxSgaGtdzzzUwOl7CO0539fH8b3SvfjRNHxBQg&#10;xvoAdEkkf1jNZMOwxtmtrDUpEGekxKy5v61c9ocbjnnH4SY0YyOP1TQGWRhjYwOYG9UKWBGUpmiJ&#10;+G7LJSSRGG0ogcUZWxL6zEwODFYmZ8jstxWwQuVK8cFnqh+JNWbSnKaje+Wqwk1YjW25JBdvNbYm&#10;BT41egMTnRnda0QweWw6nzgrYKWUPqe3WCUDi7WUPBDWhksQztBEwlhrWNJ4VEMNHMj63LxQSeYa&#10;GFIpWFmtkuESWNnFFEb3yhMCB47Z3aN7RQJDPohak01BWOOzKWtNChTHf6EZN9+tYVjjjzlxVsBK&#10;KEiV1ebvrs+NNZay+W4rYCVF79u8v3E7b2vpyWVeVohqFYx6EBQLMbt7YLwrQmXmfBvdKzXkKFqn&#10;rDUF/cHa3HGgEpVF8hzdK3dunpLVd2tSIMhC4qg536buagSsT+WZT+FVHlYuKSdxPk0HFnkVd2jB&#10;kytgJY9QtR+mEF8troztoW7CU0Y1QjW0x2ZswyWES6g6ZsbWpKCrAKE83bGxuw1zrYCVfDTVVYkC&#10;mWtNrskVsNK1MAXVzqtkYHw33snV2IZL4l+YWiXUk+ux/SCyNRr65wpYbaWohcElufeJVbICVtak&#10;qqlED5YdW54tjLXlklxpzfk2uleWP7vb+FxTVpV4AmeA4ZKBMZN2bE0KCP1xYJW1hvnTdHSv1Kik&#10;Z6qyNlxCDbIfk3GN8LE+N6oUV6VyYfEn02z17L2ugJWILQbF7h6Y915XwEp6DLpLY238EvoKXC4m&#10;Gjq6V2YSba7xzAf239hMVG0FrCkf56ytXwJxqRvVFFtlB1C0R41tuYRVw48Uq2S5BE9NvYhNcVfP&#10;JVNwlRQlV6ON7vO1cXJwE/kwY2tSwFN4ubjy6F7/MLYmBXRSz5QqOJ+mU+I1PMktx4xtuIROijfl&#10;T65c9seukhGw4gWhOTNjGxh3U7aA+W4jYCXMy81IWVsusdGZEbBennw3xVwDQ1RN5Ml8txGwpgZP&#10;uvOcV8nAkDlTEt2cASNg5SXTVe95Dow3YTpmKGvDJfCPY+Wp3EoWGy/QapUMKSTzQfHklHylMhHi&#10;aGWtuYRmjKSAGlZe3atWWK3ulfNGZaTBi82TUFeeEc5nwApY05vK1FOAhMcar+tXY20FrIhlVUUR&#10;ltJYY+uY3D5KxA+MHWCqJH/Awgrqlv+heyVAqV5WFpakTFPVEmd1xpZ0HHMPWBixCARdYpWs7pVd&#10;gwxJMNfCcuar3b26VwSsd3XHWRh5u1zgzNiGS1iSKlOehnH9AYh6OM98da9Xch+UKuIDlqd8c+Ks&#10;gJV8kJT7PJ84HzAumSYDlNeGnRKKhKo1OTBc82/z1vFa3esXKehGhfQBI/RNeuV5lbxWwMqJQ5bS&#10;eSY/YChnIqo+sjJJcjWTqMcILCtrDUtOeJLQhbXmEjyFKOrM2BrGCy0PYiJeQrrbjI1otOHJheEF&#10;fUfoL8Y2fkki7UYVQepg/Ug8vCgcjLUmhaS8cxc2M9kwXvu45auxtV+CZ+5ieERjemyJYBj1GB5d&#10;wVgiLoa3MO4B1lqTAtaIhgrmQuddPxIq4XubHTC61wuZTeq1j/TeteaiM6/RvaZoH7QsVsnA/Eyu&#10;7hVcLmLHM4CH4xlb9ERmTY6AldrBWcvG2nBJfqOJl6Dzrh+ZXHIVnVkYM+LeTV8jYKUIfsqGmrEN&#10;l8SZMf4khUdmbHSMMC/QC+O9m6Ct0JkT7B5rxBTMHWdh+i2f82ys3ahIK27CC0NfQpakWpNNChwb&#10;pKipHdCwWFPNj9Gd9tioYkvrHrFKBsYZQITeMNcIWMlsVUUAXoPCmBM0ouGtoWGLMhhmZI1CGcrJ&#10;Yc7Ska8mu165QINCYsssGvduRK/EHB1HDurK1EfifPZJRryaiq2KRgaFMPpLJVvjA9Y3e9IXw1Rn&#10;XJSOcL1GukqAkT5SZoE09/xhZE0iNBhDomOMNYp8UWJ3hkNG70oEyB3Zg2KB8I8xNrpVGi6SimaG&#10;NjAtwSYdu1ZI8tDShPrsIAwMDmHxm209utUL17a8xQtrSyLQgQlvvW7tV0D9CEuUtYalkgu9PMXG&#10;Ht3q5UKI3aQrkoVRHwBr3FGFPAFVeMFwR/C1zCE6MKw5SSj+wFiDIRT5D+w/SaiayaYEHDt2qXjA&#10;ZF/Wj8QaZ70h5JW7cnFOrT6xJodK3nJXNbb2K9ja71uDsNYwxpbBiTU5ulUuG8QlzSoZ2B+sDZeQ&#10;U6kkobTk2e/G4WZ4cuWuiI+e6rsNzK+S0a2mGrxK/ifpY8cm1+ToVvVzKeGNtcZlw+yArdeKRjbZ&#10;cuc1ObA/zORwSTIlFE9+yF0tK49uFaEHzabM7h4Y5xtXIrO7V+7Ku6cqksIjz3w3HvlMiw46SRSM&#10;53veBdTYGoanwBlgVsnoVqloipdsPIWBYe19dJzd5NGtkqpCMM2syYHlwFelh3lA6ZmkmB2JIGIH&#10;DCwpfcjIBCuv3JXItQteDwxrkbMba00KzCR5xSZwsXJXLmCqRDs/qmfyjoOh/MmBsUresRyxSoZL&#10;cIKgZfPdGoY1eSkd3SoOHgeqWiXrlxC8Ng+Yr5W7Es38UqGEgcFckktGt0o5eORAaiaXS2zgYnSr&#10;SAspSmRmcmB4r+wAw8qjW/Wn6cDimRP2FvttdKupbfNQAaeB/cFaOxhhkvToPp/do5L1Ht7oVtO5&#10;5GYKZREsKlLAmkv85CZaMHxl4jlqbA37g7UmBazxI5W1hnkvaMq8+lD5wNjdxBTMPWDlrrzyOb9k&#10;YH9Yk00K3N8IqAmhPrXt63PHWhQb5zNgdKu0tX/HTs87YGBY48Qxt46Vu75vi4YnB8YqiftqxjZ+&#10;yfsmrKw17L0mTZop6bn1Afhu6egluGRgsaaK26DnH2v4JSZhd2F8N5ayWiVNCsSC2DdqbA3z+210&#10;q8S5ePlX1pZLbGR+dKu4TkTHDHMNDC+IMJeayb6sEJ+EStTYGubvAaNbJVRAITazJIdKvpGtKpdr&#10;ZKuJ1ypvclAElSn/YvyEEbvSTI37mxjZoIjN89HMJWBEq6Rqx5U5c+SgMMbIDEeOZpXJ4F5kjDX7&#10;eI3HSFYfTL56CBgUxrgpqm/WdEC/DNURipfDYjqOjAeFvAT5j2CVPsCqqA1RsDFGOTyTOIh+rWC0&#10;5uVlynyzRlGClmi2msbmAl5TiCYYY436wzQ2F8CMxLeMsUZxZeMt3eyzEauy9MM75302qJS1zOyf&#10;PZ+RuEIEqr4GerL60te8AKgDdKSqBCzcy82gEF0zMjWNzQV0UwlKTGOjrtRivJiMeMql1YTQrEo1&#10;ylgUQkJem8zpOTrVH+hK6RYHRbmptJQ2C6S5gBZvT1OKFB1BzQciVQ4ZZay5gCIxyLvNN2sUxq4p&#10;pCKWfnMBurJv5fF8SFuhK/XSMNJWYsEpDyBW4zAIH01VGb58jbT15+tyMcqfD1iaRapUKXBNBzQb&#10;gerOg/uAUTDYKaDB9dXkm15VJhj5AeO8IKwr1iS4poQbGfvmpPmAUcQXD0ZsbnBNJTfEtFdRpeQD&#10;xg32lVk5bgJw7ViQnKWKbX/AMIfP5EbXxEDwTalpMdewNLtV93pwTQ03orTGs/uAEaEi1Up4W+Ca&#10;UlCBqpDkB0w3lADX9MDZQaslte8almbuT1Nf4PI1atXUfDFygQ8Y7cvprSjiFuCaVeh5rl5LP2AE&#10;jp7U1jQbYfWq3FKMPAFzTUac4JzGzlyzCk1QVbF0zDXsL+aaVQiwqK7umGsYhfhhBze6ZhU6PRBl&#10;NCtzBbK8+6iKJfzMoQekLMbX+4CRKEdNPHUirNYVxaxp5IK5JiNCJSQTOHPNKlc/uoalFILSe/Az&#10;hx4olWhStT5gKTLKc6vZd6tbpWwJk3L0jPDKRyXrl8oqV3HvTREwzDUZ4aqQxCkkVuCaHrjd3n9E&#10;GPsDxmMrbyTqNF/1KhFK6tabyRxWgTAJZqhv1/SQ5tYUYDDmGsbKZCeoE2EUrLSziOttzDUZpSQ5&#10;t2M1umaVtJM3dTX5dgNLOR1T4APc0MMPSR1uqQyMsd3lZA49kP5pKhDzKwcGN9CqVE1mswo+rbpH&#10;Ym5gFBGjjZIxN1JWlJRcEsxSWRgtrrldK3NDD5gzCiEeOQYWD8fkI4BrVuFAuHGTERthYRTiVuXH&#10;MDf0wDdw+25hqahtBFCYG3pgqRjp5ieMl/1vo4ACN/RAop4pGPEJQzxOjX61VIYe0rRdXZZHB0td&#10;F/3thh4QhZnHD0Y3sD+Ya3ogUmcUV1hrFI1FKHXt5rLZAT/MlCDDWqPI1qaMvbI2klYqPDpHZVAk&#10;WfIF1Nk6klYk9aasQqT+FXhLkiV5DWZVjqSVGptulQzqL9aaUFKORJ3jI4SltzwBKnUrH0lresQL&#10;hSMzOSx04wwxj/t5zKwvwEXEOQ2DyvH4kKuk2QRSMAVh4vPWb0RKdqOoqlolzQr3NKszx84IYVHF&#10;sAPcfmtWuOO2KV92hLCoYnjycmNrVqBluEkoZCYbRZyVnoZqbCNp5RXQlMW7fA2K8nZ0IVOO80ha&#10;vbXhklwKrm5s7Z3oNTlCWGaSsSnmGknrD6X91XE6KGaSDuxqlYykldCz84QGhb9GXMWNrbmEwk3O&#10;zRshLO24SSJSPDkVXMOubiaHSyiG8SAsKALPo4Tl2m/UBOyAZiBWCSlSzlpzCa4hbr1wmEcIi3iZ&#10;cLyz1qxArSHz2MPYGvUHVh5Jq7Y2KGTIeUgx320krUT2HHMNirMbv0TN5Eha9XcbFIpWWEHx5Epa&#10;aeimdsCg8Ce5sLixtYeBNNXoYLkvNOov1ppLOBUdT65+Fj8BCYlaJcMK2tqgoGRutspas0JkHWp3&#10;jxAWv+SbagTK2nAJwXTlBY0Q9r27nWe+kla9SpZLaF9m3sQj/CvPkCceoz35QEU/q7o8gmsPQ++A&#10;QeGX08xEfbePCq5hIHEGDIrT9MbrulklK2klwqlCNIOini0lK9zYmhXoLe88hdXP0tVW1cXjuzWX&#10;wOXu7B4UrjMiCFGvF2vNCqxk98o5KKwROFTMNZLWGyeHWyXNQPxkvpuz1lyS6rTOWqNQIlOYTfmT&#10;o4T1u3u4JE0e3R1nRa3v27rYb4P6g6+8qlaeBNUZMKjkUNAryuzulbXqsfXNiBOHNqfOWsdL0r5M&#10;ccloaC+0bSdrRo2tucRbGxRaC7SEylpziV6To4fFC4JfnbXmEn3ijCD2L9aaFTSXjI42od4UpxU3&#10;qqngqnlyUDROQUTiZrJZQUfVpu4riliUAcrayFv5he58GxQpmu8yiGImR99KENu0OUXh1d4M/MNF&#10;QLHyCFyJe5g6RVgbLvmDteESZtK9jE3hV2JBMLP7cEMLeRlTD3EjqEUrgYzHzWWzCaIEGk4YJ2/E&#10;sYyOPGw3uqYT/SQw6li6dbFQnLWmE0qNOzHblH7FMUTLoI6BUbo+XHf55CnVBYI1QoU1dfUegSxb&#10;x4VMBoU1hE1mJpHO1a+0IcpFQSeJRwhiZhmWtdQdNU7eohIzpIeWstbEwEuCCmLw0l6/MakKKQR3&#10;pkpe0wpnHdhF0acCz8R9t2ETGVbA+a/fyIH6cq/6ROQGl2KBZwf2E0U4Qu1uIjtljRiGiT0t6IKI&#10;MBvHfLamkgSV3NAGRUe3lJY31oYUpP/Kha0mJOdN8tKNtfZM8m7nZnJR9p6PIKV+pfVfF8V9kXQu&#10;9d1WFCvvi8QR6jeyQLl2qO024lYb64XfxhoaHnUX5qwuHOSqXvMXRXzendwEcspYBGhqAwwKhk7l&#10;V7MkR9iaoYlkNb7a8A9idtLglbVmEuoVKZ02G6xmhITDB56a2G2jarXvb7y4tbE7O0CdbVP3NeIG&#10;c8nnmaiNXV8c+GpkzQi8B7tje+SzyTpTTw8ETfs34iYr0hoUMlGKipmRjZr1dVcFZtnWzSLRSrtv&#10;NhLYqG9MvcY4STUhyQpVgRmSuwvGLle1g7DWMM6ZCGfF4p8CrpFtmGxvrDX5QD2U4VLWhg/IZjGJ&#10;f1hrGFUXVctFYM0H9CdXyXgfsDvev3oyRZte3w3JBrW4jbM1MCJOKc1mvlszwpXLrKkKw9gaBteh&#10;HVPWmkhIl3USdyJ2NSVcNdLRVoxtNKxoNn5M6nwuym2Nhwd1S+ThuGAoFJ7qfr8wGvd9q2dFhKdt&#10;jTWp8koWhl+hWlIxJU0KVyIzpp7VB4ysUpU9D6xJgbQLpERmBwws+coqfEfydc0kpWRoEqKsNYxa&#10;0CS5qTXZXIJEJ+8V4io1otfv//qKmB3QXILWgKNbWWsYpMwyUWNrUrjd8aOctYalEjoXPjO2JoXb&#10;E2tuJgdGexJTHYBt2aQAcVEN1Mzkwl48rSsvecSrWMNxU9aagm40Z3DfbcSrUW2oNGLUyb1x7veH&#10;48kRr1K7iUL7amxNQfhAdFU3q2TEqzzY0SNEWVsKIjavdsCIVykqKX2ugfGGn9wosQNGvJoYnHoL&#10;IOxT341AlcuGYzEVjFa9N7kDGkbtD7sDmhRsTYL/I+18lmbHjez+Kh33BXTJ4r9STM/C61l6YS9b&#10;bcVoImRJIbVt2U/vXxaRIPOw6rs8MR0d8d1KEkACOEgk8gAgw/ScjF25y/NeS56NAl+3Y3/pLZSc&#10;k7HZg8M1d/qtbF7l7lfuS7tTWkkWV2TcIp+JKZ76jWPffB74VmnnZDhB473QRdm8ytC+dYtuBHRP&#10;Sg4b0fNb/VY2rxKYZ0F7q25nW8LdnPc2tBObPSnJCoed2LdKOycjCHfTey2bV4nU3ruPgID1SUnu&#10;aP7OodUbtqRseQ1q5F6ItySjgWBob5V2NgpPbMmt3cNscDrVDfPKQb07VTvbBI7B86GEW912Tjat&#10;0Mi3CjubhCc3+I63AjNlxyufzLrzBXs8nrNTQhCOWytu4b+k42qfWycJWfaeWh+ahHMnd85l1nQR&#10;vbg1ldadq5wl5bu7d7qtpOO48L04UN25ipt2jy5lbXJqEy58ueWT1I2rD6LQjJobi4CS7iadiFd8&#10;0vD2nbbhTZ/SEQK9Na6Xs2tBYeOtbztS2DndskDU3RjXddcqczYhtVvNeLYi470tXEwSp+Zg72Ns&#10;RrlV2Dndugy3jEjZ6Yq/Rgz0ltda04H9W51Wdrri5j25ruVO1Wo6PhB4a1zXPas0I5fY3CqtWJ+I&#10;Hd3BSN2zOvEJMRz5G0OtpFtY29wq7GwMWDHSbbcwUre6siS9VVjxKozCzulkMfq7X37/7//j3/7x&#10;27/+yy+//+VP/ON38a9f//mXJuNfP/3yl3//+dv3b/Hgb3/9x0///Pnbr3/9y1/+8R+//fG/MRv9&#10;3+Pnf//+jeRkSaqWzVeJ6d5z4sFKjPd4Tjxaiem1c+KHlZjWPCeerMSY2HPi2UqMyTwnXqzEmMBz&#10;4tVKjEk7J96sxPhH58RPK3FQzOfU/LYwpiDzUBZ0bindw1mwuiW5h7RgXEtyD2tBoZbkHtqCEy3J&#10;PbwFy1mSe4gL3rIk9zAXTGRJ7qEuuMVzcn47qAu2sCT3UBf0X0nuoS74vJLcQ10QdCW5h7pg3Epy&#10;D3XBvJXkHuqCEyvJPdQFyVWSe6gL1qok91AXNNQ5Ob8d1AUdVZJ7qAt+qST3UBeEUUnuoS6onJLc&#10;Q11QOiW5h7ogW0pyD3VxY0hJ7qEurgApyT3UxZ0eJbmHuiAszsn57aAuiIuS3ENdUAoluYe6oBZK&#10;cg91wRWU5B7qIopfknuoi7B8Se6hLsLzJbmHugicl+Qe6uL2h5LcQ12Ets/J+e2gLkLcJbmHugg+&#10;l+Qe6iIIXZJ7qIuocknuoS7ivSW5h7oI4JbkHuoiIluSe6iLawVKcg91ETUtyT3URRj0nJzfDuoi&#10;HlqSe6iLQGVJ7qEuIo8luYe6iCWW5B7qIjpYknuoi3hfSe6hLiJ/JbmHuojlleQe6iLKVpJ7qIuw&#10;2Tk5vx3URfysJPdQF4GtktxDXYSqSnIPdXHMuiT3UBfnpktyD3VxELok91AX56FLcg91q6CO31a/&#10;C+o4wewkj8PEZ+X5bSUX1HFa2EouqOPQsJVcUMd5Xiu5oI7v1VjJBXWcuLWSC+o4QmslF9RxJtZK&#10;LqjjkKuVXFDHqVUneRw7PaOO31ZyQR3nSq3kgjoOilrJBXUc/LSSC+o4yGklF9RxMNNKLqjjpKWV&#10;XFDH0UkruaCOs5BWckEdhxud5K/jiWfYhcDLQIAXRxC9DAR6carQy0DAFwcFvQwEfnH2z8tAABjH&#10;+bwMBIJxRM/LQEDI2RgzA4FhHKTzNBAgsi/Jy+BCWNiMhSKRE2xWFS6kBQIvA0UiPIaXgSIRJsPL&#10;QJEIl+FloEiEzfAyUCTCZ3gZKBJhNLwMFIlwGlYGSmLEOSsvA0UivIaXgdpEmA0vA0Ui3IaXgSIR&#10;dsPLQJEIv+FloEiE4fAyUCTCcXgZKBJhObwMFInwHFYGSmzEgRsvA0UiXIeXgSIRtsPLQJEI3+Fl&#10;oEiE8fAyUCTCeXgZKBJhPbwMFInwHl4GikSYDy8DRSLch5WBkh1xysPLQJEI/+FloEiEAfEyUCTC&#10;gXgZKBJhQbwMFInwIF4GikSYEC8DRSJciJeBIhE2xMtAkQgfYmWgBAg7x8wMFIlwIp4GikRYES8D&#10;RSK8iJeBIhFmxMtAkQg34mWgSIQd8TJQJMKPeBkoEmFIvAwUiXAkVgZKisQmcy8DRSI8iZeBIhGm&#10;xMtAkQhX4mWgSIQt8TJQJMKXeBkoEmFMvAwUiXAmXgaKRFgTLwNFIryJlYESJdzYZWagSIQ78TRQ&#10;JMKeeBkoEuFPvAwUiTAoXgaKRDgULwNFIiyKl4EiER7Fy0CRaDInfM+wRqFDYGmg5AlfETYzUCSa&#10;/Al36EoVTAaF73FoBiYSIU1KKJ8bJM02UCSaPAofwlANTCTGdaIlLGxyKXz2UzMwbWJc+lk1MJGo&#10;hAqXg3i9EFdzFg1MToX78jUD0ybG/ZlVAxOJcSNmzcBEYtxxWTMwbWJcW1kzMJEYN1HWDEybGJdL&#10;1gxMJMZ9kTUDD4lcTFMzCIFjVLkOSjPwZmc+D60ZeEjkc9aagYdELhvXDDwkcvRJM/CQOMZViedu&#10;DIHXC4JE7rIyMxAkjibHwrF5rYKJROVY+MS8V4W4FLA0osmxcI2sZmAiUY+GcKGkWQVFosmx8BEU&#10;rYKJRD0gMpocC/dVqQYmEvWQyGhyLHwhTTUwkagcC58j8LrxclTE5Fi4mU+qYHIsfNlJMzCReDkw&#10;YnIs4+XIiMmxcOuHVsG0iZdjIybHMl4Ojpgcy3g5OmJyLNy+Km1gciyjHh8JgTWx6AGS0eRYRj1C&#10;EgJPA7WJJsfCR3q1EU2bqAdJRpNj4TPpqoFpE/UwCeemzUZUm2hyLKNyLCGwulGPlHCHkJmB2kST&#10;Y+E7ndILJsfCdRKagekn6tGS0eRYuHtSNTBtoh4vGU2OZdQDJiHwcKBINDmWUTmWEFga6DGT0eRY&#10;uFNHesHkWPgmj2Zg2kQ9bMKXcMw2UJtociyjHjgJgdcLahNNjoUbz7QRTSTqsZPR5FhG5VhCYLWB&#10;Hj0ZTY5l1MMnIfA0UCSaHMuoB1BC4GmgSDQ5Fi6HExyYHAt3vGoG5uysB1G4NtlsA7WJJsfCpe1S&#10;BZNjGfU4SgisbtQDKaPJsfBNIq2CaRP1UMpociyjHksJgdcGikSTY+F2Sm0DE4l6OGU0OZZROZYQ&#10;WG2gHMtocixjfMCuRHFMjoULDjUD0yYqxzKa51RG5VhC4DWi2kSTY+FqZ20Dc3ZWjoXbTM0q6Oxs&#10;nlgZlWMJgdWIyrFwSbmZgSLR5Fj4QKH0gnlyZVSOJQReG+iKxTy9wp3RWgXTJirHwscqzCqoTTTP&#10;sPCxFq2COTsrx8JteFYV+MBu1SAETjc+lGMJgZeBIJHvIJsZyOz8MM+xcKGotoFnE7leUTPwkPhQ&#10;jiUEXiMKEh8mx/KI7z+dp7YQeBqIn/gwz7HwnVXRwORYHsqxhMCqgnIsfI7YzECRaHIsD72AKwRe&#10;FRSJ5jkW7krXXjCRqBwLnzswq6BINDmWh3IsIbAaUTkW7o80M5DZ+WFyLA/lWELgVUGRaJ5j4bM1&#10;ggOTY+Hj5pqBaROVY3mY51i4BFg1MJGoHMvD5FgeyrGEwOpG5VgeJsfyUI4lBJ4GOjubHAs3xEov&#10;mBwLN8xqBqZNVI6FW+3NNlCbaHIsXBCtVTCRqBzLw+RY+HKMamAiUTkWPsfkNaJyLA+TY+EqcKmC&#10;ybFwLbhm4K1YuMVcMzCRqBwL32UwG1GRaJ5jeSjHEgLLHijHwldJzQwUiSbHwvccpRdMjuWhHEsI&#10;rDZQjoXvqpsZKBLNcyx8h0XbwESiXun1MDmWh3IsIfAaUW2iybE8lGMJgaeBItHkWB7KsYTA0kA5&#10;Fj5oZWagNtHkWB56xVcIvCooEk2O5aHXfIXA00BtosmxcF+7DCbzHMtDOZYQeFVQJJocy0M5lhBY&#10;GijH8jA5Fr7DII1ociwP5VhC4FVBkWhyLA/lWELgaaBINDmWh3IsIfA00LWzybE8lGMJgaWBcix8&#10;aMbMQNfOJsfCVxsEieY5lodyLCHw2kCRaHIsfEBLq2AiUTkWvtpjVkFtosmxPPQcSwi8RlSbaHIs&#10;D+VYQmBpoOdY+NqhmYEi0eRYHsqxhMCrgiLR5Fj4LKog0bwj7KEcSwi8KigSTY6FT2BrFUwkKsfy&#10;MDkWPiZcNQiB0waTciwh8DIQJE4mxzLpOZYQeBoIEvmajJmBIJGPMZkZyOzMV0jNDASJk8mx8A00&#10;xYGHRD5cqxl4szMfLJYMTI5lUo4lBBYOlGOZTI6Fr6ZpFUwkKsfC90LNKigSTY5lUo4lBF4jKhJN&#10;jmXScywh8DRQJJocy6QcSwgsDfQcy2RyLJNyLCHwNFAkmhwL3zYUKJscy6QcSwi8KqhNNDmWSTmW&#10;EHgaqE00ORY+Ha6NaNpE5Vj4wKhXBeVY+OC0mYHOzibHwjfnpA1MjoVvDWoGpk1UjmUyOZZJz7GE&#10;wAKSciyTeVcYn/vWNjBtonIsfM7Vq4JyLHw11cxA1s58Y9TMQJFociyTciwhsLpROZbJvCtsUo4l&#10;BJ4GahNNjmVSjiUEngaKRJNjmS6fSjE5lkk5lhBYVVCOZTI5Fj49K6PR5Fj44rlmYCJROZbJPMcy&#10;KccSAq8RFYkmxzLpp1NC4GmgSDQ5lknPsYTA0kA5lsnkWCblWELgaaBINDkWvj8rSDQ5Fj7OqxmY&#10;s7NyLHxW3mwDRaLJsUzKsYTA6wVFosmxTPpJlRBYGijHMpkcy6QcSwg8DRSJJscyKccSAk8DRaLJ&#10;sUzKsYTA00CRaHIsk3IsIfA0UCSaHAtfv5bhbHIsk3IsIbCqoOdYJpNjmZRjCYGngdpEk2OZ9BxL&#10;CDwNNIpjnmOZlGMJgaeBRnFMjmVSjiUEngaKRJNjmZRjCYGlgXIsk8mxTHqOJQSeBopEk2OZ9K6w&#10;EHgaKBJNjmVSjiUEngaKRJNjmZRjCYGngSLR5Fhm5VhC4GgwK8cSAi8DmZ1nk2OZlWMJgaeBzM6z&#10;ybHMeo4lBJ4GMjvPJscyQ6mUYygh8DSQ2Xk2z7HMyrGEwNJAOZbZ5Fhm5VhC4GmgSDQ5llk5lhB4&#10;GigSTY5l1rvCQuBpoEg0OZZZz7GEwNNAkWhyLLOeYwmBpYFyLLPJsczKsYTA00CRaHIss94VFgJP&#10;A0WiybHMyrGEwNNAkWhyLLNyLCHwNFAkmhzLrBxLCCwNlGOZTY5lVo4lBJ4GikSTY5mVYwmBp4Ei&#10;0bwrbFaOJQSeBopEk2OZlWMJgaeBItE8xzIrxxICSwPlWGaTY5n1HEsIPA0UiSbHMivHEgJPA0Wi&#10;ybHMyrGEwNNAkWhyLLNyLCHwNFAkmhzLrBxLCCwNlGOZTY5lVo4lBJ4GikSTY5mVYwmBp4Ei0eRY&#10;ZuVYQuBpoEg0OZZZOZYQeBooEk2OZVaOJQSWBsqxzCbHMivHEgJPA0WiybHMyrGEwNNAkWieY5mV&#10;YwmBp4Ei0eRYZuVYQuBpoEg0OZZZOZYQWBooxzKbHMusHEsIPA0UiSbHMivHEgJPA0WiybHMyrGE&#10;wNNAkWhyLLNyLCHwNFAkmhzLrBxLCCwNlGOZTY5lVo4lBJ4GikSTY5n1HEsIPA0UiSbHMus5lhB4&#10;GigSTY5l1rvCQuBpoEg0OZZZ7woLgaWBciyzybHMyrGEwNNAkWhyLLOeYwmBp4Ei0eRYZj3HEgJP&#10;A0WiybHM+j2WEHgaKBJNjmXWcywhcDRYlGMJgZeB7E9cTI5l0e+xhMDTQNi+xeRYFr0rLASeBsL2&#10;LSbHsuhdYSHwNBCOZTE5lkXPsYTA00DYvsXkWBblWEJgaaAcy2JyLIueYwmBp4Ei0eRYFj3HEgJP&#10;A0WiybEseo4lBJ4GikSTY1n0HEsIPA0UiSbHsijHEgJLA+VYFpNjWfQcSwg8DRSJJsey6DmWEHga&#10;KBJNjmXRu8JC4GmgSDQ5lkXvCguBp4Ei0eRYFuVYQmBpoBzLYnIsC5RKIe9D4GmgSDQ5lkXPsYTA&#10;00CRaHIsi55jCYGngSLR5FgWPccSAk8DRaLJsSzKsYTA0kA5lsXkWBa9KywEngaKRJNjWfQcSwg8&#10;DRSJJsey6PdYQuBpoEg0OZZF7woLgaeBItHkWBblWEJgaaAcy2JyLIueYwmBp4Ei0eRYFj3HEgJP&#10;A0WiybEseldYCDwNFIkmx7LoXWEh8DRQJJocy6IcSwgsDZRjWUyOZYFSqbOzybEsyrGEwKuCRHEW&#10;k2NZlGMJgaeBRHEWk2NZlGMJgaeBRHEWk2NZlGMJgaWBciyLybEsyrGEwNNAkWhyLItyLCHwNFAk&#10;mhzLohxLCDwNFIkmx7IoxxICTwNFosmxLMqxhMDSQDmWxeRYFuVYQuBpoEg0OZZFOZYQeBooEk2O&#10;ZVGOJQSeBopEk2NZlGMJgaeBItHkWBblWEJgaaAcy2JyLItyLCHwNFAkmhzLohxLCDwNFIkmx7Io&#10;xxICTwNFosmxLMqxhMDTQJFociyLciwhcDRYlWMJgZeBcCyrybGsyrGEwNNAViyrybGsyrGEwNNA&#10;ViyrybGsyrGEwNNAViyrybGsyrGEwNNAViyrybGsyrGEwNJAOZbV5FhW5VhC4GmgSDQ5llU5lhB4&#10;GigSTY5lVY4lBJ4GikSTY1mVYwmBp4Ei0eRYVuVYQmBpoBzLanIsq3IsIfA0UCSaHMuqHEsIPA0U&#10;iSbHsirHEgJPA0WiybGsyrGEwNNAkWhyLKtyLCGwNFCOZTU5llU5lhB4GigSTY5lVY4lBJ4GikST&#10;Y1mVYwmBp4Ei0eRYVuVYQuBpoEg0OZZVOZYQWBoox7KaHMuqHEsIPA0UiSbHsirHEgJPA0WiybGs&#10;yrGEwNNAkWhyLKtyLCHwNFAkmhzLqhxLCCwNlGNZTY5lVY4lBJ4GikSTY1mVYwmBp4Ei0eRYVuVY&#10;QuBpoEg0OZZVOZYQeBooEk2OZVWOJQSWBsqxrCbHsirHEgJPA0WiybGseldYCDwNFIkmx7JCqRSe&#10;KQSeBopEk2NZoVREAxOJyrGsJseyKscSAqsNlGNZTY5lhVKpbWByLKtyLCHwqiDxxNXkWFblWELg&#10;aaBINDmWVTmWEHgaKBJNjmVVjiUElgbKsawmx7IqxxICTwNFosmxrMqxhMDTQJFociyrciwh8DRQ&#10;JJocy6ocSwg8DRSJJseyKscSAksD5VhWk2NZlWMJgaeBItHkWFblWELgaaBINDmWVTmWEHgaKBJN&#10;jmVVjiUEngaKRJNjWZVjCYGjwaYcSwi8DIRj2UyOZVOOJQSeBuInbibHsinHEgJPA/ETN5Nj2ZRj&#10;CYGngfiJ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MqxhMDTQJFociybciwh8DRQJJocy6Yc&#10;Swg8DRSJJseyKccSAksD5Vg2k2PZlGMJgaeBItHkWDYolcLyhMDTQJFociwblIpoYCJROZbN5Fg2&#10;KBXRwESiciybybFsyrGEwOoF5Vg2k2PZoFRqG5gcy6YcSwi8KigSTY5lU44lBJ4GikSTY9mUYwmB&#10;p4Ei0eRYNuVYQmBpoBzLZnIsm3IsIfA0UCSaHMumHEsIPA0UiSbHsinHEgJPA0WiybFsyrGEwNNA&#10;kWhyLJt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cvEd9HotD/Fv4dxJp4ar/7Pv/7vP/7Xv74S&#10;/fbTP3/+NkwPDnHvFeIlLozNsNTx5p//UlOMfCN6jw6OC7snevg938u/f2sljHyJZw8FxvtT3ySd&#10;7/3657/+44+vihxltrTzNI6NOB7nB5xQ9tXx5q//6w//8et/+eP/KzrO6Ng2OpJuWva7fGipXaV5&#10;WOa2i4bHXLP7yvZ4zK7KZtFH9H0cYYhS1tuSJ66Da0gn7ch/rY9aY/Bh5rb3kcdzsFx7F7bHpGg+&#10;Bo/5XkgPz90ouaR9kzX74HaLRtbU6QW4XufAQQvk89isM83d1rantEfWy5wBu3etPW0sQBOBjwXF&#10;cyTcqPOTjuxp3/TzPPdKPR7L7u91xT6iq/bsF/hcpuXRIhzjPNK1GeA+8Jkob9BbpkdeAEgKfL9M&#10;ke/l3/7+PLRNkfH+2I1/vvdZOy7hii+NBLECqGjYjHsfytWK7kVy5RIGI5OBwYJgroAZGhE4onz7&#10;imc2KZchDI2g4+k6HY7UD/vyCdxbuJ+k3J1dRgYny+c+rK5PGeCHUpk2jOiPi+U7Yy0iQvsu7ZRe&#10;rw93bLQ4GtCd+a8MV+zg2vZy7GMqjeePy42t8VPbZ0paTNAL9lkwzMcSBzn2zgPYtRdgNVCsP/5o&#10;KBIkDUxsbM2dUZSJ3ctJJ9/Lv/n+xObks83I+uV7tZ491ZInwimFCeI1zR81mx9Lb/GJFpc2pS8b&#10;ixY6nq4k/GFfQpFQcuobFlCy5su/Le40zgFPaXK+itNoLx5jiXKyqbXMurfaDgOHlNMELePxKY58&#10;L//m+yOlpI6Aq0+4+V4tLVNhuxtVO87L1EJ2vU1ZhuZXx3hMm9aa4XXmjnseM8tnP9ay6q8smQ93&#10;95JX2lSyptG6tViH9jXXQzGmw97kNP+xvvtxbw5PxlsaIj6Vu08MPWvaMb25cV7neV/rnB5Tz+am&#10;HI9v2QQC5WSdffQm6wfadMWY3YqFxNl66boPXczLsWr4cZ3HaMKedaY9KvXkcVeMAVw74zHQDGkV&#10;1lTsUudEWuvhx8C8lQg+p8r38m++P2I4esvSUrmYyPfe4ugRQ2MnD+muC1AeD9TYFxk8xty95sVe&#10;8QdN3ntkwSq8H5vvS8YxasFN0J9pj6ynNU9GxmMcimLjH3PfqHx6fGnT9yXPc24qOKU9Sp63Y+55&#10;oxhWv88QMWrTWteystWzd7BBPdWd3oxp4B1mMt9aWpbC53ZakJTuwk+tNv6BqE/IfFBFpoAHo6Jt&#10;zsLRppovGN9sU+rUZ75tacepjzZlfHSgYHz2uO3p8WPpfgSezrGp4cdjk0rm969YKrHCqLPLAyPb&#10;fXduRNoZ6aNknKruGjFLHQzrjZKpcTvPR8mZ9sj6jOA3j1nh9Bbrj2+29sgEnPYIe7yHco6SccX6&#10;cubNY/ZJ9Rm1N8m9ksfo214yM0c1dSOtDWx2I4uXpo/D7+ips69uljzGOjizftnj8xoNW4kvnY8T&#10;Qr1JcAfC7d0V27A2zlwbS9Es+QreASPQhzbf9BDPCePPmjFLzkF3r85QJDicmRZntGIbwbP383W4&#10;DzRJ74yzzam2o/5qloT9ZkvvqTXW7cX8sks5P/UV84K6HxwAyW+RYWF517Ak+JnbkO3VPbHekZwm&#10;XhuTjzv4mvHPMGDOGNsWPh6nr3lp7bSiWVsOW/eABiuyvqc138u/+/u4lsfAjzVCRszytXdNyt1H&#10;uRuORQtolJUUTlVijFXETmBkrZ+83b3vGAdZYC2o/mq6sj7q7XVdSWG4+lICB2J3e3uxRGe7WQ7H&#10;7v6g4ZLjw04Q16lWeaMxukcESqvLz6XxeT8HK2QG1330bJinHnnglEZdvmH24pqO3QgwK9Th9HFh&#10;Xpv188oeBg7gt06cmED7juJjaZ8IacCb6Nh2lG9kVRURF9AMXPO9/NveZ70xZuhkej5iNv/6/RVf&#10;JjUKE5jOSuZb65alsHpIwzExNcngJzLJImBvxreP8dz6Y4xf30b24yl14uxCrq9pyljinEf3FKHK&#10;ZhsmbrGWBdVEB6S5pDXjgwp769Ra1l+9J7BYzd0m7bTfsZ0jYZhYmLbNVHTUK3RaFMMUtd31PH5N&#10;kW9L/iKmCtLbPqlxWkfc8qb7R+zM3EeQrjtRmghg7mVm3+bfVsMI3+QMiZ/36FdB5Htv22XG1cgo&#10;YpSyb+bo7cKCfG3bx1Gb6ei16jgeT0SA2vKClcLpk9sVC5/bZX0MWLAGtgBHLms+t8tKOCEXTjEH&#10;Kuazvq1dWFrkN+JHxtTx0Yx87/OIX7Hj6UlF2LgD7lDuXaOC2/zYxzixwqjhZnAY8cSXlZrwJ3Ym&#10;JJuUD6dF/Hl/eh7RtaD6a68pZvXRpwKC6UPx3fjuTcQBmnG8mM7/hE3+0thfJoqyznviPaHmrlTM&#10;QNmXtX71115bPKM4StySMrXVjLGk2chvAox0Zo/KM98e+2UqbMuvVuw5JHoJbj8XqpBKXZ0APKke&#10;wQjX777l5FbBLS3jleDg1sO8l5QwSHgsZ7MaFr57qJjQPah58ZneNjI46SvKGAHi1JzCw9dicRLT&#10;1h/Ux71iCW8k2fXGl2LM9+BX770+gFgQ9VVbRJTeTxI5+NvQoXk7IKJjEof52rvGwQOAgckRxXRU&#10;EBgju7d6OCP1KSH7vmDm+ptuxGpB9VfTlUBt90K6hejVH/gIaPcIdIbl8909MGjOoCvDPO1HBLH3&#10;/blZLJb/2U6wMUHm5NOfrqRNpQgV7P7gLSisQDuX0RN++e4s9owxeYmxiTdrIxPTwynfOwjK6LQX&#10;oQzsd40c/nv27UTAqLpIK0Ms8YnPFTHik7fwcdaoBX0x7RAZbLsHCPdQq1wOfD3tEFbBxLfqBu1W&#10;VpMbpra7bQxlrONJZ75dGzTLPu0w6RsrED68G8uZllQbA5+XtsyndH1VamSmTP+B1d6+LLoFDGxL&#10;fo5qnPBc6tIGpyXvzx8nDHFdgbxAlcXGIvu9jaj9tY++lWk0VyDEd1rSjscAenqZ16ef+rUW9BkY&#10;M42VuAuKrMfRvgbGgseRs9KD4Uc049T1C72d8Y0HvspQgLHwdgYNHzFTphcqOpcRtTcV0aFHrtWD&#10;267BohitfYRhAHffKhty4XFacXiXZVf5FjDwcnCrGuKYsfZTAD1jMNYtxlWpc1tgTWi13ee+UVug&#10;nIb3EdGVEpstXXBtZHzgnA1i9cVIvF0sAZOcDcLhqM2IeZyzkfHko0lPPf8RTlLbj957bPfI6Cor&#10;yrXvnTvwmBNoGz0kaOf9Rla3zBOtovla/s3X5yU5ksdEPXVavrz+TKfvESRq9l6+9nlkjZyeDPL7&#10;ZcWIw419R/qnqrDvgNBKs3ukiPDO3mm9tDdjYuSEO+ukVg7DuQ6KkftHtoz8Ei1gXXruMDxkHrcy&#10;Yz7bQXZrWIx4GRHHe9XwEUG4kvVA5KTHX4/Gy2FDfDXYzJaaNcqxx7HUsiJn78UBzwFb1dIyA9Sh&#10;QayBk8BtwB5W7SiZaFnXGw8aPN8dHCCGr7JlnYOHLoOSxziIqRjsyD7rHSUT8UkDBliDIL9fMpGO&#10;jK0dQ7pnDXZists7A0dSyEy+6MfEmY9fsdjbJRMjG9J0PihljyEdJRNT7a3NnbJ1Zhz4TC4Y3Uue&#10;uO6J5rlfMr56aj3Rp3tPHSVjTrsHcrH4oO/BXpBWMtjuo7diqv5qCCNsQRC7pWWUVHcNppWsW3PC&#10;nMR9JFTqUIyRkVaSgMa2xw1vjaoBWPTNGhPrweqfDpjcHu2eLj4ZJC5HX1Ix5sg9jHqvZKIxfd6m&#10;ZcMhPVcKa7wkeRCBszoNDlS4b6KZWAocl038eDyvTG69I1nZ1DlnwAc64ocs76u7wbIHvbOfPVeT&#10;zSPh5LZ+ZkfGPiJ7R8ZWh96R3Z08HhNe7IHNmBpfMLjZ2pzB7Q4yFRyKlwRHtPR4Q4R8xMQtOMm9&#10;zrG1wxhVeEL5rUlCcLjatZ8pN/jB3f1mRhUYLKzLUaY9prMM64m57KviacP5q8NmIe6fU9mbYC5G&#10;jdV3KznWqUZrBz2ddpvwtISyOGzAB0dbnRnN7Zr53s+xh7OnjjtNjNYmaBGLhVd7sQdQqAsisrGb&#10;Kx/HPrUy6IjsdguID/Ep+PDWhsXqtmt94WrYLXB+TEdWAELkHFtcwXn3rGpZ6Zs0uzmxS7edNIqd&#10;dsfFN/le/u3vz3Pft9x35jGC8r38m+/j67TDDdh2AjPZE/le/u3vE63N5j23X75Xa5OpCEckLxBR&#10;cBkCEH59tf6mSyMCmWtQFLTQEltq0kN4B0SI6FxavYExZEeeTiUy7Y0QFhSPHiO4MikLHdvN1Zuh&#10;ywhJvY8Y9D1LuOCS94mFrRkyBBYc3HZdQTAGEfc5T0sLX4Dv62fTEkIPPDoLczWybAjsewKBtZro&#10;daTKuS50rT9r0OxIYp4tTtENDusFDHMzdW+mpdiunFGBzzNeYryhGuphyUUhbCp+RDTk57FGUOrQ&#10;MVbXaW8z37djhxmVgGlTnZCCOKIrsa8+fbyr2ZxnBEd6ms5tOtay6q+sHzQaI3Wfmd54EeAoFw0T&#10;Vllcd+i4KS3REf65IDjrnmXGLorGEJOKFfEP2nQjlpw6EvTbV2unPnhfM76H1Tm1S/CJ6ZhdStnk&#10;V5dxY1rtNWOdtgfzLzV7WzIvHwzpG0eXtWfuySMAjUEuY3NjEsltEmxyhLy+35sBk1x1HAGbPkJY&#10;53bDzjq7kZnHYzzKzo4SLN9tys06g4Tu1WEhxD/CBPdNNESvWKLUOtNXOeMQrcJrvl9nvjXdt+9c&#10;I2cD6O6HDmDyo2POlpCVQfhyL/w/sKPgbB/ftWcFwSzYcLBbKrpo98lOiNT3J6bRZnuYMLY97Ht6&#10;v5bWxklsKmtnf8cHa4caSmZBz8KxIfjBsN8brfcm3cs+qKYjttLx/NgHg4vR0nI2pi7JCWKwrMlG&#10;I55Rp3rmxBiwLTXBk0+9+TGixUKpDyBmtgOIn8JA8ApL9gdx8INjyH7Iv3vLMi/Fl6lfnc7rmKPW&#10;6fnalyEqHN3m9Y6YsR6O+KQbQS3Od7TmIAWLRCktS92V0/evNJi8H9+byO3D5H98tDvfy78tf45f&#10;EEdptX+nzxe15zaXIy1r7m66P9aeG3kASyuNualzbKlV/k3t8B9yJTUSze3tm+/l3/4+vm2DKgcK&#10;pn4nSL73uTYPdtdl4BREx5p2H/ufKsMijgOFrS6xpM5tEllW/t11e6B87iIgkjQYqsVRor65j0mg&#10;cWpYjE+6RYpY5L9A/arN12HaeL9PgPjPsWmhejbvbBJrQD43mqXEPrBiTnm89LM5mF7Z0chjQluZ&#10;OnYs3LfzQcblBcvEMdkrWqYQHhNOzXHJanQnDdIactoMWLUVJe/Gxrgf23lSUdkEF2e5+71O2dH5&#10;N8FY6ocvmKXkex/alKhFbxUMUnEIpMkZEcWXr/2IaTJiC6TdxmQCWNjyf7TK0Wiw6V0xZgSx8x8x&#10;Wmv5eQCS+SP3NdFBrE1/NAAjYNY6GX4mdsdWzGY77/3Byod5oQ0JmFVCqvX1z6o9Hri7bcYmgnIY&#10;4WP81Vq2IU/sNV1VVpVtV2U2KMvBCGvuQ5Rlwn4zYX8Kg51gw2gSDWza1oJqFfELJvj2PUs07hd2&#10;5Wv5t+lHH8MP7a+zSr8AupaViUiTbRHbgQs+mezZt9eyhN+v4/KBCczwFEWz/+5tpd4Vi4fK6qtl&#10;zM6GvT2ytfCoIlCy1yR2m5RRQWwTH2J/OvIRhuPC1x8GVonixg7dV8Zx6LRyQ6xX+tEqzBAh66hP&#10;V6o8JeRh1DYiF2mgQE49rxvLusPrwK7WYvETcy/OSEBoeI+ct40MItNvZ/GIq1LqA3Gb4411Spyq&#10;P9eWiEeyFLTT6bNwP25kpsYcJwRiY4vSOWNqnxNznAqTvo0jW9m3gPHDBq4KfKLr4XjtvYrbtvNu&#10;Jw9cX4/IRn/9Rz4b3R7bZPfcOQ/e57XMNf82u/SpBvna256KRkmV3jQK/ZhP0b2e5IrAcIaDzJ7i&#10;4DW+S6saS7MaaAISSy5WgzGvg58VdA/1xym2TufW+tVfexOx07c7mg9WIPtIynEGv9CdPpZibD05&#10;wyciJNkWD477G3ujmYg7wcBmnPgoxAmXcYIumzFuVqioJQy5pHMDoffcUQvEav3qr1ZbXIs0dUfS&#10;XlsMbAZhHrBEuwvdnzJR5Qg+nt4rli0SuRJ4U1tmqKM+l0bGN88R7PYtAa70VDn7uNRNo8FVtSvp&#10;YWuobTHsnLsnMLPDMejEPbB5q7YRvsoty6zGCbOd+xb7kN8+YmYBNKXnifuzBydHARbp9fResa/z&#10;ci0p/lndoAgpeBia67h99UpLy2jaZ5t7xUYUMTWGQa8MM3FZ9ki1jPuMkZBiuzWub3tKIxvTWHDd&#10;feIdWFWUZmTfd+xOb3MrvkuZTzir128uYWMHvmd00K3asuzFwrWM6b19d23WJ5yyrG2cURvKbENA&#10;Zk0Ld6xZ7hXLlJ1I5givnNA6KxUHuus0FiHJtFLQJcc5lmog6q/mkG0xCvbavik2qpPu2rVYYkYZ&#10;VDqWUbdqO7HLKdkOgjKyxOJUST+h98ZvIg6UJz9Y0cBN3+7bs6fHlThPGZmvHTit569IBlFpOnFv&#10;Tp+9Ki5Kzrttep7GOJmyo5Shs8OFJsrX8m97/VPV8rV3XVhbC4eujJOvW7qMsb4SvtWFBEi/wgZ+&#10;ScZS3uCK4HFafBew5yHWVwF9eLJVJp0IptB2809/yl76nN+4Wg4y+DZymEq3pADwArARZ4uP49AJ&#10;S2bfdr1ML/bTArD25ucVJGQTu/Z3mzREzLCbs2MJmQjZgRQpcr0aKa4HyfT9MXZ17UBlL8jVS/1K&#10;O2JfqR08P3Hw1qwftWMpl05kgON6frO2TKtTuBjN9g5PTu7VNS87F4nf76YM24tXV2YEHrOjLx+z&#10;3DJmItLyrbfdDrLHLPbGn3ufSCneWj5mnq2uK4/ROx+DlH4Yoday/so6L3Gjw6tfsPtkLSUTi2rr&#10;afqPDatl7LPpkdRZ5zNualn1V5YM5LvWWPq6KQh/irVUmxoATIDn5N4G1c8yu+GJNju+nFCs5fuS&#10;CXMnLRyb9OrCGJeKhWlmzWCrjjWR5Al/v5VMnGafvy8mTfBPwA+XLlMFKBuG873821pnB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PnIMEFWdvg8w/dzZx0eTkmDRI&#10;nQiqtay/srUZ/Yn12LkkFo8tY0w5r9bmSCX3blTF2P3UjwGxx432a9itZdVfreQ4B5g88Hd4ZpkJ&#10;qXK//JL2YK4rdQbV/XAJ85SznZyXWVl3whrqpc7BxDOi816RJkIgwp1i75gYk7+Gyv7Q2jJ2Yi7t&#10;8Uyu6didmdNYuLzPLX8t3MUOAHyd1rL5Xv5trRk7FnudmHw6q5Pv5d98HyK8gZlYHJ7Yq3lP+rzt&#10;M8jfnFvxy9k1VVuOcCmdtrccvnBzQfsI4TbU8GtbCI+g+3u0iKZ893ojYN1SxRz7dUuwFyo8sv19&#10;tpNe9pFp/hHxThJyCUT/KH/ibFkLAmN9rs1837ccTlJGh48jkUfTcCKOobcrzeIBA3ga4ZxAjBv1&#10;2mMck46eWlb9tfc0FiFCCJkW0k6yPm9YJH5c97mwMCQy2BSLM5eY3n0+q2Vl3bPM+Ri8rKbj4Mee&#10;Kt/Lv/k+YMz4N2uCdgL/hMbL+8Sn2vYGXMvD08r38m/mzyDOmAEr6mN/YL5Xa5OpOISQfQaz2Pz8&#10;7DPcNHz/bBoIskpdMeOxZbi1O15VbNC60XJcxgaA996K0519a0Zqmn+bjlusF3ZnmDgcsZc7cyxe&#10;DQZln0Q5TsOWjRfme82YYnpzccsC/xc0cmSLiO+uI9e0s/fiTs1iMdP8PFyk2Kb4NSbwrtkj0ko5&#10;H8PLFnjbZ3EaoM3/+90HJZgGFDk23foMvysusjiPM6Yk9oFnmRzTeu8XvS+Z2ztzpFzvVWDMoliD&#10;Q2yEqYwj6CHM3B/jvRkl4wn23ZnXixfCTPcdla8jnrVJwufsinH9c18d1lrWXw19rGVjZfcyW3Gq&#10;pMZUOTwE1ZjNyebhnaA9YEYAuK3UWKcRnzTqzAKx3+n9OspbK8Uu+rgq4KUY/CY+bulnDkIRk83H&#10;TMa3EMyp3X4pIEbn2b3mRGT+zbF5Pm4cU76OTX2fA3a58Q9/iJDz1yOEOwsYm60W0JbDD0YU9z10&#10;zwV7xrbfH+RPvDyJVKaNw6NNvd9iglv9+m04mPLY4HkeYpirWDjsPdP3CnRMlPmGteAHjzI1SEu9&#10;Ld2b4aRwhFC+nm9iK33rf2DHvkJ5/13NcICZh8+zcMEcyjKGW3cQAo/brk4VZ4824GmQHD/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4wUnIIgayPfXpxCfvuiPY6x9VQOTeXfUK1rPor&#10;Sz7t8WPxJd96DAIr79uKWyxhA2qTnHYQQb+2D2PdsxfEWPP0JjdbsHbXrAmfNIDH1eRa59jMn4/x&#10;Zj54i+/rzAaXdIE5cBlcR+nn09GJNztBOZ+D57UDkIjawYvXsuqvbG0YybYbIXqUibSWDHjT+3sy&#10;QTPAz4pxb3LftRuX3g+GjSxHHSIIJ1mfI1kEZGVe4GsLMEl7nYNF2xW718+n+B68zP/n7FwTJTlx&#10;bT0ll922q89s7vwncb+FtAQiyNxEd//YlQ4iBELoLcG7XSHAQ0GYdXya0MEzI32mBMGzRgbd9ami&#10;Eq/a+smZu+naBFCq0JBpZcP7OlX0pqg276RaZy+5uzXjOqlaJhIzIJK2kQrSO14IOwN4fwxTc90Y&#10;ulleznQJGXUuNRXl75P0s32aWENsJI+BvD0mpJSnisfuIHEJmYZRqZ0RV8Df2k8Vytksh6L8cNsM&#10;7MFq//U2zwmtT9dqSSRIdIDvvmaCSq5d595vfN/bYyYWnARyWPp09BNsbTxPMiEfEiwSJp3Pytvo&#10;cf5b4xFWjjtUMAXMelyHlm/JFZ8eSQLWNHzoK8OjX5dlzZrVouC1Xc6XtjNnyHhYK7uICMaGUywG&#10;KcED5aQ4pINiQoY7O8qCAJm1YR2W1+7VIut9LHBM0ElVG7XgaB9PcgyKTUwCOyRsoG/jUUpzpynF&#10;Ub389+8TMikccGAjJvjl+7oEOOmQYzY7YXjeffVetRxnyQAPyWQ42as/D1kLiMpGvZhTugMicAD2&#10;PtioZ8joO+Yzz5JaCI4IoI8V+ZabmBSDcDkXs3hzAyTLaO+qCG8VdP2xq5OLulQnml4Q4SMbB7Ev&#10;fZX9l88hvMk0QB4H2k+HTJQ8LTlOzCMnUvanI+OEIDOj8hJy41KqnOmQGwOEM29cCjWl6qrZlpDf&#10;l5BxtqYjnNXD4TZsc+pMQvQ24bT2iYGj1FnYF/Z5zPsSsnJfk7aRv2xV/zQausv28Ptkf+i5z/hf&#10;oYzg6+imEVm4hExU3Wf3kFY7iveStqns2T0/rWAQ5haWwB1kRYWdpIB5gqnb1qyLFS2sSPnEBO+P&#10;yR1Lzz/6DhcfjceXkKFOC3eyTrcOm3CkKpODZbg8oLBN8S+ncmAbfkShy9irS8gEdaFI7RTBZYrW&#10;t0XhZ7NTgthiMuqCLPU9zzNeNiC/oDACTrrpNyAfSlVwt9pMJl1hj9DiYSHvId5umfudd/RfyUn+&#10;A7Yd98KXL2Nl5WH4GchxyE/Lb9uPO7Su0rgx7xnAvcO2MOhcdhTTrUlUt9k4sNt5Jj3X+SYwT5J5&#10;Xuwz/UKUZxyzRtps+wy9VjEUiWtbRwrMWOzr3CsyaJLrX64Zk9q+BOqXldXUsA0BmnjlzwgmNSkM&#10;KenNIKSDlqe3LyGvXgGiQNuBlaZjCsPbmcp6QaZlDPmSgTE8cyoyuIbMJlcw4OC9XgsaVbyzMRp8&#10;e1BoQKY/qVj8PeTF34mQ28uEcQO5cgBvvS6IbZvRYkikZXM+7yGvXk98eZvGy76Xk5EusPDSDpmT&#10;4brBEfl8A5lzYQclPeIfrlF2wAdWWbobAbZY4T/Ezc77bE0weQhuYaUYjfPEaZr5RB7nvzV+iYKy&#10;Lw+N98ipwJmtCNyfmEr97LTHur6kc6r2WPm8H3D6Ja+CbCPnIZDJkt4tTt/naDKFXP+JvHdxmZ8y&#10;SvFvMj6TDK7Ga0bJx8aM9jzKL7FxLiBW7GzsGedg+vnmao67QLTPhT6ooAj2LiPXdARF5zYOtiYz&#10;SDn8cKZ2etGVTsYjGcx3NRy6mzuzMKEX7tftM+2P8eS3rHlpiJWVMSPfD167z3TJWaA3ABuaPMPj&#10;/NcnYR1PBsojaraNb/ireDyz8rgPe6YDk+dT+QM9dNA+WkkJxfv7luqyniMf9AxyZdCXqw6gEzld&#10;N0x8oU0UEqRs0iYBpMr3nrS5QfsbyyDbDdGVjMxpawMe57/Gu9JNi/rhQJYqHue/NR69MvUcHLo6&#10;dSELPM5/azyhzKRYEJ7xq2WfHuNnBIbgzZTsHnfcVzl9a1aEXH9tHHF5fDiLKNm/rYt8OYsfIM/5&#10;4gNjv4SPIhk8CIVeNOrd07+KP4rSPlm+XrtxSu1ecQFUfzy5P+wBJzj3DLfvbJvq735YGbLXPFgc&#10;qp8VCG15jBDaFg57tLYC1WfK74NrnCETpHCiFz01khdMnCr+lxODxCkD7ij/dGY6rC+nDsPUvXPh&#10;ldSW+wzNU9e/lftCrrcta97D79BjeD8+pktF8qb59h3G8K3Nd2HSm+rYIFP79asfj/a4EHoLeVkz&#10;2Umb67tNDC2rt1vDBbDMu87tLWRyS5JzTaouKlk/rRrWLaeOS7R0NVtoajCPN7HalT7I5iYG3QiQ&#10;KIN98nivORk7GSCD0oJQukplynWa6r9MYVgAPhkHpZUkHzuVSBpwstdEiYg514yxgfcg+UaH1X8V&#10;ZEz5pE4yLwhQ9jXjBqnHcLLNJw8WHA3AJY8u7hPVYfVfhozJb2fDIVeDijz4S2zkTNmda6Y6oJKR&#10;WPObPAQV4ToN5JD6QmyVtOKAzIVtFBR2lOCdsCeDRF9yk+6xzSZXDi5BmLwltRa15ouSDwX1NshY&#10;Ia7ZJv6mlJ4XkPu7WGTbp+H6SUL4DmTsNHGHG8AJEjOL6e48I9KUHjdOJJE6WEn/NA6D2kj1+Nus&#10;GvyDJgO2gujUizUvuufMYVqwPZN3BThC08vjqR/TEkSiKaRxp2bLWlM16XnmXux22sVgyuP899N4&#10;U5PHdWj1FnPz4UCo7frucjhmynStrB2tt/yCIJ7TD+Vw2Fq0kezodolU/GDrbeyE3C774igTzkbi&#10;d3TE/uh69eDsRLa3tnRYrsUEqSBhWY3MiAJWVxfYNNeAHXfzjG1yV63zUEm711/BQv6x0+okkWR8&#10;2jaRqugd7rD6L++zjF5Ls7LI50byMYscisDwN/Y1r4/BdqDkEtsLZK1vS/Ykt2VCBjubq4IqPIcq&#10;0EvR299gexGzSBSaeGyLmlKYPd0Lw1b5T3o1rbRe7POiO5D8m3mkC7YX9RFVdUsiW7WHpl32nf2s&#10;n1ICTNh7ELhq9ctzMLVT84SgDsY7tYzxqiD5Zi1odB4fRs8cNn/zy7xInU4zCseE+m0EnDmvvsKc&#10;nVSgYFGUSLBn6y5iLNszjmdt7/FAHmwqzBQzZretK6olNKVSW7EIHC/Z48v7B19Sjr0eos+SU9Im&#10;JHUv3qTkft6O1FdmXOUKlU4aRrzEY0WAPMp/PRoPT7gQqfYmTfX7bjGbLBdl9HO39m8vsyf9baeE&#10;vgrPB8Uu2NIBHV8RuewPqbov9Ny27brCrW0BDv9UBFAJYObt4UqDuBm9wr6yDStaYNiT/xK6R4v4&#10;ej7IG88Lshg9dWh/8/P5IB1K7g8Rlvy3VQPyw/nAtQjXHG9Rh93VHjKTicTlQ10j13BB0i0MNd4k&#10;A2w8vDsfyiDNz3KyemqPigiREPqsGphs+CdAml51eMenbpDGlTkAoZ5oy6FZ/oR/VOnUQBmtZglf&#10;d2uhwXU+nkGnC88HjMfqDwuUNhIMADLYes4TGlISyg8YN+yARsSOqHi8gypPNK6v5ws9wTnTGCR7&#10;PhOw2N9JTxsk6DXTa8gQQD/ZIO2j2dtQo9CJlEW+zevU3U22iN9Rrwq9Y76q3izJOpVrG47D+ZAE&#10;5MQcgViWFdD6/vRfiT913UmY2EkR5a7Pogqmlq3SsK59kE7lff7Cy08wVSibMUIuPdJNYcs66Zji&#10;TpmIrK3nGXFjN1uRwVIcuEPpv5IqlY4e6yROnXas10n6ltsZkDmu4Mw6IbyjMEJR5bih6wUfwJWE&#10;Vas3ueJQEZn1s0Sq86gTkibu3B+OYNZ4E2YXTOKO9xB/TO+eAg/bluFlgI/ps+qjgILSgKJr2mqQ&#10;8R3v3kGVQekPo9Kxu+tSZVEEBqUQbGFyvL7VlJzzn4nPD7D9eHEAFC+PlUiN86542JEGFEfyPLTN&#10;ffncqGALmRQZpVO3NQz38gBIYFIkytPHLE9gMWqdngCArYcnsXuHUbHk2OsVKNLYTjbyNHVOr2EO&#10;V3rMlrBB18JUjRJHAZWH+t3mCgCZDpnwXnaQvFrn8lkEy9bidlkKrTFoYdPWOZGA3Zvx8wdMb20c&#10;aLJm7MXGhZXle7zjUf7r0ZWQo0S2cjJ41HHfdJFpkJh0j65GYeXhF0oES9Fv6+GYJXGS4Z4K8mM9&#10;J5jcBzqJEKdYxPGKT2Gb2seDcpDa03yKJysnrKZMH+xQLzn5IgHlbD6keLs60geNeZj/5nAaHlC3&#10;EudOLmBX3XuY/3o44j5JjWz2TFP5uEvkSZc9C39S1OXrZJB0WIeaDIFBkgB/GM05jF2ZnHGZynE7&#10;KLzNs0uTJjUMYT6Fb6ytlI6kg6qRZ3s42Xs9vCMBJRXENpJ8mZmNBZM0VPtIsK4IqTagaP4pquBg&#10;VJ0Zf31t/ZfpYHm1dqrArh/GbuvZmOScKRU7iQIz9A1YPDUWHIjlmPEEC4bNsDlIm1hZhY6aYt2z&#10;5F/tVezLxgLF352YpcLzTU60p7qzOsmuo7X/SiQvou4kYpbTzcieQdc4wzsBBKiSeyewiyh9rhYz&#10;PbVeXd49BW1f33bsFe+sXV1Euof1l02BC9afWgK5thhvQWNPDUMOPwN8qbqQPp3m60knWg7jU51a&#10;VLiXWhqknCklB+WPtMKM2MCP5Zhc+QpCIc/aW210ccw8lVzcvilOD+oxGmjqIW+17q/KvFxXsWmk&#10;dagXwrpOtWrIh589RSc6IoYsNUqU8jRaKIz7Yu7IxIo3CUK+4Z7E51UjJpisac9lAgmpdUugb0mi&#10;H6zQvrIvViwKZDblxDxVUAAkImc+WrEaH7y6jffJ9N84k8SEZCppXWS9Ky4QX/co/z2Ofta3fsyJ&#10;w+5AwR1wONuk5P+wCl0anz4POZBRYL7Ni9GoKvn1kQD9dTQ5J+kfRtLJ9fh9NKc1GrcQGlAvi++j&#10;aSyW60SBLflsPPZdD6ySwPd3FgDDirdKRRJsKSUeS1PzDEJGgLf4XO7HJbv4TR45HiXfToOlvvVy&#10;pADFdYRA2FJSOTY0dYoJcaajquNK71luHNSFnV3dxsdNFnN8VuVlTe3BF+P6QSwLNTmKPejY7L8C&#10;tyj4fDc+iwrZk1jJ/UQKj4e09drKBxRuyeICEjIplT7C9L7m+dCNK8ElFLP8QV+lmMspFpiIqrPp&#10;lHVej/Kzcsq0FOxowr2U5q+C2l29GDcgxkkHgSQLH9dzhEkcO5U0Yo2qRFpIUAkXyfvUzSrcjaZP&#10;TES3kSeRJa9AuqKV5TrqcY1CWyeOIZuGB+IFDJsljgaqZn+cvrK+b+QNvjnjP3Cbz7wchZ1LY8fc&#10;VPlb/HPy8j7L5A84DTOOw1tUm6z45yZV966leg9jtD/8pXZ2wgX5J0p9OZ2bDRdo91n6jKmRDIc9&#10;8yj/zbmpuCBXRPp99d3zqON6kKXGAk7PzgcQFDRQiymrZ3uLeytbKH2udBV6kxmkNKTU+GHQtE1t&#10;aMJCTpFJqFP+x4XA/0OL0nTgkGaTl3I/aNjrTayoEUP4rMkun1EWj/LfHD1v+mRqd31Pxk3viSba&#10;3IYnYB670UtwbDsu1J5ftfJvCZQbvsY7TjHCfEeSJx15Hf4b64GVW56NvDNHjj3qRBPsJVcuxKml&#10;yrdHyUlihMzioYTVEMG12NH6Jh7qduOzsWbYOUPx/dgfDj5E9X09CJ+M9ui+v0jR+3gi8BlYX2M0&#10;GXw/fBtnVS6NHv3l0fF8j7gikJmWEoSrTjALuSrSj3wc7O8pu5Wek7yRa9lR/E784AhzkQEqgWlH&#10;hOxg99PXDQdYL+uEFhnwmd6OMMn3SGmKy1DduNpnR3+qoPH9AMD4ffnJOFE3NEELUTUPGB+8OLOo&#10;JIlJcQVEcmDy274hyOSQHxBI+uj7hgiiSVU+xDXWEIx+67asg++d13PCIfEeLLr4rJx5zfus5FIj&#10;+MmIaWVtvqfCKq+wQ+m/kp+pGUxiEm9vv2SAfkyUrsSERvOCdVPJiLb7U2WjdXY6FOM4oVEOaWlC&#10;D8fH6fwsjckMkEd7zIXIiNKaYhO/i2O1tkUix2ujUdW6BIU41TpDu8wplbK2UK2uLiLXPp8SC7k/&#10;gZAns81XUbw3xyAMWvXCAyx6GDNoYLWBQQaIJl3jGSvtiO2/Ar2ApXLRH8bK2j4MpdqBN4ruGtjf&#10;OM9S+wYXb/IscQ0odJ9Ilh+6f5hC6lRsUCvF8NbVftrXvr4vhEGI3oWb6PNMI7D1A13AUN25vN6y&#10;lMK9CsMNNLI9vYkwNzlAxPGQ3YlQw0PF6LPP3VEXUvuSMWH65mD6VANKMhG6X+IXHF2VioNimFCo&#10;RJdQaTyfEoglhxiZK1WBbpyqWszy8IjZvrYvO0NQBLY0Js3hLSPmh51Re5Ysr8PzFue8poSGDOeP&#10;T6J+NQUaN7K6342HGDAFb5vvIdSPi1mVZPEmTqHGz+VoJdMsHprAakJ0JHBBGW1pQxu92xc1/UnH&#10;IlFWuPd6KtQPPBk6+7LxJcSL63B+41wzxV+sU93qkxYIn3RFFF80/s2gMVpdb+RJG0y3CSQ6/8HA&#10;7jNIqidUp9Qyke6T/kTomSeK1tDZJMXv6MPxIqfwvMwuXyjlV+/4cUxIaI+45kftj0synHwlCihP&#10;hb95Wg4c1hfoQG6bj0JF/O6+peteGh3hLOK/xdxw775AobrZ+bNS3/pnuQTPny25aPLkzi56KQTM&#10;kn5X5KnG7KmaPiWj2rw5JAP/QCdeaBcdhpYVAZNj+EIXIValtuohFqWat89iazqs9ZCZuJZRuuJN&#10;WDLSJoRA38H+K8hTVfFOVIahRB260UeTBGecU8+mxhnLOmkkQSxlwNTB+UCfJ5h0hCSEnW+KKtpn&#10;1eAsTiFh663fCY0aXAZOlH1mSXUo/VesU81Qk9FzfLcGLqoxcDMdjnmYZUaC0nPcJgX2F9R3RUMk&#10;0MoFq/3khnCptgv6VF3gO7Pgf52GKJ9AN4s3MTBf4Ja4o5reCaa6TIYQ8FLUP8tqMlvW2SpOh3LO&#10;gOQrWxsHp2/BhVdl0/+P/Ea1AbZa0L8qQvqN37Btbj+iZtI9Cw1yRX2PxZJ93vkNXlL7N+mQ96nP&#10;gWEHlRDfVdn+wB6JVuHA/rgeonxOLoaP3nWUoobU2WZygfWMCoprnXI4IkPNn0T2Cwc0aALffpya&#10;OzpUM8NYFT0+8r4J0wQiBsdKfFYX7zWtDHO/OolBky/4CgzSklZdh3uRAvFs15PG/WjrwQADSqUb&#10;pwZu/yKXXzp9JqToWpdtKWjeSXyk/JBj3mBCZale0rQqOdIVbtGjqTeI2YoY25bRSK9qSFlTL7PD&#10;TVq212/eHNzhDiZkYtlUBpL3E9ngxom6k7c7YImU+DItdMW0j65gEgBVpal2BbaPG31Fn1zpNruU&#10;xN1oSO1Dc1fIisgiszuY2qYgTfWt7rwMzc/mNx2yKBxuE2KGfhMnRHl6u2Tov4IDSAZ6toif3j+b&#10;9DTHpZFg201ymIC+whNdmiwOTeixzs5vqEhURcnAqmwN+7w9yn9zbjDlzFZHXXv6Xvto4kAQZDAM&#10;Wv9UF2GP+mK4yL2QlWa47HGZx0p+MFwYSo7aWAzJSaF7miqJSaHCxV4iBromwUMFBsabI7Z1xNxp&#10;tyidUQZ7vInjpxEe1ggtjvMh3YH3h4jVmBCejxcSls8irQOvGPNdS2NC8n/FhFDa2zGhjFftUuIh&#10;uvNQpx4UclwnOLOnlCsRtqUoAukJQXhNS2M6pPAl4mH+Z6o8w4RNZ1hbjclbp2fOo5Iqx1JOD4/0&#10;06F8oT+UTsc4ho/2jv7QDbkhLKaE9tQYAulvqB5BCypQ6PtCQoTTigipvKjVo/boP79M1sZu0TyC&#10;zPl6z03DgkUrGbOFZX7wHnaMBReQG9SKTVHuhEm7jJT1NMPq4ggksKV5znxa7ugPa9z39yK5O4Mn&#10;X51r8hLxcuNru2pCH/ayr+wLLbClaPqxq2ivY1eZ8w+8iCKgfzIgXhRUU9IVa9ly40kLWHvqSy6W&#10;zO2UoVLe4QhjqQL/1DI1TUDZrHYCqttZxxHoY8CAiQr4QlrhFSBXKXcUXtRhcgcl1l0nsUKCGrUn&#10;LyJM+6ae6w/8U5n1SQv4fnkFHA+ajAlhu/VuHvAQ3gyaL7/iHW6HnyTexFjqZ5ujq8i5dgzbtytZ&#10;uHFZXDx75axUh+8Unkwb4bUSNdpFJdGzmX2r1UrfKXyltVytkuaKbk6JQoX2scJElJf9L59D2+p/&#10;1YwydvqlXreqqBBt960M50Bg/aBLqolloPbXuMYuufR2sg/uRmp35MQZWs9Tf8X7nAyMmIeq8xZu&#10;QgmcI5DqLPlBx+ozCK5JyYecVQMmPQG7AFhdGRBXZ2/011OmiN4kS4XJXa+TglYFPMebxCE7DdHS&#10;xEVSBz8H5zZjEeQIohPdw8T7Y8/B088x+EVMiIrRrp3QGkwFu2O2cPQXdz+TrKB20ONN9rMLHcxi&#10;XYCoh0+Dl3ZAzqNFb/nUGcAaa+ykAoFl9OPhMG48yn9zNKGk9G/9RXnwoyLvMZrwfUwWPlP05VEn&#10;yuISEXIIxjtUi2wqH+qYPJ1aPT1cNo8oxrhZsA70i11Ww4Vi+7zZOAUcWBqiYKLiPjoqwVfyIWzt&#10;hXWNMqHesOOz0GSXNfj/1O4xHvLZPiHizxhv4yEx3sJqx2b/FbuHAq8I/XgT66jXtXBbrAM7nLS9&#10;JxDpQEYCAcgX+hU8ELsvYCJSO6dYyn7/JazU3Rq4ApQ+o9niwsxriB+c37QUK1R+QurR/4KZSt/3&#10;KP+t0a4bnOXSQPCoEw5pa2OPPa5pYWxhqHA2lxMeiudJnkk+rVr3wMRjPUeYhE+SZ2I57PoiqQUO&#10;/BCm2nQhsJEHhgLTT1kfXm9iBS2brwjvhIryBC5Y2UajGsI0xmi0kbBrltHH9SDuDQE67A5iNGPX&#10;ToLdvzeFaH0IVl7YfMubcIfuPaZIwCn7aD9bGAZnpy/51q3zlafTV9Z/JSaXek2yAX61Y4wDyLUJ&#10;aEcqjVoJidSgNL4IP2RI5I5WZi3Ff/HoB4ammlq1G3gNskHvfFjVIKpVDEK6gqkOn8FWSNxWnGdZ&#10;CWpF6sWHCgwcamlFQmavilLxijmAjQ9p8/cTi7S7CqUddWqdEFkJ1idh51l2dLVMnHYOGakJZ0ct&#10;geRkVgSO8cy1vcapkruJpkZB4b1zUvG5OIv6qkoqFtwuSwF/W1GrmgPmm7rnO4jvsc5+mPGZJZ8h&#10;TG2/Eu94lP8GeXMWOEY6+dAZc/OqPOp0JJY6Us52Nl4wBS51pHgNVSu5LBaHICwzoOkajnMilGHH&#10;DOUQzHil+qFjpfLBj+vRMQ8yBpu4Br+nOmo+GSNktGiqf/u0+nlQlH3Jlq0LXMqeDyWHqrqKpRAt&#10;zSaGj908wYRu/snsel2UHeqCMQ5N4XEZWNXdxd1ewSmrsyOUQ0AUi+QKO5SOcblqM8cLXvnTNcyD&#10;7wYSGf1vUPeyPx1SMlWCKITahsD5F8Wg+57g7Bld5JhlpnstdnlIeK0CZh1K/2WY87PEd7u7HkdF&#10;TYh/4HlYqBbO7hvGvwjgI8zvcn1qBHjrt9pJjN00tr8oGtu+6cqibJxE9so/32lfjd7SDLhXnJBi&#10;uW9c0UEL+4YmWFn6VuTnCF9u7ZvSweJg4n/IbuRXtK/8tfTWSr/sytrQTIP4FArcNNNhKA4q456b&#10;7B5zB5OcjUz+Ifa23wuATZjpFbRF3EKs8n2k3MKcVRl/cJROHf1X0CdxdN/Sq+b3XeCRheOMGVUc&#10;b9YNceo0jQkmZSD/bp3kOqbeCX9hwut+sjK31cVrywVZ7SGCw7U3hM3CMXMFE+w5Hftp/63Z7UpV&#10;b/keZI6pf7O4Bo4rEcUtbnFbWpugoijD7CZNvH5/ZnYKU1P6z3L21wC9zPGzxDrtJ6UGzvwZVn5b&#10;Cj5ndwXTdXJde1baaTqPlQwelHCFW2wT50epLrWjD3eLDdJTvgcVlXE+x6m5X+eaRoKZ2HkCqHbS&#10;Gm0ddn8PLvJMPZMbKaI0d+vErEwHAwS/eafwwFK7NciE9W5+LaUfJW7fusuQ9VYtFGltZMJRQc4G&#10;zKf/jqhythhDFstleUu3JKk7fZGgnmLjC2mCanh4wHz6KdEvkie8dX9iNqTGgG9aocQV5hItf/hj&#10;FeHK5J4ZnL7aTznenCAmDtrOChqls3CefmcSbDhKAwnAjvSdK5D//U3AI1/E69MgwltIlojtPCRi&#10;KgU7Hsplf7+baKQYpgFzSMgVs2iOtKEI7qYYwjYh4sEpeBWaeAMTnmAWT1Bt+ywElpQJo+nsAusB&#10;r1mwBEIwIc6vUCvjyQT/jOxwy5AT84gF9K1WeYtTNd6Gmii9TX8EPBwyXKiWpinwwtgyGnb21lzY&#10;Zlh9GbfFCLLW1Hn6pmkhDd2BArMfNSpOtEd9Cd4x2iLX8uuHwB3KvTKXhwq/acpUM6n6SY8I7/a9&#10;hXEoRqNnSnHKGfZV9V+pJ6vW2ylx0HdDJElwriQTTfRn/2UyAZB99eI6iP4rAdKw3wUZTLTxG5IH&#10;EI65Qnauz0ZNKH6lfUxk9w1IQrcpQIS47bMESlGFBuY4MttDtJA8ieRMvbE/oECnyNab1kEU3JIA&#10;HDspGdUw+zfB2SnuPqQhnlGLeZ7BPtoDdLVRd2Jan0Jwg8j1yCgVJH0sIp8xobvTv+QVYBB0PVbn&#10;Wxqz1jlKoTpMXALp6UTFDk3iEubhzcItdmJ9lkyRjlsyDZw0RU7kC/2OpczPQkOdbpfPPqPta3KF&#10;My8u17nkbCC1Ommu2R6q42u4bUkHums9OFanmv7Lx5NQvLfssU4shCqkk07eYZLQkabbS9xSgaLW&#10;eINMTAm1nzjmkKTxEENzgwmFpeFcBHaHW9V9mvpgNX0/SWOoY49SueF2YRiwvvHmJUw0gjSLn0cQ&#10;C0JlYoMPKe2z4xb5nKy/TvYlTFxdGbUiILQJfRyOhCIGzCdjJLMBP1Q8lCJ7pCHLQEsTEpxX5Tff&#10;8agjxeGosWEwFOa2cGQhum2fRJEGEsJ6Ur15hxVWRjnEp8+SpVbFBLnwgonP29fofobp9SZWiIpS&#10;DxjQqCgcJMw8Pcp/PZrI0U4ly+gjDpkTZuSAMDKcGw7VISzFAiy6X6+Afka0JHb5JRfG36tmoePU&#10;PjiFCg3T3f9MMSLm5Tzlz3rfhhWK09W2VdAIgP9Q1K774K1FMboSivzNIw7/8ydYDEaj1ITWu0Vq&#10;pKqTBng435YLiIqbvrDP6znDZDuSfz3VY/QH273PnDPOmXqGjAktfv8Opf/yGZ3nGjfo5hml3ABX&#10;wvjsM2UPT1T1MwEJbzgf5y0x9EzZI2asO2y1lNPD4pkUpYZ6dnfGSc90LSzR8V8bEye8knylTKw6&#10;4zT1Igs+JuQKxEuYUwY+zTquA6cQYXz2aRCSr60Ww0KC9GnziL6D/VfuJ7FXTIZ4k3PY14mDyJE+&#10;5YZt2hAGRTo56HFY0aAOxWfG0NBOHdZAI/c8Pcp/PZol59zkwqswmof5bw5nMP0kxlIUNQ/Bu/C+&#10;53DULQ8n72cTN/vwX3DJCHyDMirwtuF93Z4SrgobXcwpXipKIRuKC6hiBkoJ7vWoZKVVdrtyTRzM&#10;6oD2WdJD6p/8JPdA/IgD9Q1LSYagD5tpQVmH5UWR42m5D5sOiTQXRbZ8moQEh2QBrqYCl0/QWCiW&#10;jDIYVsbd6YCrlmDF+7G5J+gWTmJcfFj9HboGRCgXlp5PWecL5oOnikaK+Sqr3T4Ma/J6ZFb21ZLb&#10;SKQw3sX9Hzr43WqVdeKdwd/S48uqjKMnbHwYS2TzjMCi3XuI6b3KJsDsnBc5UVazrQc/QXryqaER&#10;T173lm46bG9MSnapT3cnov4rSUrXTfvocmI2RZONtyeBiLy4fQOrfnOpaZbj8xLJv+XAjhk//LT4&#10;fAnl5YcfzmFZyMq2EMslCJjVnXdg6c1uzxWX1m/REnUWcEchXXOMabOuFiHmHkVoHASi9fQSLIEN&#10;10xyRHrNJLlCpBXF7lG/uGU3cms6xltQMp5tZTecwG7MSG62+RJUmS95mP8GESC2yHgOhkwvnRmD&#10;87AT5SCg8Ke7koIOs42HwgHxKsS0aVRE9eCKy/Upnj0k/o2Vorf+8JWTBGSwgb4vi+Iu1/Lpjoxk&#10;TWzZ13UpKdQ5JKoJ64o3e4CcD3WTjyrvoa9s3GoQhI2SllzrikyUGWXnMlrzX9D29mkFbOPTHJ6t&#10;XI23h/6hY0FmF+55y8m+e/1XEgCOJWd0kinAojbIUGjmv3NqkJzbmtXPNFEC+/uUamysGybWlaMx&#10;VLqlLb/sztfxCDCLEo/z3/o+yVUpkKVzh2Xw7fvo416FGkbZ++LvHjHHcXUFphKOsr+NZTIcE2M3&#10;ORl55yn/lsf4Z01MyJpgOXfUgkymmX1SmgixyYQ/oUOleQxyGHS6PyYlK4kJQ/IdZKpUzJ7xjCmb&#10;fmGUxPJGr4OE/OemL5AITwioJkZpxZmjnbFNMpjDXrAsFd81yMvj0X2sySul4GsD4oTAwD/w0g+Q&#10;56znhVlzI5cL3RQ7725+IOOPSDKgTcmk3Q6r/0o6xoMpFMasOV1dMwDbqK/+NLyru495jLbvt0kk&#10;eOH34l2I1/gSlA2dCxkoqtdT5nibk5H7DM/IOPeDtn26arUk8uR81SI1dng5tR9wNBpzDBzpsrct&#10;xQTG6Gx2XAwjh7KRDR5lsBpvK5P0TJH7TJXilVYM6j65YqLFZabP8XUJqDrDPuyYx3iVXntWXJWx&#10;86N9PGy5MKfu6j/wx74/8uZt8/+A6Xn2FQvtkeeNZOASG9dp1AhxneX+B8grofuavnkC12OCLdZV&#10;5O0EQphvILfDDeTtHKxcB7bTDZWN6wDZ+9hX2X/5NGDupZdPGXwK+TfCRckqjUAmwIZtvF9QQfI7&#10;ige9wx1W/2XI67uk8/XICVri8mlpBDvkYZElz3qJbR1g840Dv1sfk1MV7qxJBitKUFrCWH1wnfOa&#10;dfml8YVPsQct2MhlM5CeO5NZ31ZO8P+6z8p33fZ5gaz1dcuEiY0mA8n9xn0rwYn6Kvsv7/MiE2mk&#10;uSU58ekpcHH/6oKKRoDLySD/Utn7LyBPmUixN4bm9mn8TkkGVGkpz7JBXsQeEQ8aSL2AvHAhbgva&#10;cr2b4MJ1+vshUacwUfrYO50NHKZ0I8Fui+ugsw1P0NhIAl1bBAtlEsUq5RSZhjJD7rG9KKJqxNsj&#10;Z3yaRdWnSbAbn65TRQsS90wiIE3y5It9pueGykfGotjmbAQ7P6304UTJPxBgKGXLY7SIPJM4ReQ7&#10;v14z4RgIJyErsa55kEalUyajqDJPCtpKYeMCa0NWZ9YX3JPKoUr5UB3mxh4xIR2yWO7Gnmtuj8Hf&#10;qzUrSznW/K96HvdjwzEirSEfk7K1yWciwS6RJppMTOHNmgl6WDdHRu4CeLWb0cIpCu7Y5rnLOoYf&#10;6g1k9VrPfSbsuPNteLqKtQYBoqbtKgvnjDbu+Vj9Gq03dX7ZfyX3VCaqNcfTp2n0BPcIyIeJYbJn&#10;xFCpWLgrXtD2T9jGmDUZHDZj8VK83+cRlYlFcbPlvpHK3fJmUEGxkz6WkC1eutROX1PHb/9lbMO3&#10;LZ+xN7aaFtKMRsx/TEzuxU0bUg9P21G4h/OSpIdmsGnV5C7JpIqPko8UwuCzls94koE9Hr5qL4y/&#10;e14ZvgMbcSQMKNzRWJHCvenNRgbrYqv+GP+NYbKy8N48VnaGjGnkUzuQtkFGJlnDPKGc0lZLpNe7&#10;ie5g9z56Ggk+fVHabK8Zxt9LeHi4zJtUgxdRTQhlQSdyYRd2dPjMrnp0yMUt351hUA4mde6wepu9&#10;4BdIfCXkBTUhhXv3J7aOLABvJBGqzbdIDIBFx9twPKZxzy9g63DBfJcE9H1RdI9xWEP9hHubBkTG&#10;v75VWzEP5SxcS2EatP9r2mZJW4oMn2bNiRLaepJh3siABhGuV2FTeN/nqVNz/5X8Qp1zzIq4ajsb&#10;5JSYRel0SztonK6G/VTRR8M3e9N4hVYL5zX7XBsmEqEQyQ5XEavHnWdKj8DEEc54DMxtKpQcus8j&#10;samtVBeeiBKaIQIOSlbV3p1/+LNrblUjvjUOw4ojChe7oxIf/Nl9d+gllpxH5zE9gQ/IXrtxpNMc&#10;ng3eIjfBe+px/pvjdddB5UIRbnzw4CNOFadLaYFv6q+t9duflBpVOId2iFssSNEN+cp0UmEQo03c&#10;ieL3mRKcy3sg2Qai1dbcPM5/vbIGBZVp7PsiXc4rW6eOHIwmAUXXfeGEvjsxNWzCN9/ECbg0zZee&#10;og8DeZyJCRlRkj5n1XzRibZRC6EDt9sDp9w0OYjpQS3nNRPSMCGS9U9GfP80lEmMKbaL3YpbgebE&#10;4B0OwOHHpIBJbz8g77tDbm1l76Gd/hRBwJ8F/8pJkLRftoq/67+5+8SHMEJyPAK+mhl5nP/WeHAQ&#10;mip5LhxNcySPO2IOv5BoP1ADGwn9tlDDqhyJHTeZb/oa/Fl203hbxcBvOD/RVHUOiXcJ6G6OMQpj&#10;SNjJx8RRNlfiL4LAqbaj6ZGa6rPRV+m1J46IpiJP8qOErGM5y4nax4P3NHxZHgFW06THdWiGomOe&#10;O4HHL+Vh4ZSqdNVMjIWPhp6daypv1TDpEUbB2g01quoho5+QGXzZNRCeqf96jpSKZysxjf8vsbCg&#10;eY/zX49vs+KgXlEXtruajeVSFaBu51INP1N95ig9EdWwr1rMIybOe0BxXvoV+DR1Qp0X4WhwmqPo&#10;kNTFPjGpcXlW4fXZdu/BEc6QoZhMSCIEQrVQSyuEtWEzJC9CytC8p0NGrc24OUIIlu+4QYe17w7Z&#10;RdmTn91UJV5iyuP817uJEmvpx/hZjeRxHVq+pVZGzmGVKrZpxjRjsCpHCgRNePpmE65xJ1EeQ0Ge&#10;Y4flGRjmv6QtRXoXb3mjPp9YFubb65WkQWb7hokOzVD+VpFK0qm6fPaEBLxfvpFZ/ibUkrZnf9DG&#10;xJIAIZbl7nfUQo5paVgknKZ2VryCGEhpWFia9KnvkMm7MaehK++bpihKjkEFjjXDZbaKPR4zsVQb&#10;KWvOHLQ5MdKvMjOIqmcErnWZjt++mzBtYCZnxLhPd97H3WQ8eaKZeoIqOWt3/V3/9T6KROv79Hg1&#10;jXlcn53fYr/TyFAn9MTiXOqKKPjsFsmkaBSTMfH4GRMfIKs2Kt+FEYEbuLAhs3w+7eXgXuhuWZJ/&#10;pNvn22hMxZM7rP4r1owgxKTwu1w20HU19ZLke/lpaD/SKebE1F/bj+UFd/Vch9V/GTLVBOk0oCSe&#10;ovjGmcE1XpT6NAb2hhIiHJUOpVrps1fM+22YGM/ZHYmuWZhI36WdgsBul8l4ZUhfcBHok1BDSg15&#10;k3pEXN4C12VEJldzvkII2PTebPLHP+hS28roTiznx5CwAEeibDPdx8/Ux1F5F1rXcgKPe4ZP39k4&#10;vMV1I9vUkZHeM87C1oRA5pNT3nmbUL91hw6r/8qdI7/ZVQV/0iEBDthOiBLtrfRS+wHWtsdqZxbY&#10;wZP7KcvgCBnJTasQv0sFdl/zktiKu4n86X1i9IQzZLzGbxIC6Q/uGmO5ubCV+qJgCplgI8jKPl+Z&#10;BpFJu1h5zDTH21fSiDvnmXVyhb/R58PDX8eetnt26B03QzchFcbAiblvx2//lfuMNlptD+ZOTcg4&#10;2swo/0Zb6+ocnJG38+zg0P/kpd/OguIQtUcqSfJ8Pc5/PUdluaY2S0qIWgd3nfm8MvwHVnLp8pM5&#10;mnNl6L02wAgYqLVV203ddpE8hZigulAFzA6r/8r5ctedIp+DN4jphr+hINNFQ3HTeAyP2w61NEqL&#10;gJFaah7YYW04wmiDC/mjsl82HO3jyXiYO6dZbOM7NO+EbG9PXUhrChl+eLpmPcihFk4StPqHJF7E&#10;zu5xSjDor2I4RQPz0zA4K9YnOsVDCfcLyEXGl2cTHozPIGdt6puQMWOsK8wjsDxWEZPfNsYuIa+H&#10;77BmaMumFrrvdisGVWqycrxmhMMbbOP4tx1Go0wuAtNOzUWpCav3+SAcVNRgbONbrvPdaar/MoXN&#10;i9uO7B1XSx1qXN5dJ6StMBMryEz8hcRTK5tC50mwrCLtiRLJDkOWPHzBL3Dju4sqDjPTyMQ2NnPR&#10;Nu7cngbMTKBPU5hE7Rnydv5x/2MSJHXgmkO36zx1H7+eP6mwgyJ+0l/wUuGpTihii5uwnhVKVNvA&#10;g8bUa+EIssmjqF/6oJkd6QiTFS9AQga/m+DCO+KWokBGrm2QQbkty3FTjVfbYfVf5v6krtR+UBYX&#10;TYLnotjq7BAnyI/HRM0zU0CpEBSjHXnktjsEjhwo4i3+/xP3R+udUKAEnxN/97gyMlSkWwQn5N9B&#10;abUy3GtlQZCOAvdpTGOpIJTyRC78cWVnyMSN7ZRUqX4PO9LorlpS8GlkVGdX+BsVnch5e2J3PFh9&#10;s0oBOiwKC71Y3eExSkZx/3p8B3m5xoRFoYB0EoURYC3FolQD02ODOBGIy+WamQMmzj22sQSdDwVk&#10;3UbaNnIpluUx09gmBguyr3c+vlzzrOA9fhoh6M1Ae8Ny6xODDOz1nI8fkE3jeV6pkvC9W4JJC/vE&#10;lMf5r8dzSaV9VmoQhDemc84jBVPaSB5VbpeU0Y60UVWejFL54OF+rKNFZLx803NHHis7Qz6+u3ya&#10;C6ySUU5C+eHxLWRCYl4UnWJCD1g+jZMltYjJEJbHBLVSf5mH+hIy1G8apBYYpaARCvfRIhJ2hjAh&#10;I76zKlfhMrSs3OGO3/4rqYOqd+UPJq+RcbVBJrZogfhkoUTyZrcCGg28sdj/IlfFkQXyEPPduSgs&#10;9hJpz8c4Od0RgDVz6F9oi0hP56dxHDiWnbZJw69GdqfHsynF8vZjn/dTSIwCfSDxvMzX4/w390Xd&#10;jopR64Zl80OPO+7mKliI76th9aoHozf5AjRkuaRjf4wWbanFtnLn0j0dwULlf4j1PVUj3T5XZPZU&#10;rNYORIhlXUcUPKqvsv9KTBHSK+enRPomWMhvVbvpmNjhsa5gsKytxz/tJioTiTP+KHv1Aw8Wd3es&#10;bszRvpbvu4mTunT0wkqdkKWjAInNkHH3CKjNU8GEKQQHf6zsiNOlP85J3aQXueoTAqe/UY26ZwnT&#10;VpXH+RhZbu2uw+q/TPfzkjBOl+m+1qxk51qUTIu+5qVrzbezeYS8ahGnY7+oCafHi6hHxObE7rC9&#10;dLJh1n53rhlTZmL7ya6grRIOxc3uICPlndQqLor+3hgCvQ+nH+/wGEOk+EU9voSMC7H8I881k14y&#10;P/0kA8KlU16SPfeGwlbd5MAj5W0pZxiqyOZnG1LLpC83qE9yp6n+K2l71XHJFFMsqXHnlYVCbZu5&#10;gqD2ZRV4GkDZCx4JrqeU143mHTI5bc4kJ+KAL6CLDW54cYEQkRg8My/OMxJFDQwGLyBMvTdCIOpd&#10;hhLeaBXOrCghS0u90+NttN1fL9ZMgM85t7gjEE59zTj+KhWIhlCq7GuQlzp93csQ1swdbbegGHrk&#10;plOR/lJsnVp0VfY2yJwkszia2Mg24fEVZHUzd/s7RbWz2s+chCQvJEqiUzplDxgo9w6UBbbJO3pV&#10;n6G2JcT5x04Rqs48xwlZiUl+DAWFMT0frykBuMle6JHsrCpIEzLz7+YdqTt/FA+j3F9e1wXbtCkm&#10;PyjfhvlmFc8dtonUqSfsWDP+XF0u3T5NO32vWU29u6wi0kNqSaKEbAFCY/f7TNocKnFC/otL3jpk&#10;8rpchI7vAch9zeSgKX8g5k1OW5DB3ZohK1e5sgLuth2zro0kfup6K1rVHdLEyIFIyGAv/WuXkMnD&#10;teNajtOIlE3IyhrJzWArlGC4bgYtN4sPqWIlVJYHZOtjwbGVywVRBKaIK6m/ZpxFj/PfOZ4UD48H&#10;is+ux/mvx5OW4ewIQusZ1GFWHneSI+SxCXcJBQ/XTlgcxUyJ54v4Bxrj0+arz83Yfejkja6N5U2m&#10;hd/F0gx+PPcAfuUMYyr202iZj5m4d5CZ6RaGwGZfZf9lTOExNFdkGpttTs4hKMmJ4QmVr7TtPlmD&#10;DvSQ5Sw5eg1Zads2RLkFTDdQrZ8mml/WIuj5HemateZfsNTMmOckEvF+A5lkI28k7YSUkdggI9aK&#10;XVNZtp3yP4jpOd8E77CUmus1409z3yv+QXZZP+WD2ScBYgpkY7ZaM3KEox8URg6FMiPvISPxbVlh&#10;n6rD47pmatEqEYYiSHXlWx7DcXhsyP8lQ+ceMlkyZCRYjuhGl4ZtEmH4dFKYYlubdkZipLKJx6mC&#10;OvOuuwd/OdE2US9lFua7sJnN76TWcDMZijh9Qwn8m7dz3hBE1ideQpbnzu/qZrC2z5A2mSie2DP5&#10;R3q5/WWE/sRfb/eZGCStVIxONrIzqQgSJWQUqCzxN4VR7ki0O+c9kyru1sytziQiBbZl54auUZ9G&#10;BxKGx0bKhN6wjblUXj75SD7kFR33uVkt9W5BJgwDCRqyPz0fr16+evtuzWhcMy2iIlPLp8VSDfkR&#10;11KfqnosM+TFqVKZifd5ej4mZFUjeSOfLg5y/WcUvR5frhlOMmN5D/cINWd1LYeaDW6chEPlsh48&#10;IN6MO8j0lIEbGJ2PWJ4ieWYV1PDuoT7AVb7lfHwJGc5Uge6adWFbnTZnkNEuoflYKQ4+GS89RuQS&#10;z1P1tG2Vg2jRf8C2urFZus/Hd2uG+6HtGduPA8t/wO3pxw/ahpXQ5Cwfl2PyAdn6WGgjCCF0X3/0&#10;b66A37OH9/FyttZ4m/ZA8Tj/9ffVtsteBpxpZQ95nP96PPlbVn5nBs/y/SM/QpVxwz/i+AryNGEq&#10;tlvkUElxRS1QEj2aEnOVA/bA3BmyTFFj/Zm7QMpE2WzPxDYiU9N1pByue3ZEapNuAAjmDgPoljkK&#10;LW4ZP9WPFR9ApejYT2HG99IOAV+qGL7qrbQcFjc5kY5RUzxUKGmVRiHWF25cnCuIlJgxevlWS08c&#10;VBp4aCyIcrj0okr9Jh3H2pBEYti2V7uLTVFMCKNr62QDW5WZE2Bh6X21ajjn4wh/Uhj8VqVQxbOD&#10;rWqe3N3heJnYsgT7yCb+jY7r8MRLDxeJCWygP6wGEA2NqL/ZcRMXALvX9FU8l74lkPThd6uFrVnG&#10;zMxjH05VMk8kw+H63nIKasq1QXd7y+74iDxTl/H6yBWRJLUrdcjbEqlKCwof0BVYqMTV0hyHwe8X&#10;WiUqS6axWRHu8E2NlbvNeurbvGJKOmSDJMfYeQLuHwyFYhlDxrWJQeA+RaQGKRf+lpxhE2inXhRe&#10;rvA9eIdVFeqrr3AHg5JGWfiHILd6G6Zyf5Cw0bEivKgnd6YuacZgyhFdE8PT+odJfuTinde8SzDU&#10;cvukyLz5Mb9LdzNXRtCaIenvHuWOHEOlycqKa4cVsc5HzeKfAhGRXBUJMwX3ioDp5wAjTM/XIe3y&#10;1WNL6jvI8tJhUQYFV85zbRdeianKHB5D3pURVGnHl5D1uUInyG6CjTMJy6vHQvfKOfVYvqmctx9f&#10;QpbhVvrTWOB6LIeCXo/96UIJM5Wf5n+CrAYspY0S7+icl0RpfGC15udjIvAVjRZ67r1FdKMgDliz&#10;fnwa9Vtt8D+RAVlF3Ojqx+8ojEidOySd9EjukyRTf/90YXtc8vE/Q667JID82Ei8dZV/hVqc6JyQ&#10;22NinfeKJAEznNeWC8+ceXVgnpzkMTHyV1WFlZvxDtstuq7T2U8VchK1Lz/Nw9Cgas2qR5h8FkI/&#10;c+cj91SnSgc0DjU2aFDqxxSLKoNgQiZHtSb2st6EQAqeVX9absHGKmQyOq413UETMhms5WSQCfxi&#10;nxGiVeB2ELPKG7XGQ3hiF9Lk56H15LzxKLzQohFwS14LWZ3dsUy0gI+bhCDHHu8gAIBW6EPHvMKb&#10;ecc9acuorkixkQ9zhan8UqJAPMaY2ZKMlERT3LNcdw/IltNpwZIyVHmr6NB5AwtveZz/ejzxROso&#10;SgoJN90y/kjBMjd8aqcxVYTS3IqksG5Hi/ZuOBu8cA71C+7MZtBq2e8+HZoqorW6JoHdDzVNI8sa&#10;mwbkA6fnNXMUp4pqSphrJtnYKBFr2ekI5jR1Z1PhJWS6zFTy4MPapgUgnzaJPs8OeexVOzqdAHeQ&#10;5Ter3EIUnB6/wHe/pEYdHuvSMW/GW37BTXu2uU+saN48sxTd1WZIhpXuXCz0cs1ymnvWWLvdEOUa&#10;JERlPZZgaCyUiLw7PFOyJ1Z+b6morKeUGoy88InXoije9bVgfPohsJqQrsd3a17ukjp+moXUga1P&#10;z4mteks9voRMTMYW9sF3RvX/rDh6KiYtobce30HW5tgEn1ZILYq+6LO0ohT2+RgrtPzxpe7fQVYr&#10;x6nbyvPWSIjTPFncE7KCo3Xc30JG85h22xOyFG0zZilbnbaJky52iB9frlnGQB2bB20TGKHpXrL1&#10;Z12xuFqdyTKVLyFLtJo9Ps8zuT7ENw3ZB7b2maj11Hk+0/YmVXkLb7M/SnTPXgOP89+UwlwqWEHR&#10;qRGyPo87SiQcQ9qiUCBEzr1eg6yLCuIOfrE91mq8cJHZeHyJ03W76t1CGh2+JsqLROvxMNILsrb2&#10;yCO9dvvmodySCGiAj04j+3i0jBLIpcD/hFP6hNF7zjh9sHdSPgiH+bHV/rkyaLNioi/pVBH5UgdL&#10;Ws5Pg1OnxEwxXo/lrZsnhHP6Qjcfjg0f+/KuzU+zmXV0n+oHBQRLMwJ79u7oiJQ+4CU6q1PBhExY&#10;uZjsU6eiFSF+Q79tjewSMvp4UT9uz+5fwJ1cuXCyMXsVobLJzVHGFUH3Mn65mB1XKh9uHJbulaUY&#10;06hRqfGLu0WuXu8D8iP7y18tl9AcV8UEpqhL3oMF9BMxH1F7i75arknBQsp3iamWhdB5Uv8VZxY/&#10;CtUXfvURSkCfrPVUOqw3n0wOTp/fZbX3RoJao3pvaRWUvaLrw0pn9YcfuRpgFaspwb7LAqE3uZrS&#10;DXY8E0gMlmJfIiJ+imu37S0VyMV2lGIVT6/2Fut2JpdwhiKroMDiuKmwF3Tevd/c4eBbKnQ9CMg6&#10;cuLT3mI1lmNcVWzd60gSYYVElerdSUp9is2ayUtQ+uatO//8aq0WOrFONz88nxIryZ1XDskLnw03&#10;MtHbKnbvsB5CZj5eB1wQqTNdvEUyJoRtTiTPliwFRalTThBc5UrVaol7WJ6Qu5h0cUdSIMdG9mw2&#10;VR+mhXodL3xkPeDJAaKLpSeFh+meOdIiiZayfpX4R9OLWU7ZZSckc25rg1APXpAUEQXzITqqZVuS&#10;Wi1yxXL3mevdToH8afdi9x+ilrbqyZRSD4KF2f8DT7aWf3jKia8DhN0T4dCrvcWgr0RtOdn77uGy&#10;8uWSarqq7IF1UtB5geVERHzwDixdGW15UMC3JVkiYCplCy+Kal4XsGoRYB8V6Q7qPHPLLpQc5wPE&#10;xQfKkVo/TCKpaZWGl2TPtKdctmGOLQ9LbNDVatXm1ZrJfNUkRcTZvYyXXprzqdLK4xRg/Kpzyv1q&#10;USLzACk7qhuWOH/d2xmwOHpbnIjkrGo2KK/yi5AJ7moqAnLGxBPRjT4hGTEfsdtarRInk4fJYHlB&#10;ycr2rN1DyndnNuUKXGWYkyLS2lNU/lYCrMEiNF64dalwKX1IdzX2aByVcxWMk67cwwaE+pVGPjj2&#10;y5xxaXxm50wdyliRTNpF+c9llfSUG65mq2wQet6lXX9FybobyxlldEpVbeqytywGWLkeGGV3Yeta&#10;Xws+AumI5iMld7vtLzKAXTBPd0HNO8jfw/w3VEyEcXXhVR5WsSQPO+ku4vKW5kQW2c91UaidlQRG&#10;BJ58mPYUTFtacI3hNO07oP4r54o0ty5GPsR2O6GucjQuEfVbV0Rd6Wm79A8s9xfnhAjGbyu8OK22&#10;tGjuA64IG5jYOl62SXHGgq4elGNk5zqp/vHhIv8Of+n3LaTQwAHXP6Q37sOPuNTdNRG2IVsdsdVK&#10;sCVhMv4LfKbdDovuKsyIOI4aJM+ZLk9gdcFihndJNyefsIHVVYsZjqTMglyF5nGB06kUTIdf2iS+&#10;80RLB9RxyVV27ojcX/Kw/nJsANaPWxpxIwSGRV8+jSaS5SLxdAPISt+K/yYzR5Zwts6zPIJFYCZ3&#10;o4oE5LSDg/h3XyrKMWC/HSyEmboffhCCwi/AjpLbwOu4rqN/GLmQMpG0FNLrOy4go9RoCGUgT8aU&#10;H/R9XC1HOAWMWgzgilvRKLLLigB15OJXf0pYMgS13KKZyHgFFmqvqyPUSrwbdKQPOw8csErEXMFS&#10;3TNXW1O+Aoshb4+ISv3UKWCRA5QOOh8U2USZawerdqchitkMOO+LvRXHrFcVdWxgcQ8Zybi/tlY5&#10;oMnNU76RlA9SHh2U6eyPBYWiO+5dXrbhiJLs6oQ2QkTgu7T6E1LkDprBAmA7GPpaDhvgr/pvToa7&#10;92iJMIaDVM7U1+HU1khti+GIpqvbbmABbs7HFlN70jgai6oLPyjcgVms+IfEXI2qqxY4hzm/fl76&#10;orhXHe9IzJI5/vPTokjEyIaroiIaYGw46LACcbpKJK0NwqPj6rqFWnVrcvb8ls8R31hbFNzT55pU&#10;BNJ9bhaFIpTuV114iq62zXLDAcN/RWYAw5HOg6wXOjguan0JVaIr0vD0+UkCW11Rk7RMVwF+VClm&#10;x0WdwY6LBgdVYSHgT+vYoh9zKNL0/AFz21MSIJMi1W43LIMrhoMZIUYxwJKJkxcO/L//yw0mCpaZ&#10;Kkhc/OaNHSmik0mC9AiDg/iY9fX1X/4weX4ppIk7/+6KNAGFWi3430wo+ULATkwZJe2FDGu7h5N4&#10;31t222hE1nRnNSTqFJXXe4v/POsjllcLyerD7r0toplP2aDE1FuS4uZABGKQ1JOSsc3YsXiKYtet&#10;ciRpZsVwyOm964PWN7P/iq3lbkmrbiTsU9G70jHxqvR4cRENenh/iNHklYKTF/ILPSaNNi62oP9t&#10;+yxKmvVBkg63RAO6+aXdRUYimL4n4d+sLWeLdNpqMzjApiS8WVuWCu5h8DkQjxGUyTNXp1X3s+aG&#10;zjdNKdxWaTI6PASfnu1LmAMrOVvW3FiAmqn5s5zUIJOaEKM923f3f6NwWV1E1OIxWWlIF9wafQzr&#10;E1ofctpfMODlTVrWKWV8kWXLhLiWZeu+gbKXeYbiiOmovdvPiVtMeGWlLDD5Dz6fVPVvblr4hI82&#10;qSSqNQ8Np5/ILg7pypkmP9nKfHxgdZGG22hUm9Sh5EcM1r+M7pDi7IuycmvACQZgWw9NQ/ODqo7v&#10;F4gslI3+o+64P69HByvpCxUpbzpbZtjX00YrmykheNRxPfOkyvjozTiW86YCuy6Sl/3BDJO9dlrP&#10;EeakJmmCmyt1HgzMLPX3WwgGdQQ446SqU+MHmjjBRDiY81JzgI+yfVb3teRnYejwmAUmLi9rHuyG&#10;qnZP6zSOg0q4ctlKEuKQbNh8x6P816MdR6SSg/DePvq0HpWVmzJqVmZLWDC/vB7OcpfyGDMZDpXp&#10;rAz103pOMFHqzfJllXbbDO3IjhJdjLvBXB4SH3wDk63JHVfjg/D81TrZ1EQCx12FPcu+wVXtnLjm&#10;H8s79Gdg57d9O2JlwqFvLLbjh0lg9dIAqT2c0ydE86b8ShcMlVDiWoxmTC07wf2DW+3V+vBf9tOG&#10;YF9Z/xVUyskrmQ6n6O6CBXHE+TB313UiMiyZMdMw2hKrHUr/FTDVfS03eL7p3f/+kFNr1e8dTCSB&#10;eQw+AXH7hajWhzD0rZP28iYXkL+QzOtnhedGJtIAEgkkX2z1jMubsMPsF3ElmWF0VjKILPG/dZ0L&#10;TJzaW7hYEX7LQM7IL8uZvoOdx0nHie61qFOc4//P2dntyHEtV/pVCF0OYKu7+qe6Bcs3HnhuBgMD&#10;vvFccijqSAApEiTn6MzbzxdZmVVrVfdxfjRsQKa7oyP339qxI1ZEbCi6/db233XdL6t3Odhx77Wm&#10;VQZf7RkpGE6BOG/A8w/PAHTeSPFDGqqd7gY3hxdJXJLXrUYv0/TyagUptv3J7BIb8WciJbnlC/Ti&#10;TFyukvM4L6eJCMz61HXjvJxgTvdUgIgzweNpM4nGOjx5LM468TWt5xA3Nt5cPc6AlMnqbOMDf92a&#10;5TEF1q7KbeEf3m5fuFn8nVd19o4Df7dbkd6lFP5bZbbf2v572mtcNszBYoeQmjlP0NMduv3Wa/tz&#10;3gfr/qTM7mQPxBzGjX0DcaA96XHvwt1bw5Nq3bhztgtyinGdTup5aRaIOhlTlG+6csTGXgEM/o7V&#10;89o4c2cfWJoaZ0AHr1EqP+UkxCHFzFo9JmqcKQnn6SpecMFPvHTXMYz44dmOcjpD8oWhigm0Pe9e&#10;mkqJvIOG2+7p2ex/rRgXmM1RuxrnRScTu3Khzot9+VryOMktWHdsa+l/vdT54gXHZlwjboQteBcu&#10;f3bTiRdrc4XQs3EtJenm9jJOrsOrJP34szjKh5oUByl/eH6uK50pOf6L2rf5w/G21Dhj900dtDNH&#10;u2ez//XizrpIbtMXZ+WVH15ugcsP1Ti5azZE5plyFWEJ0L1/4TELHMJPN5UpT6jXI+t/ncYZb46X&#10;nt94yrx0/AbSQm36niDiRDlWs+mlYzeegzDah1AUeyj8JODF5R3dI+t/ncZ5qVE6L6DpyBV/duJz&#10;qwlE/GFSwOKHjGy7syadj+j+a3O73S8nbTgw1954WHIYuds9t/3W9t/1t1nrNQD26m+/Nh48jRuM&#10;4dCD5JWfDL9r6yTJkxoCaB0KwuZbKQ18ZPzY3/zjcdtudzBlNaS3Y8EbeUu941QOp7g+aqIX54Ao&#10;MfltUnp4/a/TBFE0fOPjDPPlioOCb3zLlkHtECZLbbiaj9yAJ5+wOo9E/7f3xpAA2xOISb+FkPD/&#10;XhOqL55d+vHil3t1z7w2VO6rLUY+/MD2wISrmWbp19xxcGeb3vMHvRhn7zzomGuPW3YB0fztzbn9&#10;1vbf0zKwk7d3O6b4hRaz/dZr4wnfGs2y1n7124YJlx2GIvdgLlx4sSYp/jswLSAE1shVTeF5zq/G&#10;HtR1zI7UGYCHybFySl7M4WvjDLOXbMwhXwSEBHZDUrvynMUbfOEdeeyOpyA1bCd2HzrzhzxFr+y5&#10;iw15iXGpccbVx/2+vhq29QzbCpLcNMqLD4r3MEUALuHTns3+13r8L9YKTPe1Z8emk6jn5iHkRppk&#10;7NSJN2bzUvDl33EOAZXtjnoZLOLNtf1V3OQnK3H7Hp6Wm/9nIMKv5j8AbevLhf1yVYfoH4Z5d3rW&#10;TOpAq4xvJUP58oLvuex/bcC69WbgCYhh2vfEEvy4culuwwyzC+iYlitMu9pBYzWuM4Q/hV1RC7ZY&#10;jSed7MyTe/ask9/fJL/vlTyOr+2t++IhzGnd/uzLF2tYkKSyTBUwO844Kdgb17SWi5EIPl3FP8NV&#10;wPN63dJqbuPBTzmPub3iMPDkY7JPT2NeBx3kz/fo1LJbVkXpvLzpSZ6/6lN7sfRw3sz2js+5oDRe&#10;5++5li9GIIbPeFvjj/KAAulOYwSe2gVz+ZrbiQ6egncvxrjdZqcTMl+5HrwptUfG52n9t9/a/rv+&#10;9hKLHfWUz5tuQP3Lrx3BHM1SFCRGAxMGLszy52CTd9DqEnCBTbu2IXgxltcUcrGtTksCYVem4SXs&#10;B7cR8y6n9nJZP7OTTmRMpfBiNtB2nlh//lGO1GpPUpLnygDgLbcGUiYT4jv84ZMmecIJPEfrg3rD&#10;kIsJxQXFvsuPudh78LyotbOuXk9iLzhelNVcG2LhTjQpzPJJTTp7F7Y/2YpWhL4Y6/i+KLqVHxx2&#10;MQDDN/cPz9Y48DyctNNmbC39r+1WONOBKLp+OPUp3CZwIe2c7EyeTdT5KJ3zbN1+SAj2O3Ri4a0P&#10;GhIijk3OgAZC9shyEKaNwJVOaNNr6giugbVBoNqYvASHZzPnC+fo2o/xPE4i0OtQMFyva94S0F2f&#10;BhRFnn6Lem5hBK6ZVZyhF4xS/uxpnFSev6J1EAWf7JX5WsI9E0a0OnESbjRWLty1C/o2TsxRQlGn&#10;PwtmnUyk8w+x6HAwLjrB2lOQTM0tt9aW7gOqTZmlwLXpQrEeGzKVViw568QlsY0T1td3vE6HWLC+&#10;yaimx/KVzgtzGc88L+D64fy/1knAF346ZW6c7KHVMqPIJMZf/VlmdvVdTxnJtmbY5VszdMhvK63D&#10;6bxwv2E04SUpncDtaoHilrlKMaCi2oZXBN2/p1NLkNTZTFgspXNePKdbEutzZfef13P49Ke5xcP0&#10;PYmgyzWz/llc7910FHY9Xupla86T4Mqa4VWw2nSTOnd6WKq5hf4Kpp/+LJvoFG3YhgLJeWMcTBmN&#10;vj1gfkHcXiUB49exb8P6E9KiYOPeTh1sMmlOZ3r7re2/62/j+lhvRGrQrZ0GGNX2W69h+QTmV4yj&#10;3cbKKTiPh9fUNk3z9WVKkcbFZjmNhwSC74i9wcHDc7FKcpbrTFCMfvLLB1KGbtA2IQ2nqJm1/hBW&#10;y+uvim2866wM+f807+MvPPsJtt/a/nv+bcgVq4YJxF3N+KtzyENuRaQFmwpXsDU2Xzr1fNacum2C&#10;JzS+ZloQ8Mdns2prLf2v03dOEfrV8IREMO3sAz9ZyS1iBadxbZRx1skuXS8ubIw1Oqf2Ps+bsZiX&#10;pcF/f2Jtn/8sG2kFOu7YNYnv/MNhWK+zitfkPKs9sv7XOs5LzhvgffVKykw79kq/7dm5m7cRx/lQ&#10;9O19yNE9V2U7kqNT+5OMSl6LyySA0FctD8YPtTqDeaStt/eLue0dx/WHS/n0B1nVnf1ZOZokS2+j&#10;2v7ma3NIQG5CxrNueH0obJF7BcrCnKPlhyxN2054xbekDgTht+s5BK0GEpY/y9XWpucc683vwtu2&#10;7z3K7W3dSie/WLHtJgdkxQWuZ/J41+/cZmX772lPTZh2ewU+TXnfq99+bQ7ZP2yFZTzw+Ti1OYd0&#10;CeIBsv6QsdVhxIXKc+j0Qzz9p5P6Yk+8qhO//ZaHxbXc+5AyjjzD1z+LAbfkRGznDSv78WGNWIAO&#10;f8dGupoVshG30DhOfO7O/+yuGZ/2toTDrjdzyIU8wYTZE8z6tNUKzFoKeJ9+SPSnbTNSNbaslsW4&#10;WL+s56xHQ1IfG3vRRRmV82W7/dL239OGoJ/YxIrmw2BInPvfbr/Uek4iGA1zI55kpgd7joUfwvhc&#10;8Y6zV/EifAvcs6cNgQ/G5ZawHFvGzDwMr2+l7Uu3b8MbuD6bwenzQ3X7rdfHM7U/ThPGwJpTxKXL&#10;LXb64ZHB1li5UjeuPrnN28lrHf2v9SuJPx/ZNzPrlAOtA8URBhNPK7L90W1vo4zX6kkuQhKtov+1&#10;KmTe5oodheQ0lzEzDsB5H7/+M+6AzUxnasTuo6ImJvBpjfHMbGbKtgDbf9fvAgzPFRcu3Intl14d&#10;Cq67IWoun7tO+nl+SHzC6j/N6/q5l59BX1lNr20hFRQNpXJiIaMQ8753+5T535ADCk4da0i0CK44&#10;xV5Us7d091xdkeDczm5nRDCcl0/D+fAC+1+fv//0kzlhK/mG5Sgw59WN9XramI9YbK/uhdc1Uklo&#10;BcwXO5prn7OwjAALt7ygUJqRO600z/ttJ7WK/td5V70QvGyDyx9lNes4h76/48v+8Onr+9PV8Pnt&#10;t98Wr/78H//z67fVw//12/94/+njP//T25++fvrw+y//+vuHD8s/3v32/uP7f/nw5c1f3374+Ye3&#10;7969/+Pb4Yf50dsPn397e/p/ExU+8ULYl183ieUP1x/78MebP5etyMK/e/v55x9+/fD22/K3/vg0&#10;Ck83y5ev3/7726+/nf7yIn8a68ffv73/sl1v/PE/P3/96evnf/vyz/80/9f/+fTL//u3L2++fPvw&#10;L5/4UCb/7R/vfvv05ecf3n37sqz4/NafXz+ffp3/483fPn74g//X568///Dbt2+ff/rxx+Xb3379&#10;x4+/v/vy6eunX7/947tPH3/89Ouvv797/+Ofn7788iMmw83yf33+8und+69ff//jL//+29vP7xnF&#10;/P13/+uvfMTvv3BZYlr88fbj+59/+Ncv79//+unLx5/eLL/55rRX1t/+dwbAmOZfp7G8/elvv375&#10;+ObLp29z4WLSzszOdPMVb/6GU4sTTa3c08mZKhZcz6f5ef+3b2/e8RvgPm4d1L/j3HN344jYfNbz&#10;p+dvvfu/l+V++1c2wTLzf/ll2Q5vf/rLL+unv/v0xx9fmfb/YDp//fjh7c8//Lcf34y/F+PwzZ9v&#10;MDz56+vN8kLof6cQgW2YyA9vfkNootwrGL0Q+g++OzRx2dze7GtKIQi0vAWO+5rAqtLEUPY1pdBo&#10;4hrY18RqXTRNJuajmL0UgrU2ZQT3NXEZhqYbyn4+7Y8phQgPUsRCzB5H+KJpqrU9iHVKoQlEYtHv&#10;jwmTODSx957F7KWQHhNoHppwdd4ITSnEOhEdFmPibr1osjsihfSOwNq9aKK6Ke/8/R2RQrwY8Ird&#10;7q/TkA9TFd3TxZYoKXThnTO68sTjGhk37f6wBpPPXzi6cAaIceWZp7MneZpCVQothQHZS/vgl4ee&#10;RGmoGEJVCg3rmOwqoSpPPQ8PbGuhKoVQRX7os1CVx56XFB5sM6yU4giDSgJquQwvS4yBTrzF6Eop&#10;DUy3efTRNd53MYcphS66ItyLOczDT6kLwvlmvVLKz2EefyJJU+hRjCulZlzkQe+Pa8KD5yM59g6J&#10;Evu6SoqEMFBXXI6HPP6EWWlpK0CjpIjzUSzoSYwrz/8wxXkAi3Gl1OjiWhW6EgB49rNgRldKoQv7&#10;zOhKBMCw5Ao/iHGlFFE51svoSgRgCvlCszdSCl3Tu1TMYSIABioMBrHnJ/v5vHsnAIkHT+hKBJgm&#10;D1T4E3OYUuiaxqlCVyLAtKPAES50pZTXlQhA/RCAzaxXSqELnBfna/wh55nn8icNQOz5kpqYPVU0&#10;9ueQOjOpC0fNvbCqS2p04Y0WuhIBpu81zvT99Rrm4nk2TmfZ6EoEQBf+O6MrpfTeGDfd+QvxpbI3&#10;xJ4vKa8rEQCvHpQWsQ/HVXr+Qt5N08ZHrFciALpwNBldKcVreN75QlciAOuFw9XMYUqhC9wQGDWs&#10;8/NscL54vBtdKeV1JQLw6MJwMHOYUuNRgDG3P4dE6mJcJNXzttk/XyWFLtwSYg7HB3OZQ8yNMcx3&#10;vSYlNaxR0hPFuBIBIG7AOje6Ugpd3A9mDhMBsKOgOBhdKaXPMjGNmENCZrAGxRymFHiIcSPO8kRS&#10;LuuF3w2ag9CVUlOcgOJAYr0SAQg93RBdErpSanRRDl3oSgTA6KUgh1CVQthDxMXN1kgAIJZHLS2h&#10;KoV4li923u5beWrJnFfr1J9BqEqh8Wxgfe1P4Ljyz6rINCH8va+qhPAAEIwTe3Aydy6qpLOhhLSz&#10;YQIbZ1UEMzhcAgpLCs4IOVzChBoiWeiadK9nMYUpha6ppyVWKw8/qRNsKHG0phrk+QsnqRp2gtCV&#10;h5/rn5w/M4cpNelrZMAIXXn4MaGI5otzPIyCHBcXg4CMyb45S00GIF4AsV4pNesFx1uMK48/DCme&#10;UcK8nvDk+QtnH1KmUOjK888teUN+vxhXSh2gZuED2Nc1wfzzFxIOhFwgdJUUurjwxD58TNjAhcpb&#10;XqxXSTGHOCnE3hj+YIxrovJmXCnFuKDmmnElAkx6Ekmx++s1RI3zF6ILrqh4UsKiukiRpoSrXOBG&#10;SeESxRoSZ3mYCecvhB1JAF5clCU1GAUiin2YCEAKL/xrMYUpNGYyPCChKgEAOtPEd3YN3mEXnedC&#10;o+Gwj89S9k4uIX0nkzJzUQXXHhe7GFUKnSwNsS+Gh3geFfYTROJ9VSW02E9crrv20xDjLqpgbD6K&#10;m6uEFqvw0ajKsz+N+czbBA7H5fsWhxxX6/6o8uiTq0Kiv5jAFEIVLiizVokXPNLmXb272eHf5qgO&#10;qDKjSriAeD+u2n1VKQQywS8zo8qDz6t/oi77qlKIc4UuoyoPPvUblCt5eDznbattjMkDOUstLb3M&#10;Zk+hubLmTb2/A/PgQ8+gdoGYwBQi92jo3vuqhr91GZVE9hLSyP6UaLFwQsWdX0IUu5wMcTGqPPjT&#10;Tclc+TDILlPBqKZkhFCVB5/8OAzW/bUadu951lGF9W5U5cE/dcwSqlKICZzsSTGqPPh6rVLIr1Ue&#10;/PFVGbbOUwod8DuTBSdGlQd/ikcYpy6Zb7FWk9ZhnDOTlnheYRiD3PlirVKI2AdeMWHgThLBRRW7&#10;1rjgS2hS0uHf7E/gZLtcVC1U//1RlRBEzYlWCVWJFnZbPKeQ3haT/X4eFRmdvIvFqFKIxEUSbYUZ&#10;M9zgUvX8KFSlEKrmkSUmMA8+zmYyM4SqFIJ7ThkGcYlMrliMigCBmcAUQhWuUrMD6+DTpGPoI7vG&#10;xWTLnz+QfKEH9IkZrJNPTOHZvIiHvl66yBwSuuroUztkwjn74yqpJcHL7IwEDGIKE+0XulKK+ZtU&#10;g/1x4ZeO6Zi2aCQp7ytrMarUkO4uZhFmUGnDJWn8rC3G+V/oKrtm2vRevCz17ROOIA7m7qK1GNrw&#10;z6ixJQxQwHvKUxptKUaSErWM1LolEkx5M16FRluKcYWRLa/GlmBAFXEyNpS2FMPioPavuFrgI+W6&#10;TUK6MbBbbDJKh5AjdkkCwhRBd9w10mMvmwttjE08HeA/hRgvr2flTm4xbfySzlXaoDMrTlmJoY0+&#10;EGYmi+hJmzy8a2aXlBiPMB4R5gQU1ZONTJU6c7pLjNclfi9zAiZB6XxtTNl6nvXivJXYyfOlZjJB&#10;gcpLJNsobSmGP4BApZrJBIXJS6ZGoBlbigE/ztFB5DpnEtftuL/3UbnE0AZ5Q42tsOSee/FemHRQ&#10;7OIjYWKzS9S6JSiQRTEtrMzYUmy0zYN4H7kmdfuyJ8fh/mh4yyXGTOLWUjNZWEKyFHkEZmwp5ndJ&#10;8T8Xh6x5uC81gs9T4k9AMUA53bjShJvgtsT86Z5iEOePBLmOKtq8tKc4i3nkmmobZzFQmeROsydL&#10;zKPy9I+7aJt0SxPCpLlMiPkbZzLkQ9ukPqixpZi/TYsLOmX/yLwSJ6DE8PxRYEzEFqdKQY4Nd4Nx&#10;HLQY2vDIGSyZuj45k9SnUCcgxZhJCkkZK2jaBoa26aCo1i3FsLlwlpmxFScUC4+YlcHJEhtt5LwK&#10;VC5WKExXggYGJ0sMbTCUzUwWL5SNRckwM5MlhmXOG0dpKyyhkx81LcUJmD6h5+Xm1TEp7WYmExSm&#10;JRKFS422FJuSFpRqNNoSFHgtTptOoy3F8NTxElZjSwNj+jhQj8BoSzHepuwSc3dPWY3zAvDKZwmM&#10;FVRivPKpYK7GlqBADQYsQ7VLUgzv4BP9nM26JShMbwAojmYmUwx/Cak9ZmzNE6WEiooJTgesywLw&#10;hcQUlLb0l0DRURwd2iSmMuo5uAMwhXPPm4QAFWV0xDyWFHmvlPUTvjts41I2vd2MspQaZWC52CJF&#10;MSXLhJixeZi2GPsfZ5zRVoiANpW4sBTsO08/bZspt2Jga5oAXcS8thJDmwod8zhMbbgBKR5r1q3E&#10;0PasnhxTq+UytqVCiwHJFvMzWYgwCV3KoVAsVdK5SKUzZkKTR6dP3YM5bi3GEcDRKPZk80ehMCku&#10;yNTRiwWY4pDqBDSDlCqSlMcUu6TFSIzDLjFjS1Cg0IjKmVgKH8beOnL/muNWJFJcTtQ6MCMrk2Q6&#10;tkOo23/gT2WX8zdO5R1DtuKxHFIkGNNjUE1jIQJ5f4qHf9vsU0w7YpVmaIUIaGNKzES22Kya0tZA&#10;Mr2ZlLYWm0xIY21NB/PzsrHYmK5KW4tR5NmkGuKtKG3U7zLhvSsxSozwMBXr1oRSXJOKGkp93PxI&#10;tPG/RluaJH4mi79KJ9oj9q7RlkAymflulzQXFS80bbCNtsIEfd6ajarPWxFLuWuodSaOW0lRuIH6&#10;v8ZsnUqs5wMA8XUmZN/DW1IomxrgZh4TElCG3WqUpdQow8NrlCUiUDYLhq5RllKk51K/x6BWsVIp&#10;J6pKvfC3Y/IP2BVEpsTIimJKVirl+cTISgplz3e35q4pkil29ZAz9jdISU0ZEdwdZmQJIlBpqF1p&#10;lKXUcCTJJDDKEkOI7fFmM8pSCrIU5QfNBimqKQ4qlT0PZOQGmbI+hkzMDITYPd4RktPFmqUUr5qF&#10;Wr1v+UxfrwuCPDONas1Sap6Hk5wmlCUW3E/+vFqzlMI0ZkrUBkksIGw8rzwxjSk1j0PCaGZkiQXk&#10;+Cj24y2VaC+T71+iRTtlM/I/YmQlxTQexljaX7Minuo1Kym/ZkU9hTFBRpwZWSGI3o1FPsWb60L2&#10;JTV8N0KdZhoTCzjTuEbMyFIK39lU7TfKEgvos0IJXqMspVCG78CYBUVBnYLpivlQUijDB6mmMbGA&#10;mrV4c83IUuo71iyxgHQkXP5GWUpBzMDfqaYxseCeNXswBk/TVw90tFYVkIqKygbmG8XISorrjCxc&#10;g/pFRiVjCoPCKOuHjL08i8NKqQVYrEZZIwj1z016Av79wG/86JT1N8pSikcTLZ/NBqHO4+WymBCB&#10;QpCS4qmFwaOUJRZQJZDnpxlZSmFdEUlXGyStCaqZYCcZZSlFUXrengYbi5YKd43PNMoKQYi/3hia&#10;OEGSWDOY5USyjbKUOhBaZosI1J/mGhdTTk9jSulpJM0glN1Nep2YxpbSG2SpLX8e2alBxv40tpTe&#10;+kvl44uypQOIUVYIQsVnlbuK6zunUT5zW0o/c3nthDIIHGQbq0VLMbb0DSSV/e24lKQ+z+NoU/6C&#10;FhttKqGfyFuNDVjFntg196/EqAKgYkHTiO1y1Ijq25lMMZyVS8r8rglOzdDUxsNamcUtRpwdp7YA&#10;SKJ2pY0GKYY22GKkS3DxGm3NSaVsPAxrsW4lRuSbCoTCfKRbV42NYubGFmkxfwKakwprk8LNZmwF&#10;JTQ1g9slztv0eLucNzpIHO+UthKDw0HjbKMtQYFQHAXPxPMax1V+JPQ/FefCYkwxzFzl6LwSm8PN&#10;e3L/vDUnlZInU19hH0taDKt/ajkJbQkKMBZoGai0ldg02DYkfK7BnEmaapBbZ8aWYpwAplbtksYS&#10;AjQmDQXwjo/kZNNASoSDsCdCDM4OSZ5mbCXGaWOTCscIv1ba6IoGr2V/l5QY88HJUdoKFLhxqI9n&#10;tKUYNw7GgtmTzUmlujNIabQllvDWWJ7n+yegOam4f0Ehoy2x5JYnm3JCcpvlutG1i8EZbSnGLnFh&#10;bHyjpY3iuib82mLYMqQSqhNQoDDNvd26pRhN+qZjtUCuorLyJqIHlblxSmzGRk0Zoy1BYR5FyoXG&#10;1RQLwIud1rVG2xUnlZ1silHSd660LaRIMbYrTipFG9VzqsSmO8qI7Z+35qQixEEVJ6DEOG90BVfa&#10;EhTIS5BYUlRWjyVd5pSMKro7mrEVlpAJiv1qZjJBgTcOCe5KW4oRx6ZXl9LWWEK2v8KSuxRDG+EC&#10;tW4JCpxuGuWosaXYqVWcOm9pYEwWBCRMs24pBmyR1il4ijxN4pjCAZ8GqUZbig0jAPASu+SKkzq3&#10;sDlvJcbd/YzLz2hru4QKLWomi8vK6YapbnZJs1JxCJPTI2ayxNBG8MWcgCKzsvvRZtatxMbhCnnN&#10;zGSCwoQNVIyZ7RSbi6ax087RaEtQGOYym9nMZIphmWMrqz2ZoMAlSUxVaSuxG2hJJvGR8xxTwu6/&#10;Uy0XrsWmgpJatwQF7ht6hYsAKYle9ZHwW9xMJiigbeIiZt1ajBJ5JtCM2VkfSfNmk2Z5LUZZSDJz&#10;9i2FpqWSAzGF8vffOFdiGCYmRoptUGMjNdCUwLkS4xmsqo2T/ZnaaPI+TyMxthLDwKNChZnJBAW+&#10;EYA1/sliwRIK4LgpbQkKw6+e54MYW4nBuKWuiBlbgwLnBjAX2kqM7AlAyGgrLKHq8MTqhLYSO5Cu&#10;p6zXqo3K02gqYBpthSVLXNagchFauTogQ6mZLCyxSS+wK+IEoO3ONYwpsXFYTRb7PpYUM5UH9HSI&#10;FTNZYlzCdySDGm2JJWijpZDgj7MJY0rmyncvqmKmTgdm5zEsMUgQw6A1Y0sswXgiOdCcgCa03kFC&#10;UZ6noqZihlI4Wq1bYcmUuzG0Ps5lLACPlWeVsNpimPc4pI2lUPVSp5AGYTuzJwtL6OEIIdCsW4LC&#10;LS6duTr2kasrrdIpdXpIifOWoIBXmXR0pS3FuHBcuRUq2ue6kUFKmFaMrcTQRr0P88YpgipGIcFF&#10;cwJKjOc6KaRKW4LC8uwzJElCFDElEyScOkX763ZMAwOKICWAzLqVGGYJpZvU2BpLSH5Xt2lTW5da&#10;duYEFLUVJj4WvhpbY8kRVFBjayx5ehwu5/55K0rsxEdcrKOqqeLYxx9tsKTEeNKSM2xsrqrCyo0D&#10;mhtLocS4cZ6fDLWEYpmxlec2dS+qEkPbI0l04gQUUxWXLe9Fs24lxt1NLztjlxRV1dtcJQYALR1O&#10;9k93MVx5rj+6N06J4WWmnJWJZBZZFesVe9LgZIlx3dDBwZzup8QSLC4Ot1q3ErP8bsJmsSfn1Teh&#10;5P3T3WI0IMIXYfZkYgm0kSmCaLSVGHCHnNFWBgawxfVttJXY9GQ1pS2oFpczCcVYdcO4FqNEgqmR&#10;eWjKKgblwKtYt4Qg3Cwk/xoL74qz+vykmjnRrSinBC4LT2GxbkV1HR8eHjIxthLjmAIK5rwV19V7&#10;DEtsnrTOO1NkV+CV97MaW5kzU+xDYUnzVoESnE9mJhNLYA5McMusW2EJfuWpCbO/J6veKxcVGQTG&#10;q9ZVWCcFTHlnSsxHoIvwOjU9eUGYsSWWDG+DFTAzWVgCJVeV7SDYEOdtnn0EV4y2AgVqfQAmZmwp&#10;Ns8HVZoQ70h8JAEqmnKLXdJiUxeM2Mr+2O6qhOs0eZug/O6ebDF4qM+02DHa6rFC61CVlH7XlV8f&#10;YA4cxBsHF0LOpNeWYjygrbYEBdzz9IgVvte7osuSknt3MD5zbLMa29MImnVLMbTdK28o3rDWhjmp&#10;dkmKoe1pajnsWq+ck9IG58l4MFpsqmxiKxhtCQp4K/HriNNN08v4SLTNW9hoS1AYbQ+mrxqY39rk&#10;LikCK1Yo2f1mbCXG2PCqmXVr3iugoOob3ZUYu+So3gGUwYgpAbmg/ZnzVmITR7sxPAVKXrU2CiOJ&#10;HOcWG21zcPZPQBNYcdBj5InTXWKLNlO8A89Dj20ME6MtxdBGrxBzAprASjMOcvyNtsISrMm58sVM&#10;Npbg1DFMVFjUMSXEduH3qLElKFDwBpxUY0sx6gveKY4hufnxkVNeh/ZiZiZTjPNG+yThwcD3UNpg&#10;Ial1KzGPJUVgJfgKf9KMrcT83V0lXDmk48cWM1liYyaoEhe4kWsm4XAbn3mL8YncyuYENO8VXxyG&#10;kBlbmjNUocAZYZDrivdKOMZkmJK/GlNCeilJ2ea8XfFeQSC28r71WmIkRuKfVCcgQYGLg/OmZjLF&#10;sMxJkRGvRfKmYkrmmhrCuBhbirFLcOuYd0ARWDkB7BKlrbDkERPDeHoJr9bYcISoXVJi/tVRBFYM&#10;LsZmsKTEvIVXBFZQmYvR7JISA5WpzWN2SRFYp8E0janFLikxbhwSq8x5a94rdgKeZaOtsIQ6WCof&#10;hymoXcLj1JTxbjFm8lnliN0VgZV1e8RvbsZWdgncPXxdwi7pWqyQXmnmarQ1lpAKbjxPNDGqmZxJ&#10;UXsyxUCuhVK6b3M17/Xh9k4xUfH1xUdy40yDQTGTRWAFJ1k3M7YSm6JuOF+NtuK9Ur2C5Aexbs17&#10;nX6G6m1aBFZ8QdwBZpeUmGZ+ExKMBdBc7BajhCJPY2OXFIF1OGcq1kHycnwkTz5uYbVuhSXkyGOs&#10;mXVLMZ2NQAwyPhL4cVlbLTaeXkppmT2ZoEAomYrBak+mGKiFe1KtW4ICIUkUqj1ZYrSun5SJfSy5&#10;KsfKTJo8KvxauQA3HG41k817nc41JhuBdiKpDYuLC1WMrQms2E5448SebDH4q1RIMdrKX0J7C1V+&#10;HTOkxibZ0XfNe2WbqLYwV2K2jh9P2PxIAqew3MxMlhhg4nzmXZEVvo3zhrbYVIhUNtd1RVZi8mqX&#10;FATZgqAEpXImCYBCDzUzWWK2RjNlc0sbXGD1xmmxA9E+w9iH9VLaIGuakmZXYhCuZkr2kasJrGwR&#10;VfkLMM2PRNuU1RLayi6hJiV1H8S6Ne8Vq5eohdHWoPCAlLlxmvcKDWkas4uxlV3C03Taz+6/hJv3&#10;SjD/QfkUmsAKvQGLxmi7whKc7WpsaWCQ7Q0sqLGVGEYXfVDMTDYo8BJW9mTRZScpn2xao61BgYiM&#10;yROmgEuegFueKsrT2wRWPvFg8jqop1XaJkiixlZYAp1IFby+u6rmOm3XzeluAivx0Ck4vn8CWuwG&#10;HzagsH/emsA6zVGVL6jFIAAodjTFWHIBWH3VrKvFeKofVXsRgkupbV4P6ryVGN5JtKmZLFDAEwTJ&#10;zaxbium8RbjQNTZYeOoElBjvYCr4GOu1Caw4ddiUZmwJQQAXpdEMcjWBlfv+ydTBIFM0poSXMF1E&#10;1XkrUMDgwtVrxpZiIPJ0/jPnrbCEEpDPyodXvFc8GFzeZt2awErdJW4BMbYSIxuHdkrmBDSBVUfE&#10;SgwPNoa5mckmsD6QTa5unBLDOcY9pbQVluhIZvFeiS0S7VPrlqBAvJujYyLQRZfFBqIfsfGqNYGV&#10;YICLCZcY2ghRmdPddVo1C6nEiEA/Pqnb9ClBgQufrFjzWiwxHHFUR1djS1CAF0SjTZEjRig3kWvW&#10;zZ3uxpLRpsaWYssuUdqawLrMpLnfSuw0k4JnflcEVkwZymcY5CoxzEnm35y3IrCijfU2lnmJMTaS&#10;fwyWNO+VSufTVXLfwiuxqXlCCxVx4zTvVfOCSoxdQpdBcwKKwMoJkLygEiP8f+TsmLGlgfEd2lJs&#10;2OmkyBhthSV+l6TYd8xkgsKwxxxXrXmvy55UY0tQmPOm8ha5zhK57ib5R+QaYU6EGD4d4p/C89Ri&#10;t3gCVSVPKPOlDYabKZrbYrc851S2Hc+M1ga/RCBXi4Fc3KbidGPjtjbeVAK5WuwWCvcjxtPua5F7&#10;sLVhmgjkajG0EQEVWEL7z9aGXSJunBZjJomUC1SmkHJro0OneAe0mL4DOJetzcW7Wwwr6Eb5gijR&#10;XdooQ2JunBYbbTcEm8QuSVBg9mGiqj2ZYhPXUm1bqFdyNTblM28xdgnt4IStTFnY1iaRq8Q8chWB&#10;dfxH3HH7lgI2T3wkIfmn6T63v27Ne8XRfmv4kyxUayPZSM1kYQk9zJQPj2Lupe3xWTVkum/eqx9b&#10;QhC75Ahb1MxkYckjzXeN9XpfdNlbugLRXt5oKyyBbkCOvdklKUb6LcVlhaVA48RYACrSsrvM/VZi&#10;0wCKusxmbAkKaAOC1NhSjNAioU2zbkVgJUIFfdIgV4nRMA8PhtJWWGItPKKysQBToe7eVKqmWkCI&#10;jU9BVZVqMXhBBPPFiwp+cmnDG2f4yi3G2Li81UwmKICReF/NLim6LGCHNjW2BIUJIqhMCxICYkrw&#10;c0ENVdoaSyhcbDLScJC0Niq6GCvokKAw9ZqkthRjbGgzp7t5r9Qh4R4WyFViHkua90p1qCFV7767&#10;2Us5k1SPIcFVIFcRWEEucpQMlpTYIPlR7ckisKINz4exlUsMmwt/iRpbYYm+cZr3CqMaq8vMZGEJ&#10;ZSnGHb2/bs17he1AGpHRVlii7+6iy1LzhMCdmskEBW/hFV3WW3jFe+UjOTtmIhNKpjiU8XLdF+sV&#10;XRDGja4EEnRNquO+5Vqc19GlHsElhS7F5qU2U8IBGaPKICkpHHdT/Hl/XFfEVUoKmkNdUjCPwFWj&#10;q8yKybkyUFxkV2o0qe7w8ORzDklNNYnILTUWhRtXosfSeVSEUrDY4wufeFEZfyRlf0NqdJkiGy2F&#10;LrcP7xM5CGTJ9UqpmUPDk6GKVo6L6nBuH6bUkbwPZRNUZVfqELnzVVJH8gXd3si3DKF+lVjNnRyz&#10;ga4pGy/OcuMGASy1D1MKXe7V1CRVEqWUe7WkpjiAYbYSrYrZoKzDVHXYv5xLClWKGYD/I3U9ossY&#10;AiUFyquOFWSdpq7j/SCAGFdKzajU3ihOK/Xg7g29Aud3fCG6eOeKfVjUVBLi3FkuKT+HiQBQHVTb&#10;ULh7MS6/N9JygGoCS8usV0pRfOAIaWf/LDcpFc+JCRcSQ8txjfllbIBmsgIBhshKGn/pwhoz42pC&#10;KqVK1ZOlpHjoTFra/hw2HXUKuRn7sKTID5j2P0JX4QZeBXW+isKqbZuiopKUCaFI7MOSGv+FupeL&#10;v8rxx1tjdCVuTF1+wwOG9BU7ij7bw/bYx8OSIqNjOkuL9UoEuOUV7PZGSU3AVLm9i4N6S+TT8NJ5&#10;YuR0gGxPhiNFiZ8So26N2vUtNW8wNY0JAuPKUWZ28VZv4RBNCaT9NSsCKmab8niXEP2Q2YrmPBf9&#10;lNlQ5k0JTXMz1a4c+mGsGH1rlclRQrcUhlV9PbiyUhf2sjnOJUTJPKo3qPVKFBiijNmIVaX1lkwT&#10;58Ms2ikUOOUKKCFyughRm01fXFVSMY6miCPRj5h5Nj2kU/Nobs4p5A5ToZXXbimjaSeBbXHCCgWm&#10;trF5QVSBVpo7EIoSJeXIds1vBEuVidNSlNKf8qD7I2vCKTWBlIOvpSBtTZxZKKsHCxYEQbb9i6xY&#10;qvBcyFQwuhI8eHdQ/MLoSqkJL6iN31xTqugrpCopmr1QvdSMK8GD00JqqBlXSWGiO+utiaZE11TA&#10;saV4ASu6HA6R3PdcSab62ZUUBxpOk5nGKyBQDR8JCeQn3gx/UCkr+Li5xYYza1ZS2hqomqxURpoM&#10;KXHICnRurJ3THFML+VdS1oJriulETMzIWkrbps0wtWe6pLTR3fzSB+gABqtKSj8mml06JbeUrsQP&#10;/UhqbukTBAK1YPnc0Y+/qqh6YFxucyTm6Edtl2G1ToiSokORc0IUq5QiNw+mqwX1pwKocFwApgIU&#10;i1O66FJ7I6HD6qKETnwhpIEhbuzCVEuRe0gtqv1xPTQNVetKa2V0GZoaNQliXLyeeVmZcaUUNE1q&#10;G5hx5aPl/pFVF45SCt/FF6KLp5/RlQiArilnJ9YrpQg7jxW2aycSo4svxCnJLBpdKUU4bEJbQlci&#10;AI5dnBBGV0rd0dWazDWhK80H3NyY9kZXSkEvIJ5jdCUCQGijhovRVVJ0BzK4AVs01guzXnWrb6np&#10;EsoX7s9hkU4x68nHE+MqqXv2hprD4o4OjcHUTyOHKGaDf92bxDPiSyFF3uWQT/bPV0kN+ce8jagV&#10;FbpIclYcyZbCGTNZ7WK9CgGGMmdwvrimLBbZgkZXIwCVrcyeL4Iq1FusfKMrEWDIQqyyWK+Smj4j&#10;SlcigMaoqq6qMarYohrnS0rjfJVW5Ul6Z9izRH1z907BNEHVpZpFSFEylr5uYr1KilKwU1thf88X&#10;T/Se16+pFIWFEV/Is/6GqrZCV+LG1EcwPHVi9KXrDnKp0ZW4QUqtClKR1Z266PpnyAiw+0OKbtxj&#10;Le+fr5IijWHqR4s5TNyAZk1BaaMrpShwoIgPVPXIceELMLUdW4qYpypbCfM6dOl7uaTIxVIl1x+K&#10;GYouJt/MYdsbrJexRYsXegef2vTNfSipJclF0ATpO5VzCFVc7cOSYvdS50/sw+KETndMU/mWquXx&#10;hdivnEujqxBgyegT61U8UrpaUyjQ6GoEICnAvFOKRYouOJpGV+LGHX4bE+aDB1dz+EzSrdFVCEAR&#10;YELH+xhVDFLoAapRKFMWXzhJisq2KSl9lotASn4kITszrkKbwSi15wsBpiS1seeLQKqxt6igQ8xw&#10;61X2BncKs7F/pxQVFDvqxlQ/wKTOVZ670sxhUUE5KSpSivs0dU2BEjWuxA0S/p7Vu7Jop9hRFJMz&#10;c5i4gX1IYROxD4tAOi2lFUY1gZSKy+Na2j/MLTbvbDWJCRzQ4o6qkxlP3VgxCC6qWDyXY0o9zzob&#10;mGqxaadrILHYoHASMabUNCZ24KxUqU5shxyZX7MS02uWMEAhIOrvGqSqGqk86k3+Nd6/HNhxtr7R&#10;VWKsmDJ+iw9K8SZ6RCpdiR4Ep/hGcaKLEOonscT0JCZ6EHMbXBQnutinwIDyPBQhdEgMKhEU2lis&#10;M54Hp6tQ4IZhmdJSpOKnLgpZmeNchFCCiQRW1OZIyHkaQrPZG4UBtKVVDQSgOcS4pgq9GldCAOXi&#10;Hk19A57WqWppz7VvCBQf9BmntAoIlBRcGgoTiSksPugzjAIFviU1R1k5R4sP+jQdQ83lXFLEwZ1z&#10;tPmgZKGZsuIUIo3lIk+DVGQzhwkb4zY3bGZitqlruogYO6BYpFT/wkoUCFVSxPYolGjGlef/EZqg&#10;YRhDpohx8RBgOoyuPP+PPJqV4dYFUO8OKkBKUdz4QlJLj8qhUlIkH6tqVQ/FIaWSB8R6s14JGxQS&#10;H2LLPm4UGXT6Ryl7tKSYQtVRi5S4mEPCI0flACspIJRGn2JcRQalFrtiGFPtJr6QUjuqXjNla0Lq&#10;ASaSCqqUFIX+VVVEokOp69Svef/9UFI4bwcB9vdGkUF5yA0NSehKa4OrQdWFJhCV48LZbggjLXUg&#10;QGqywihJGLrw3JBoaMaVUtQgGNe+mMPCjUf4o0pXSvFmBhGNrkQAkqdUQTHMn5gNurtwxRpd+U6B&#10;m4IxauYwpeDpkOstdBUP9PhEjwSzD0sKU5kOHEZXIgA1TFxAu8ijcAOnnOf+3qhSpU84ORTOl9Qt&#10;zhsVVGkaKEFwFUgsKR43JPKacSUCUC2IxgNib3Rx03n3GowqFijlvmkWb3Ql2mCKukDHFXUUI0V5&#10;EUvskUU2Z7k5oOPwMfVVaIIQh/meTBdDGLkqT/qML8sc5hLj2lPO7OaNEnGalq37l0qJUZlRneUm&#10;gE6YzuRAwG+IOcQkUDZ28z9pOEYlIzGuEsPPqZ6wRf+EgCT3RonZvVH0T9r0TcjNjCvNFMDGZAng&#10;5I2JnxacilTcYmQMmgonVJMuXccHDDAzrhSjhZ1yMBdpFNo+LHBzvkpsqpYb7C3653esV+GGXa+0&#10;HDCHcNwYVluxRgFR5T8s0uiw9qfF2z5ulNg9LiJhbwAvuTdupmKD0NVi4Ia5lx+LNMpNdCS1YH9c&#10;LYaL3ryJeCDXuG4fleHbYjCezf3F+oQu/Ox8ohlWSknX8mMVLZ1GgyYG1lKn6nj7pg1JjzGs47TF&#10;UKuVUtYUpUZv6sIUPagpTCkc7eq5zC2cunhWGpRvKcIwE1/aNXsfq1jpI+1uTNShpciA5HVjdOWD&#10;g2RGiBZmG6YUPQkxboSuYn9SNW4aD+wiFElcMfMUm7s5mnEV+5Pi9Q8waIWufNyQhKcKnXExxhdO&#10;0VAuPaErpeiEdWNKcGM2pS5CiKbKWUvdUaTdFHmgP1nr4sVsxpVSFFae0iv7e77Yn/BuHcqXFDue&#10;QstGVyIATscxKsV6pRR9V5XL4bHYn/TfmRReoSvRhsqwk98t5jDNjQPMRbdeKcX9D0nC6EoEIBd0&#10;WHdiXClFkw3qLwldxf7E7CWZXOgqqSMzaHIEqcEbex5dN8bl0FKEligJa8aVCECxLGVhU8ssvtAW&#10;sCKwFlJEOKcNy/56lRTlwBVHigUqXYcbk2/WUlRIvzXFl6ipl7roaw2KinGl1HTCvBG5zI/FGaXr&#10;oMovbineQ9Pzbv8sF/sT1ze8VjOuxA38gBgPRlciAE8H1SWMPR4zT+wLzrPRlQhg02KJaaQuTGV1&#10;vor9ObVOzZYvIfagq6GCfze+ELKNMrFLiOgytaTNHBb7k9ZIxkHEn44PhHZPtUezN4r9iaNSXV8l&#10;RAumgwpxcHTjE3FvKrO3hGAD0QXLnK9if3JOTKERbP74QNaLdBg1h2k5PFO1Qu3DFGIfkpup9kYi&#10;wLiWBRuAA1/jwkyhO8I+RhX7cxDKQFQJzbgoz2l0FQIwhyJCT1WyHtdhjuX+uIr9uRRQMZNYUs/g&#10;vMLeYn9C8OVBKnC+pDhepO2acRUEEKt4MHdlcUa5UiCNGl1lb4BrasGKM4quo3H3kgSbywwX3lAP&#10;WooqoKpAER0oUtdUnjebvqS0HdXUT94pJprCayG+UNuHTRgljeQgSHp0kWhdPH3N3kjLAXODkjxm&#10;z6eUtrGL93kL+BriHCncMS58c3CCxLiK90kZKtwiYlwlRWvpKaexj1FFF8X1TQqj0ZVWCqtHgUOj&#10;K3HjAAdG+YiKLMpDiqokRlfiBuED/seMK6Xgb5EkbHQlbsBKnYZT+2+HIosSTCHWZnQlbli6DXGQ&#10;2IeLP8rYAMUWxbEEW8yMK3Fj/GyGQk8NxPjCR/IDlU+vpJaDosaVCIBpc6N8esUWHb+oyZeGhxLj&#10;Gh6hm8OU0v7eIn7ScGWyW/f3YUktfmwzh0X8hNGu8gIeS0r754v4OTFY01f4saR03KGIn7j0cQaa&#10;OUzc4PNMShHe3dgat1hstC81ulJsokRquRIAhhI8nyj2RopN9EvpSgDgJUUMzdg2RReVbAC+KOcQ&#10;PxtBDjOuFLPRymKLEoXFM2r8hyUGB/ZoTJvifdIyEaeDGlfiBtwjDKJ9E6B4n9NYdogY+3ujxMzV&#10;VZzPacgCMdXoSVtjKmmYIaWlQXyYZ55SlWJ4X9Wo8uiThQH3Ram6ElOXSfFEp3W5yuTE6x+HhIwl&#10;U1GPox5CMO2e4c2Z1UoxjDXlfC2e6BQKdG6vEltqrJitkUcfwHh+Uh7sqjRKlMLwKXEv5hzi6VTZ&#10;lS0GYdl0iaHDV+tynJ4Wm9L8xrHRjE/LVSJDIT6RyqTq5rpifMIfMnyvxxKzc9iMT9ilKnsZ53iM&#10;C56oSfuiFkAIkc1Cz3GDGyV2AKPUeiUAECC6cdZaEUUpmGa4gFRpz3HBfptadfu3SYsNm0Kc5SJ8&#10;jm09zXeFrjJQrK7CDUjOzoIqnuhiXZtxFW4QOeA5b8ZVYnZchRvUWXs2iV8kUuYyk/Bs7soifJLB&#10;CT3P3CklNp2Szd4owietkol9mX1YYhbni/BJUBRer9KVuGGt0OaJUvdkmkTs7/kSg1tiCrPQEDYX&#10;GV2T0Sp0pdhU4DJO5eaJMoG4lY2uhBs9hwUAoMYUehfjSjF8LypAdMUTxbZRL68SIwdG2VFF+MQW&#10;pWK7GlfiBsn6pkgg9PrcG7jlyWgxc5hiXBbGOYR3sXTBpjIJbS025rzAqGPzRIklqpdXiz3hERX3&#10;Mlshx/WIjW26drbYM08ONa6yNyg1obzlWOL5idhsJtrL304p/nlrXBtXYrjYDgLpiRdeKYNvt78T&#10;r8RuHp5N7IsuT6WMzrpQj3ah40oMl6jBRHqTlDIYVSbB50psGGYiCnsstiglTOjEIkI3V2IHOueo&#10;NUsYQBmUIGHh0DAzJwRTwEAwtT1S6kgSuCnEdSVGQqyxf7lZUxlFsrk0xQZpsXE7GgApxij1/O+J&#10;TBtlhTu8c6Dd7/qJSCKukY05IBD/SgxHv+H3YDSUMu4yUyPgSmz87WpkhSB0s1FvFhKW8htxxRrD&#10;FFpvSvGoUolZLUZ8/9lt/UIQbnZVdxELO77xwNY3rrBjVQ29xWF0Y55jLUap7OEhid1YUIAyaOBm&#10;66cYynifCmXFAcWOIAPaXDEtBlNAbZCijgKoJPyZkZUY7umHO/OGxoudS422Gzg7+xdaicECgzEp&#10;MiCPRQSdsuhjbAptBT207qTzkVm2BBFoD0tFHqEtxXg3zqVmtCUcoG0xOIW2FIMNSrV48V6CTFDr&#10;Nk0cxNusxQbBVXoHhlhpw0tgrP0WQ9sUDjAzmQ8SpsNqSzG0cWErbQ0Jz/T5UCcgxegcfjPUpH3c&#10;Kl4oY+MZadatxIYzTHEJoy2tkckBvjUZkTR4j+Uez8nET8TYCkvIWVDZTZg6/zVtCQokUhF2VTOZ&#10;YiDXzVz2YmwJCpO2NRba/uluWumUgVa3WzFE0YY/1OBkifkTUGVFD3DhQWYztoQggpSwgc15K5Yo&#10;2qBGq3VLCLqlLtjwesW6JSigjcCjGluKERRdWiMKbQkKhwndGE8gGJwn4P4AUJo9WVRRtBFCMGZJ&#10;id3yYINkKmayyKKjbV5f+yegxNDGTJr7reiiM5MsndFWWEKRYdXLGaZXLIDfJSV2i209uQH7u6SI&#10;pv4ElBgnAIKq2iVpYKBNnu7imnK6724O5g4o2qhHrhIDucAEpS1BwaNy8U25u9FmsKQKlFK/eilB&#10;J05AYckdDGFCEWKXJCigDfqdOm8p5mey6KNow0NlcLLEbmk+MiHT/bE17RSC/ZjY+zNZYgR1JiHX&#10;aEtQYJdgl5gbp5innG5oiWZPVsVRtIF4aiYTgrilllQtMZNtlxxwFJhdUuxTeqRw46ixXWHJUvBR&#10;rFuKEYCmrqfSlgYG1iseFjW2FLvl+UCFE7NLCksoIKZKKkLpjqsDbVCo1Z5MUJjMi6l0KmYyxSgs&#10;QTRJaUtQwG9K4EVpS7EpMek8hUUpRRs0PXPeSgxtuOTN2IpUyrsbf4k5byVGm2LIngaVi1Y6Nige&#10;FLFuJUabV55vSluCwlDmjyZ6CL7lnqRuEVxFcQKKkcrYFsLn/p4sse8YW4KC985UCdPvWLcEBWZy&#10;Kb0jxpZiRCloXGOwpHipcAIX0p3QVliCP38q1e3fAUUxHQbilHUV2gpLaJODK9poS1AYbVD8jbYU&#10;g+wMnpt3QNFM0Qb9w2grsYmMEFsVYyuOKrsEz5O5cUrM75KqTIpdDnIpbWnO0BABR7s53VWbdLYW&#10;DwGxbiVGHBfjVWkruwSyL4Mz2lKMnUX9MKWtsGSqcrtdkmJYJTQkVdoSFCh0wdjUTKYYARyYVmpP&#10;JijQeQgevokHFGOV5zM1otXYEhRo4kiPT7VuKXZLCfYxMPaRq1irhC+nsonZJYklB263cWvuaysC&#10;Ks8pbHozthZjH4+jUWhLJyraSBcwHoxirgIJ0D3MLikS6mReq9p3ZP2HpYBzkrCiGlsaGIc7Xh3K&#10;Cmr2Ks9FakWamUxQOOD8xkcvdskVf3V4r0pbgsJ3jK3EcJgQxDdjS1D4jnUrMQglLmpUdNQDHWtn&#10;AfYthRbD9XRnaj9SQTg3F5cpXWeMthLjPUv/OTOTBQpTOkP5J4vJesCg5MkutDUpFefY5Iruz2SL&#10;YSxT6c5oKywhJMmL0WgrsSHZmPqF9D7NdQO2sDCMthLDMIEjbcZWWEJ+CnEEo63FSORQd3dxWiG1&#10;P09/WLFuBUEH1k29A4rVOv3NSVMx2gpLiOVPWtv+jVOFTKfCOI3ljLbCEtwXqkoz5NLcJcTWFcP6&#10;SoxKplTHM2NrUCCNTvEUihLLGQUpRf7dsditOD2gqhvkajG0PRNK3l03atv9V2bySozaGPSyM9pe&#10;gILZJcRJ8yNxYmNlG20NCvPsEOeNs5zaMDCezWsRxlGKUVrvDjLF7um+EqPyx/QqEutWoED0R3W2&#10;h/yZH0mSAUxXo61AAW0E08zYSgxtKouXY5IfSfxTFbK/EiOrSY6tsAQzlJ7uZmwlBgWJkICZycIS&#10;JvLJlPQi8zynBFvmhsanYpeUXXJzf6/sEtJ3ShuobHzmZAqk2A3cWhMPuBKjfY4q+YZDvrRRNssQ&#10;va/EYJIOUWR/Jpvu+szd7cZWWIIDT5XO4/aMsWEocHMZLCkxGhE9gXhmbAUKN1MyVtzd1GCPj0Qb&#10;jQgMlhR1dapFPRj+9VOL+XVLLIEYOu98cbqLKTvVOgEvM5MJCsMbuDM1AZ6a8wpx+MhjRezJBAUK&#10;A91g9ZqxpRguJA6c8PRSODOWG4cVAVCDkyWGNrwzxi4p/iramEmzJ0sMbUylGVsTWIlIPptYBwWm&#10;YkqYENSZXdIE1ieK6ZlqDk8lhrapsyR2SfFeNVGfoGCObUoLGCYq3u4Qw9X+qFpKtti42nkImLGl&#10;gXGLoQaBXpyAqrg6oS3F54JfkGM7cgWY6HqL4WqfssZmbIUlR9SZukT4B+Mj0YZbzdwBVQoV9iRx&#10;I4MlJcZMHqbA9j5yVTFUPBHTTcmsW0LQUKNVbBFjKaYEbWROmV1SYoyNUkNmbE1gJZ9B1ZUmBBYf&#10;OdR7YmJiJpvASt7hnYl3EwJrbVhdSluCApXyuLrVTKYYwV3SLMwJaAIroQcgT+ySEkPbvPPNTBaW&#10;sI+nO/v++614r6wbN47wKQCMsQB0SSR/WM1kiqGNu1tpS1DAz0iJWfN+a7rsAy8cE8fhJVRjI4/V&#10;NAZpMcbGATAvqiawQiidoiVi3RpLSCIx3FAcizW2SegzM1lioDI5Q+a8NYEVKFeMD5YpPhJtzKS5&#10;TYv3ylOFl7AaW2PJPLzV2BIUWGr4BsY7U7zXIcFMsGn/xmkCK6X0ub3FLimx0TYlD4S2whKIMzSR&#10;MNpSbNJ4VEMNDMhYbiJUErlKDKoUqKx2SWEJqOx8CsV7JYTAhWNOd/FeocCQD6L2ZEIQ2lg2pS1B&#10;geL4z3DGzbqlGNr4H3PjNIEVV5Aqq83fjuVGG1vZrFsTWEnRuzfxN17nqW16cpnICl6tEKMeBMVC&#10;zOkuMeKKQJm534r3Sg05itYpbQlB36Gt3jhAicoieSreK29uQslq3RIUcLKQOGrut6q7OgTWJ2WZ&#10;V+FVAiu3U05i/zYtsaFX8YYWONkEVvIIVfthCvHF5pqxHdVLuMqoDlEN7rEZW2EJ7hKqjpmxJSjo&#10;KkAwT3tsnG6DXE1gJR9NdVWiQGZrk3uyCax0LZyCavu7pMRYN+LkamyFJWNfmFol1JPLsT38f9LO&#10;ZtmW28jOr8K4L6BT/1WKZg887qEH9pCiGa2OkEmFSNuyn95f7l2ojVy1zz25ojWhbp6dQAK1kABy&#10;JQC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K9SWcpb5cFFjqJVmpbUyinYHMfuEBLn&#10;0OIR6q8XCEkNHwL4K8M65a0ObNuCiy/Ulp0I7qAS3jqmfl2B6yexpFRbrxY3ufCWZ2Fgp7zVYSDE&#10;XjmuyCmM7gNQG3vUQnoCWeGdGssR1lqVSTSpUVstJZT1QKoND1Fy/kntmRJa6sneJbCwY5QWCEzG&#10;ZWcktTHXVxxyTndl4xx39RUwmVzJI9211LZ+XcHQfuwaCrX1arQtGlfAZMpbZbNBXLKCkqRm1JZ8&#10;CWcqSymhPMmTvxuTW8VP5nRXko/20ndLanWUpLzVuA2+dPifQx+5bUVMprzVMl1KeCPXxmajMgLy&#10;fa3kyMZpua8xmdSMnky+JE5KlPykpLtWvXLKWyXRg8emKqM7qTG/sSWqjO6c7grvWbokBZInfTdI&#10;vsoTHbwk0alB38MLlNrWq7FSYA6ooCTlrXKjKavkykohqVHbY+r4epmc8lY5qkIwrYLJpBYTfunq&#10;YQiUvie5zI6DIIURkNTiSB9pZAWvnNNdiVzXgtdJjdoinb1SW+8U6EnOFVcCFzndlQ1Y6Yp2jOp7&#10;cmWBUVpPJjVQ8ojlFFCSfAmLINxy5bv1atRW3JSmvFUWeEyoJZTkdQnB6wqBeeR0V6KZH6VQQlLD&#10;cxV9Scpb5Tp40oFKPZl9STVwkfJWSS3kUqJKTyY1Vq+MgIpXTnmr9dk0qcXKnLB3YbylvNW422Yr&#10;BZySmlFbv8AITxJvdH89d6cs2foKL+WtxsslU+WiLIJFnVOgttrBT3ainRprZeI5pbb1akZtvVOg&#10;Nows1dar1VdB6ZrXeqg8qTG6iSlU9gE53RWWr7YuSWoGJnunwP6NgFohUZ+77bvPHbVFxsbXc0DK&#10;W+VZ+0fs9OsRkNSojRmnsuvI6a6P3WLFTyY1UBLL10rb0rrksRMu1darPTBZOWbK8dzuA/Dd4kWv&#10;gi9JalFb6XIb8vlTbaxLKgd2sxrfDSiXUNI7BWJBjJtS23q1+nhLeavEuWD+S7VlX1KNzKe8VZZO&#10;RMcqniupsQoizFXqyX6zQnwSV1JqW69W3wekvFVCBVzEVoFkciUzaaulJVdKW414bWk1mbQIKnP9&#10;S2WdkJJdeUyN/VuhZUmL2DwfrbIJSEmrHNWOpczXPjJpURktq/jIlLNKZ7AvqlTWe596jkdKWd3o&#10;/BIRkLSojJ1i6Zv17oD3MkovQsEcdp6OKWPjIq+C808Jq7wDXLrUhihYqozr8CoHB8lf69R4mhdm&#10;qvLNei2uoCWaXerG3hfAphBNqFTWaxnd2PsCPCPxrUplvRZbNrj0yjhLyapAP/zO1+MsacW1ltH7&#10;X698UoorjqB0vwb5ZN2XHoMBKE2gKVWVgEWNuUlaJF3TslI39r6A11RCq9CNvdbIXYxD5UQ816V1&#10;HcJjVaWHMrIWiYSwTZXZM+WpLrirUt5i0uK6qXhSugKQ3hfwxNteuYqUPIKuP0hSZZIpVdb7Ai6J&#10;Ib278s16LSob4yKVAvR7X0Be2Vxa8UhqK+6qxDSk1FZiwXE9QAGNyYPw0Uq3DA8fKbV1+RiGSuaP&#10;qMVjkaWjUuj17oDHRnB1XzdO1LgwuJYBjV6/NZl5q6oSjBQ15gvCugVMote7hIkT+5WZRtS4xJcV&#10;TGFwo9e7kolk2rFwS4mosYM9ole+HATo9QsLDmeVLtsWNapjzVRrXe8YCL6VsmmprleLx25L+3r0&#10;etcwEaWtrOxEjQgVR60Kqy30epdCFmgpJClq5Qcl0OvdA3MHTy2Vxl2vFo+575X7BYaPlK0ad75U&#10;0gVEjefLeVuxELdAr/cqvHleYktFjcDRzt2alYGQ81XZpVTSE6iud0bM4MzGtep6r8IjqKXL0qmu&#10;V3Oq670KAZbSq+5U16txET/eoda63qvw0gNRxgoyc4IsvE/pxhLMTO6BVJbKWk/UOCjHnXilGSHn&#10;upIxW3nIhep6Z0SohMMEtep6rzLWW9erxVUIpXwPzEzugasSK0e1RC0uGYVurYy7nLfKtSV0ypcr&#10;I1blKUu2DpWcucryvnIJGNX1zoilCoc4CylW6PXugd3tuhTC2KIG2QpHUprNc/YqEUrura90ZvIq&#10;OEyCGaVv17uHeNyaCxgq1fVqIJORUJoRUgYrz1nE0rtSXe+M4kpydsel1vVeJZ6Tr9yrybdLanGd&#10;TuWCD/SSe1g41FGDSlKjbWuxM5N74Phn5QZirExq+AaeKi11Zu9VWNOW9pFUl9S4RIxnlCrVpVRW&#10;MinZJFSgktV44prddam65B6orpIhBMmR1GKFUzmPgF7vVZgQJnYyhYGQ1biIu3T9GNUl98A3qI27&#10;rBY3alcSoKguuQegUkndVDWY/bmSAYVecg8c1KtcGKFqJI9zR38JKsk9xKPtpc1yyoPlXpfyt0vu&#10;gaSwCvlB65KaUV3vHojUVTKuqK3X4mERrrqu9WXvHViHVa4go7Zei9PaXGNfqi2ltHLDY22hkrQ4&#10;ZMkXKM2tKaWVlPrKtQqR6t8F3uKQJecaKqhMKa3csVlDSdJyausdSlxHUprHUyIsb8sToCrtylNK&#10;a7wRX8hwpCeTF5qYQyrkfpCZ3RdgI1JbNCStmB63Ikp6b4JTqFwIE2vezkZSySYuVS2hpPcKazxW&#10;V5l2UiIsWTGMgNp4673CyrKttJZNibBkxUB51drWewWeDK8cKKQney3irLxpWGpbSmmFBaxcizd8&#10;JC2ut+MVstLCOaW01mtLviQ2BWOtbf3qpIzJlAhLT9K2kudKKa0LV/uXptOkRU/yAnsJJSmlldBz&#10;bSWUtFivEVepta33JVzcVFvmpURYnuPmEFHJT6YbXMO71noy+RIuw9gICxYCzykTlm1/JZuAEdB7&#10;IFDCEalabb0vYWnIsr6wYE6JsCQvE46v1dZ7Be4aqpA9tK3XMrxySmkt15a0SEMOIqXy3VJKK5G9&#10;mudKWszdrEtKPZlSWsvfLWmR0YpXKPnJnNLKg26lEZC0WE+yYam1rV9hkJpayYNlv9BrObX1voRZ&#10;seYnc/4s6wRSSEooSV6hXFvSwiWzsy3V1nuFSOsoje6UCMu6ZOY2glJtyZcQTC+tglIi7GN011bm&#10;OaW1jJLsS3i+rMKJR+JftzKE4qnknohW5M+WXnlEr19hlEdA0mJdzmMmpe8mN7iGByrMAUmL2XSC&#10;Xa+gJKe0EuEshWiSFvfZcmVFrW29V+Bt+dpKIefP8qpt6V48vlvvS/Dltbk7abF0JgmicF8vtfVe&#10;ASTXWM6kRW0EDkueK6W0TswcNZT0HgiT+W612npfErfT1mrrtchE5mK20noyZcLWR3fyJfHIY22P&#10;k5NaH7v1wnhLWsZaOWe1QgmW5oCkFWcoeCuqMrpzWmu5bf3OiBmHZ05rtfXxkni+rORLUg7twLPt&#10;nJopta33JfXakha5FuQSlmrrfUkZkykfllUQ/rVWW+9LyjNOSoh1auu9QtmXpDzaCPXG5bSFHVW6&#10;wbXsJ5MWD6eQRFLryd4rlKNq6d5XMmLJDCjVltJbsbA2vyUtjmg+rkEs9GTKbyWIXXnmlAyvfjWD&#10;/2EjUPLKKcGVuEflniJqS77EqC35Enqyxoyli1+JBeGZax8uuYVgxkpEXEqoJVeCNJ5aX/behKQE&#10;HpyoLPJSciyt4xx2rXW9OylTAik7lte6AEqttt6dcNV4LZktXf3KwpBchtI0kDJdt9rr8nFOqdtA&#10;gBFuWCttvVOCLEOnFjJJWtRGYlOlJ0md66yshiizFu4k4hEFxwwMu9ri3tHKIi9rRcyQN7RKtfWO&#10;ASahFMSAae9sjKMKcRHc164SNq3Tqy5gsxbvVLAyqX235E2KYQUW/52NTKhHjdUnIpf04rLArxew&#10;qkU4ojS6iex0tRHDqMSestJAEmEMnMpn611JBJVqTUtavOgWV8tXaktOobh+ZcPWdUjMN3EuvVJb&#10;vzIJ3q7Wk1mrus8nIaWzsrp+zVrsFznOVfpuOSm2uF8kjtDZCEDZdpSGW0purcZ68W+pNnJ4Snth&#10;5upOD+daYvOzFvH52sxNIKerLBLQSgMgaeGh4+bXCiRTYms0rXBYja+W/A/J7ByDL9XWexLuKyrl&#10;aTPAuh7hwOHGSq0w2lJWa5V/g3HrK1sZAaW5Ld37GskNlU0+NFFf2Xgw4Zda1nsE+ODatJ3SZ+PU&#10;WYl6IGja28gyueS0khZpolwqVmlZymY91tIFswzr3otErnTtm6UU2Mi+qdzXGIukrkPiVGgpMMPh&#10;7k6NUV66O4jaejXmmUicLYA/XeAaaRuV097U1jsfXA/XcJVqS/6A0yyVg3/U1qtx62LpyUXUen/A&#10;++Slw3iitrL6L1Gm5KZ3342UDe7iriy2khoRp7iarfLdeo8wspmt3ApD23o1fB25Y6XaekfCcdla&#10;ijsRu65L2GrEi7aFtqUcVnI2lsrR+dgo97VBPJR2iRDHnRoZCntpf5/VeLhvLtGKJJ72tYHJ0rmS&#10;rMa6ovQkFV3SO4WRyEzlPitR41Rp6fQ8ar1T4NgFqUSVEZDU4rxyKXzH4euuJ7lKhkdCSrX1atwF&#10;zSG3EiZ7X0KKTvAVha1USnqdn++KVEZA70vINWDqLtXWq+GUgUmpbb1TmFbWUbXaerW4CZ0NX6Vt&#10;vVOYdmqr9WRS43mSyu0ADMveKeC4uA200pNZ7YBaL62SU/IqtbFwK9XWu6CJxxlq3y0lr0bWRukY&#10;MdnJ/cBZ163mJ1PyKnc3cdF+qW29C2INxKvqFZSk5FUIO94IKdWWXRCx+dIISMmrXCpZXHMlNTj8&#10;OBtVGAEpeTVicCUugLBP990IVNVOwwGmTo2neqfiCOjVuPujOgJ6p1C9k4Bh2quRlbsetZ7snQKv&#10;25FfWkJJr0ayB4drKt8tJa9y9yv3pVVqS2pxRUaJfCam2H03jn3zPHCptl6NRdBYC12k5FWGdukW&#10;3QjodkYOO9Hz0ndLyasE5tnQltrW+xLu5qwltBOb7Yxkh0Mmdqm2Xo0gXHH1mpJXidTW7iMgYN0Z&#10;yR3NHxxaLfiSlPIa1EgtxJvU6CAY2lJtvVM48CWl7GESnLq24V45qFdpWu8TOAbPQwmlz9arzRs0&#10;cqmy3iUc3OA7lgIzKeOVJ7MqL9iz4ukXJQThuLWihP+kx9U+pZOEbHu73ocm4dxJ5Vxm1ovoRWkq&#10;zZmrnCXl3d3KZ0t6HBeuxYFy5irLtBpdyt6k6xMufCmtSXLi6kQUmlFT2AQkvSKdyKq4s7B8p22s&#10;pjs9QqClcb32SwsqG0tvO1JZr7euEHWFcZ2zVpmzCamVurH3ImMthYtJousOch8jGaVUWa+3rUPJ&#10;iaRMV9ZrxEBLq9asB/ZLHy1lurLMO7iupdK0rMcDgaVxnXNW6UYusSnVlrxPxI4qGMk5qzNPiLGQ&#10;Lwy1pLeytylV1jsDdox8thJGcqorW9JSZWlVYVTW68lm9E8//fnf/8e//f7Hv/7LT3/+6a/8nz/F&#10;//v5n7+eMv7fDz/9+u8/fvv4Fn/4+2+///DPH7/9/Nuvv/7+H3/88t+Yjf7v65///eMb6hSJ1lnM&#10;95T5vL3yYCmzeuyVR0uZr9YrT5Yyvdkrz5YyLrZXXixlXGavvFrKuMBeebOUcWm98m4psz7qlQ9L&#10;OSjmXpt/WxhTkHkoCzo31e7hLFjdpO4hLRjXpO5hLSjUpO6hLTjRpO7hLVjOpO4hLnjLpO5hLpjI&#10;pO6hLrjFXp1/O6gLtjCpe6gL+i+pe6gLPi+pe6gLgi6pe6gLxi2pe6gL5i2pe6gLTiype6gLkiup&#10;e6gL1iqpe6gLGqpX598O6oKOSuoe6oJfSuoe6oIwSuoe6oLKSeoe6oLSSeoe6oJsSeoe6uLGkKTu&#10;oS6uAEnqHuriTo+k7qEuCItenX87qAviIql7qAtKIal7qAtqIal7qAuuIKl7qIsoflL3UBdh+aTu&#10;oS7C80ndQ10EzpO6h7q4/SGpe6iL0Havzr8d1EWIO6l7qIvgc1L3UBdB6KTuoS6iykndQ13Ee5O6&#10;h7oI4CZ1D3URkU3qHuriWoGk7qEuoqZJ3UNdhEF7df7toC7ioUndQ10EKpO6h7qIPCZ1D3URS0zq&#10;HuoiOpjUPdRFvC+pe6iLyF9S91AXsbyk7qEuomxJ3UNdhM16df7toC7iZ0ndQ10EtpK6h7oIVSV1&#10;D3VxzDqpe6iLc9NJ3UNdHIRO6h7q4jx0UvdQtwnq+Lf13QV1nGB21OMwcW88/7bUBXWcFrbUBXUc&#10;GrbUBXWc57XUBXW8V2OpC+o4cWupC+o4QmupC+o4E2upC+o45GqpC+o4teqox7HTHnX821IX1HGu&#10;1FIX1HFQ1FIX1HHw01IX1HGQ01IX1HEw01IX1HHS0lIX1HF00lIX1HEW0lIX1HG40VF/HE/sYRcC&#10;rwABXhxB9AoQ6MWpQq8AAV8cFPQKEPjF2T+vAAFgHOfzChAIxhE9rwABIWdjzAIEhnGQzrNAgEhe&#10;klfAjbCwGQtFIifYrCbcSAsEXgGKRHgMrwBFIkyGV4AiES7DK0CRCJvhFaBIhM/wClAkwmh4BSgS&#10;4TSsApTEiHNWXgGKRHgNrwD1iTAbXgGKRLgNrwBFIuyGV4AiEX7DK0CRCMPhFaBIhOPwClAkwnJ4&#10;BSgS4TmsApTYiAM3XgGKRLgOrwBFImyHV4AiEb7DK0CRCOPhFaBIhPPwClAkwnp4BSgS4T28AhSJ&#10;MB9eAYpEuA+rACU74pSHV4AiEf7DK0CRCAPiFaBIhAPxClAkwoJ4BSgS4UG8AhSJMCFeAYpEuBCv&#10;AEUibIhXgCIRPsQqQAkQMsfMAhSJcCKeBYpEWBGvAEUivIhXgCIRZsQrQJEIN+IVoEiEHfEKUCTC&#10;j3gFKBJhSLwCFIlwJFYBSopEkrlXgCIRnsQrQJEIU+IVoEiEK/EKUCTClngFKBLhS7wCFIkwJl4B&#10;ikQ4E68ARSKsiVeAIhHexCpAiRJu7DILUCTCnXgWKBJhT7wCFInwJ14BikQYFK8ARSIcileAIhEW&#10;xStAkQiP4hWgSDSZE94zzFHoEFgWKHnCK8JmAYpEkz/hDl1pgsmg8B6HFmAiEdIkhfK5QdLsA0Wi&#10;yaPwEIZaYCIxrhNNYWGTS+HZTy3A9Ilx6We2wESiEipcDuJ9hbiaM1lgcircl68FmD4x7s/MFphI&#10;jBsxcwEmEuOOy1yA6RPj2spcgInEuIkyF2D6xLhcMhdgIjHui8wFeEjkYppcQAgcp8p1UFqANzvz&#10;PLQW4CGR56y1AA+JXDauBXhI5OiTFuAhcYyrEvvPGALvKwgSucvKLECQOJocC8fmtQkmEpVj4Yl5&#10;rwlxKWDqRJNj4RpZLcBEoh4N4UJJswmKRJNj4REUbYKJRD0gMpocC/dVqQUmEvWQyGhyLLyQphaY&#10;SFSOhecIvM94OypicizczCdNMDkWXnbSAkwk3g6MmBzLeDsyYnIs3PqhTTB94u3YiMmxjLeDIybH&#10;Mt6OjpgcC7evSh+YHMuox0dCYE0seoBkNDmWUY+QhMCzQH2iybHwSK92oukT9SDJaHIsPJOuFpg+&#10;UQ+TcG7a7ET1iSbHMirHEgLrM+qREu4QMgtQn2hyLLzTKV/B5Fi4TkILMNeJerRkNDkW7p5UC0yf&#10;qMdLRpNjGfWASQg8HCgSTY5lVI4lBJYFesxkNDkW7tSRr2ByLLzJowWYPlEPm/ASjtkH6hNNjmXU&#10;Aych8L6C+kSTY+HGM+1EE4l67GQ0OZZROZYQWH2gR09Gk2MZ9fBJCDwLFIkmxzLqAZQQeBYoEk2O&#10;hcvhBAcmx8Idr1qAOTvrQRSuTTb7QH2iybFwabs0weRYRj2OEgLrM+qBlNHkWHiTSJtg+kQ9lDKa&#10;HMuox1JC4PWBItHkWLidUvvARKIeThlNjmVUjiUEVh8oxzKaHMsYD9ilKI7JsXDBoRZg+kTlWEbz&#10;nMqoHEsIvE5Un2hyLFztrH1gzs7KsXCbqdkEnZ3NEyujciwhsDpRORYuKTcLUCSaHAsPFMpXME+u&#10;jMqxhMDrA92xmKdXuDNam2D6ROVYeKzCbIL6RPMMC4+1aBPM2Vk5Fm7Ds5rAA7vZghA4n3FSjiUE&#10;XgGCRN5BNguQ2Xkyz7Fwoaj2gecTuV5RC/CQOCnHEgKvEwWJk8mxTPH+Uz+1hcCzQNaJk3mOhXdW&#10;xQKTY5mUYwmB1QTlWHiO2CxAkWhyLJNewBUCrwmKRPMcC3el61cwkagcC88dmE1QJJocy6QcSwis&#10;TlSOhfsjzQJkdp5MjmVSjiUEXhMUieY5Fp6tERyYHAuPm2sBpk9UjmUyz7FwCbBaYCJROZbJ5Fgm&#10;5VhCYH1G5Vgmk2OZlGMJgWeBzs4mx8INsfIVTI6FG2a1ANMnKsfCrfZmH6hPNDkWLojWJphIVI5l&#10;MjkWXo5RC0wkKsfCc0xeJyrHMpkcC1eBSxNMjoVrwbUAb8fCLeZagIlE5Vh4l8HsREWieY5lUo4l&#10;BJY/UI6FV0nNAhSJJsfCe47yFUyOZVKOJQRWHyjHwrvqZgGKRPMcC++waB+YSNQrvSaTY5mUYwmB&#10;14nqE02OZVKOJQSeBYpEk2OZlGMJgWWBciw8aGUWoD7R5FgmveIrBF4TFIkmxzLpNV8h8CxQn2hy&#10;LNzXLoPJPMcyKccSAq8JikSTY5mUYwmBZYFyLJPJsfAOg3SiybFMyrGEwGuCItHkWCblWELgWaBI&#10;NDmWSTmWEHgW6N7Z5Fgm5VhCYFmgHAsPzZgF6N7Z5Fh4tUGQaJ5jmZRjCYHXB4pEk2PhAS1tgolE&#10;5Vh4tcdsgvpEk2OZ9BxLCLxOVJ9ociyTciwhsCzQcyy8dmgWoEg0OZZJOZYQeE1QJJocC8+iChLN&#10;O8Im5VhC4DVBkWhyLDyBrU0wkagcy2RyLDwmnC0IgdMHs3IsIfAKECTOJscy6zmWEHgWCBJ5TcYs&#10;QJDIY0xmATI78wqpWYAgcTY5Ft5AUxx4SOThWi3Am515sFgKMDmWWTmWEFg4UI5lNjkWXk3TJphI&#10;VI6F90LNJigSTY5lVo4lBF4nKhJNjmXWcywh8CxQJJocy6wcSwgsC/Qcy2xyLLNyLCHwLFAkmhwL&#10;bxsKlE2OZVaOJQReE9QnmhzLrBxLCDwL1CeaHAtPh2snmj5RORYeGPWaoBwLD06bBejsbHIsvDkn&#10;fWByLLw1qAWYPlE5ltnkWGY9xxICC0jKsczmXWE89619YPpE5Vh4ztVrgnIsvJpqFiB7Z94YNQtQ&#10;JJocy6wcSwisz6gcy2zeFTYrxxICzwL1iSbHMivHEgLPAkWiybHMt6dSTI5lVo4lBFYTlGOZTY6F&#10;p2dlNJocCy+eawEmEpVjmc1zLLNyLCHwOlGRaHIssz6dEgLPAkWiybHMeo4lBJYFyrHMJscyK8cS&#10;As8CRaLJsfD+rCDR5Fh4nFcLMGdn5Vh4Vt7sA0WiybHMyrGEwPsKikSTY5n1SZUQWBYoxzKbHMus&#10;HEsIPAsUiSbHMivHEgLPAkWiybHMyrGEwLNAkWhyLLNyLCHwLFAkmhwLr1/LcDY5llk5lhBYTdBz&#10;LLPJsczKsYTAs0B9osmxzHqOJQSeBRrFMc+xzMqxhMCzQKM4JscyK8cSAs8CRaLJsczKsYTAskA5&#10;ltnkWGY9xxICzwJFosmxzHpXWAg8CxSJJscyK8cSAs8CRaLJsczKsYTAs0CRaHIsi3IsIXAsWJRj&#10;CYFXgMzOi8mxLMqxhMCzQGbnxeRYFj3HEgLPApmdF5NjWaBU0jGUEHgWyOy8mOdYFuVYQmBZoBzL&#10;YnIsi3IsIfAsUCSaHMuiHEsIPAsUiSbHsuhdYSHwLFAkmhzLoudYQuBZoEg0OZZFz7GEwLJAOZbF&#10;5FgW5VhC4FmgSDQ5lkXvCguBZ4Ei0eRYFuVYQuBZoEg0OZZFOZYQeBYoEk2OZVGOJQSWBcqxLCbH&#10;sijHEgLPAkWiybEsyrGEwLNAkWjeFbYoxxICzwJFosmxLMqxhMCzQJFonmNZlGMJgWWBciyLybEs&#10;eo4lBJ4FikSTY1mUYwmBZ4Ei0eRYFuVYQuBZoEg0OZZFOZYQeBYoEk2OZVGOJQSWBcqxLCbHsijH&#10;EgLPAkWiybEsyrGEwLNAkWhyLItyLCHwLFAkmhzLohxLCDwLFIkmx7IoxxICywLlWBaTY1mUYwmB&#10;Z4Ei0eRYFuVYQuBZoEg0z7EsyrGEwLNAkWhyLItyLCHwLFAkmhzLohxLCCwLlGNZTI5lUY4lBJ4F&#10;ikSTY1mUYwmBZ4Ei0eRYFuVYQuBZoEg0OZZFOZYQeBYoEk2OZVGOJQSWBcqxLCbHsijHEgLPAkWi&#10;ybEseo4lBJ4FikSTY1n0HEsIPAsUiSbHsuhdYSHwLFAkmhzLoneFhcCyQDmWxeRYFuVYQuBZoEg0&#10;OZZFz7GEwLNAkWhyLIueYwmBZ4Ei0eRYFn2PJQSeBYpEk2NZ9BxLCBwLVuVYQuAVIPmJq8mxrPoe&#10;Swg8C4TtW02OZdW7wkLgWSBs32pyLKveFRYCzwLhWFaTY1n1HEsIPAuE7VtNjmVVjiUElgXKsawm&#10;x7LqOZYQeBYoEk2OZdVzLCHwLFAkmhzLqudYQuBZoEg0OZZVz7GEwLNAkWhyLKtyLCGwLFCOZTU5&#10;llXPsYTAs0CRaHIsq55jCYFngSLR5FhWvSssBJ4FikSTY1n1rrAQeBYoEk2OZVWOJQSWBcqxrCbH&#10;skKpJPI+BJ4FikSTY1n1HEsIPAsUiSbHsuo5lhB4FigSTY5l1XMsIfAsUCSaHMuqHEsILAuUY1lN&#10;jmXVu8JC4FmgSDQ5llXPsYTAs0CRaHIsq77HEgLPAkWiybGseldYCDwLFIkmx7IqxxICywLlWFaT&#10;Y1n1HEsIPAsUiSbHsuo5lhB4FigSTY5l1bvCQuBZoEg0OZZV7woLgWeBItHkWFblWEJgWaAcy2py&#10;LCuUSp6dTY5lVY4lBF4TJIqzmhzLqhxLCDwLJIqzmhzLqhxLCDwLJIqzmhzLqhxLCCwLlGNZTY5l&#10;VY4lBJ4FikSTY1mVYwmBZ4Ei0eRYVuVYQuBZoEg0OZZVOZYQeBYoEk2OZVWOJQSWBcqxrCbHsirH&#10;EgLPAkWiybGsyrGEwLNAkWhyLKtyLCHwLFAkmhzLqhxLCDwLFIkmx7IqxxICywLlWFaTY1mVYwmB&#10;Z4Ei0eRYVuVYQuBZoEg0OZZVOZYQeBYoEk2OZVWOJQSeBYpEk2NZlWMJgWPBphxLCLwChGPZTI5l&#10;U44lBJ4FsmPZTI5lU44lBJ4FsmPZTI5lU44lBJ4FsmPZTI5lU44lBJ4FsmPZTI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07vCQuBZoEg0OZYNSiXxTCHwLFAkmhzLBqUiFphIVI5lMzmWTTmWEFh9oBzLZnIsG5RK7gOT&#10;Y9mUYwmB1wSJJ24mx7IpxxICzwJFosmxbMqxhMCzQJFociybciwhsCxQjmUzOZZNOZYQeBYoEk2O&#10;ZVOOJQSeBYpEk2PZlGMJgWeBItHkWDblWELgWaBINDmWTTmWEFgWKMeymRzLphxLCDwLFIkmx7Ip&#10;xxICzwJFosmxbMqxhMCzQJFociybciwh8CxQJJocy6YcSwgcC3blWELgFSAcy25yLLtyLCHwLJB1&#10;4m5yLLtyLCHwLJB14m5yLLtyLCHwLJB14m5yLLtyLCHwLJAdy25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YdSiWxPCHw&#10;LFAkmhzLDqUiFphIVI5lNzmWHUpFLDCRqBzLbnIsu3IsIbC+gnIsu8mx7FAquQ9MjmVXjiUEXhMU&#10;iSbHsivHEgLPAkWiybHsyrGEwLNAkWhyLLtyLCGwLFCOZTc5ll05lhB4FigSTY5lV44lBJ4FikST&#10;Y9mVYwmBZ4Ei0eRYduVYQuBZoEg0OZZdOZYQOBYcyrGEwCtAOJbD5FgO5VhC4Fkgs/NhciyHciwh&#10;8CyQ2fkwOZZDOZYQeBbIOvEwOZZDOZYQeBbIOvE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YBSSSxPCDwLFIkmx3JAqYgF&#10;JhKVYzlMjuWAUhELTCQqx3KYHMuhHEsIrK+gHMthciwHlEruA5NjOZRjCYHXBEWiybEcyrGEwLNA&#10;kWhyLIdyLCHwLFAkmhzLoRxLCBwLhg8lWR4SswihWSjCY/xQEDg+JKYV4hopwkMkCgLJh8S0Qtwj&#10;RXioREFg+ZCYVshkTREeMlEQaD4kphUyYVOEi04lXoYPk3lB4YZOk3uhiBs6TfaFIm7oNPkXirih&#10;02RgKOKGTpODoYgbOk0WhiJu6DR5GIq4odNkYijihk6Tixk+lIx5SLwxonQMRbi+UwkZivBWlSjc&#10;0GlyMhRxQ6fJylDEDZ0mL0MRN3SazAxF3NBpcjMUcUOnyc5QxA2dJj8zfChB85B46FSKhiJcdCpJ&#10;QxEuOmFl0lqVItyZXYkaivD2PSjc0GlyNRRxQ6fJ1lDEDZ0mX0MRN3SajA1F3NBpcjbDh5I2D4mH&#10;TqVtKMJFpxI3FOGiE6ZG0GlyN9R5850me0MRN3Sa/A1F3NBpMjgUcUOnyeFQxA2dJotDETd0mjzO&#10;8KFEzkPioVOpHIpw0alkDkW46IS9EXSafA513tBpMjoUcUOnyelQxA2dJqtDETd0mrwORdzQaTI7&#10;FHFDp8ntDB9K7jwkHjqV3qEIF51K8FCEi04YHUGnyfFQ5w2dJstDETd0mjwPRdzQaTI9FHFDp8n1&#10;UMQNnSbbQxE3dJp8z/ChhM9D4qFTKR+KcNGppA9FuOjU68sowl13KvFDEe66U68wowg3oqTkD0V4&#10;MXcUbug0+R+KuKHTZIAo4oZOkwMaPpQEekg8dCoNRBEuOpUIoggXnXrchiJcdCoZRBEuOvXIDUW4&#10;6FRCiCJcdColRBFuvFNJIYrwWCEUbug0eaHhQ4mhh8RDp1JDFOGiU8khinDRqfQQRbjohA+SxYHJ&#10;EFHnbWY3OSKKuM3sJktEETffafJEFHHznSZTRBE3dLpcEfF7+SIhsdBJ2PVWhIlOYmO3Ikx0EsC4&#10;FWGik13mrQjTd7IVuBVh+k7Wa7ciTN/JpHorwvSdeL5bEabvBJ63IkyuaLhxRSHx0Hn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6az4009//vmfv/7b73/867/89Od//PLzHz/87cdvf/v2&#10;wx8/fvvj2w//+PHbP7798Jcfv/0ldH76899/+uOv52/j//7wf378Nq4z76Lx0f4a/38YF+Kp8dP/&#10;+dv//uW//vZQ+uOHf/74bZgnDnE/G8SPuDC2haVev/zbr1lj5I3oZ3RwXMmeuMLv7Xftv38/axh5&#10;iecZCozfz1eSdPvdz3/77fdfHg151XnqLvM4nsTxuExwQu1bvX758//6y3/8/F9++X/JxgUbz0RH&#10;9Ob1eZcPPfU0aRnW5cyi4c9cs/so9vVnsipPjz5i7/QKQ6S63tY8cx3ciXR0R/53fqOzM3iY+cx9&#10;5M9LsFzPT3j+GY1zjcGfeS/kCs8Vak66b4omD+7p0SiaNj0Ad7U5cHAG8vmz2Wa6+9zbdrqvotel&#10;Beze9fa8swFtCJxWDG8jodDmgw956b75zstyNWqa1ud67zLsU3TlL/sdfK7zOp0RjnEZ+bQtwP3C&#10;Z0P5Cb11ntoFgGiw9msa7Xftv9fvl+FMiozfj5fzb7/73Dou4YqXRoJYAVR0bIt7v4zLDX1WyZVL&#10;OIymBgYTgrkCZjiJwBHjz1c8W5dyGcJwEnT8dZtfC6kvv+UB3M9wP6rcnZ1GBifLl2tY3f/KAH8Z&#10;1XTDiX5dLe+MnRER+nc9T+ld7eGOjTOOBnQX/peGK35wO3M5nmOqOc+v643U+PnMM0UXF/SAfasY&#10;5mONgxzPjwew81eA1cCw68+fOooGkhNMJLa2zCjqxO+1Saf9rv23/X4mObn3Ga197Xe5nZfW2k6E&#10;UwsTxGOaf7Vsmdarx2d6XPqUb3myaGFjdyXhl98SioSam73hAaVoXv49407jEvCULudVnJP24s94&#10;ojbZ5Fa2tp+tHQYOKTcXtI6vpzja79p/2+9Hamk2Aq5rwm2/y7U1LXz3SdWOyzqfIburT9mGtlfH&#10;+DN9mlvGqrNl3PNnZvn2HXNd+V+tZh7uvmre6FMpmk67vMU2nK+5vgxjOry6nO5/7e++/prDwXhr&#10;joincp8Tw1U0/dhWc+OyLctzr9P9mXaey5TXn0s+gUA5Rbdv9KboCWsuw5jdkodksfWw9Tl0cS+v&#10;XcPXbR6jC6+im+6rUQd/vgxjAOePMQ10Q/MKWzPs1uaGtPMLTwPzVkNwr9V+1/7bfj/iOK6epafa&#10;ZqL97i2OphgaT/KQz3UDyjRhxnOTwZ9xd4958Wr4RJdfX2TFK7wfm+9rZmF0BjdBf9N9FT1v7WRk&#10;/JkFRfLx03IlKnd/vvXp+5qXpSUVdLqvmpf9Nfe8MQyvf80QMWqbt851tV5vXwcfdGlVvmZMA+8w&#10;08rNtbVaeG7nDJLyuVinZh8/IbomZB5UkSlgYlScyVkstGnmA8bFPqVN18y3r+dx6lefMj4uoOB8&#10;nnHb7s/Teq0jWOm8khq+Hps0sr1/xVaJHUaeXSac7LV250akJyP9qplF1bU0YpZ6MayFmmnxeZ6P&#10;mpvuq+gewW/+zA7n6rHrz8XeHpmAmz/CHz9DOa+aWYpd25k3fyZP6ppRry6p1TzGt71qZubIrm6k&#10;t4HN08myStM/x7rj0m7fqljzGPvgVvTDH/d7NHwla+n25wahq0tYDsSy92nYjrdx5trYiraa7+Ad&#10;cALX0OZND1k54fzZM7aa26CrtRmKhAVn02UxmrGN4Li+8324D3TJ9TF6n5N9R/7X6UnIN1uvL7XF&#10;vj25X7KU21NfMS/o8oMDIO0tMjwsvzU8CevMfWj9da3Erg/JaeLtZPJZDj5m/B4GzBnjmcLHn9ta&#10;89bbzYu21nLY+gposCO7clrb79p/n79nafka+LFHaBGz9rN3XcrdRy0bjk0LaJSdFIuqhjF2EU8C&#10;o7X64NfX6jvGQaswV5T/ddrK/ujqr/tOCsd1bSVYQDyXvVe1RGcvtxwLu/qg4ZLjl58grpO98k5n&#10;XCsiUJqX/Fwa3+7nYIfM4KqjZ8c9XZEHTmnk7RtuL67peDoBZoU8nD7dmOdu/XxnDwMH8M+PODOB&#10;XhnFr619Q8gJvJkPex7lG9lVRcQFNAPX9rv23/P37DfGFjqZjylm8+//fmMt0ywKF9gWK63c3LZW&#10;C7uH5jhmpiYZ/EQm2QQ8u/Htn1m5XX/G+V1pZF9PqTNnF9r+mq6MLU4/uucIVZ6+YeYWa9lQzXyA&#10;5i7pzXhQ4dk7uZX5X9eXwGOdy2105+cd220kDDMb0zOZig/1CJ0mw3BFZ3Y9f35MkW9r/k5MFaSf&#10;eVLjvI0sy0/bP8XOwn0EbelOlCYCmM8627dt/z1bGOGbNkOyzpuuqyDa7972y8JSo0URo5ZnMsfV&#10;L2zItzN9HLOZjh67jtefZyJA5/aCnUL35HbGwuf9sk0DHuwEW4CjbWs+75eNcELbOMUcqJhv7T37&#10;ha1FeyN+ZEy9Hs1ov/t8xG/48baSirDxBbiXce86Fdy2xz7GmR1GDjeDw4gnPrzUzHriyYS0LuXh&#10;tIg/P//aj+hcUf7Xs6W41emaCgimD2ntxrs3EQc4nePNdf4nfPJ3nf1tokj7vIPVE2Y+jYoZqH3L&#10;3L78r2drWRnFUeJTlaktF4wnbZ38JsDIx7yi8sy3r3yZDNv0r7PaPiR6C24fK01oRt0XAaykrghG&#10;LP3qnpNbBffmGe8EB7cetntJCYPEiqV3q+HhrxUqLvQZ1Lytmd52Mji5dpQxAmRR04WH79WySGy+&#10;/kV91KolvNHIrjdrKcb8Ffy6vt41gNgQXbu2iCi9nyTa4D+HDt17ASI+TMNh+9m7zmEFAAPTRhTT&#10;UUJgjOyr12Mxkv9KyP7aMHP9zeXEckX5X6etBGqvVcjlIa7mDzwCeq0IdIbl+e4rMGjOoBvDvPmP&#10;CGI/83NbtXj+4zzBxgTZJp/rrxu6zShCBc/1YAkKG9Bu2+iZdflzsXgVjMtrGJv5Ze5kYnosyp8f&#10;CMqoy0VIA/tdJ8f6vX3bmYBRXiJtDLGGT9ZcESPuVgufzhq5ou9MO0QGz+wBwj20qm0Hvj/tEFbB&#10;xZ/NDdot7SZ3XO21bGMo4x07m3m7NmiW57TDpG/sQHh4N7Yzp6p2Bmte+rL9lU+fjRqZKdv6gd3e&#10;c1tUAga+pT1HNc6sXPLWhkVLuz9/nHHEeQfyAFWrNjbZ731E/l7P0bcxjbYdCPGdU/XCYwC9rTLv&#10;f/3su+aKPgfGQmc13AVFdsXRvg+MlRVHm5Umhh/RjO7Tr3ztFt+YWKsMCRgrv25BwylmyrYKFZvT&#10;iHp2FdGhqe3Vg9vOwaIYrdcIwwE+11atI1f+3Lw4vMv6NLkEDFY5LKtOxDFjPU8BXAWDsctj3I3q&#10;+wJvQq8919yF1gLl5niniK6k2Gz6BPdOZg3cZoPYfTESy9USMGmzQSw4cjfiHpfWyazko0u7L/8p&#10;nKS1n67eI92jRVfZUW5X7twLj20CPUcPCud5v5HdLfPE2dD2s/bf9vNlbRzJNNNOnZZvPz/aom8K&#10;ErV9vfazz0fWyOnJIL8fXow43HhlpH/WFPIOCK2cfg+NCO88P9pV25sxMXLCnX3SWQ/DOQ+KkftH&#10;9hb5JVrAvrT/YKyQ+fNZZ8xnT5CVhsXIKiPieI8WThGES0UPRE6u+Our89qwIb4abOapzR7lleOY&#10;WpmR8/yKAysHfNWpywyQhwaxBk4CnwP25dVeNRMtu+xmBQ2eq4MDxPAqW2tz8NBpUPJnFojNMNiR&#10;56z3qpmIT3NggDUI8nrNRDpabO01pK+iwU5Mds+PwUJSyExe9GPibH9+xGLLNRMjG5rrnKjlGUN6&#10;1UxM9ept7pTNM+PAM7lg9FnzzHVPdE+9ZtbqzeqZb/r8Uq+acafXCuTm8UHfRC7IWTPYvkZvxlT+&#10;14kwwhYEsU9dRklersG0UvTZnTAncR8JjXoZxshoXpKAxv6MG5ZG1QAsrmSNmf1gXp8OuNwr2j3f&#10;1mSQuBx9aYYxRz7DqLWaicZc8zY9GwvSvlF447WRBxE4y9PgQIOvJJqZrcDrsomvx/PG5HZ9SHY2&#10;ec4ZWAO94ods7/Nyg20Pdrfv7C01SR6JRe75ncnIeI7I60NGqsP1Ia/l5OvPhBevwGZMjQ8YFHub&#10;M7jXApkGDmmVBEe0XvGGCPmIi1tZJF9tjtQOY1SxEmpvTRKCY6mdvzP1Bj/4XH4zowoMVvblGHP+&#10;mY9leE/c5bUrnncWf3nYrMT921T2JpiLU2P3fdYc+1Sjt4Oebn6b8LSEsjhswIOjZ5sZzec189d3&#10;jhzOSzvuNDF6m6BFbBYe/UUOoFAXRGQjm6v9OfLU0qAjsnt5QNYQnwUf3vqw2N1eVt+4GrIF+j/z&#10;ITMAIXJeKa7g/FpZ5bra2uT0mzNZuudJo8i0e118037X/nv9flmuvOUrM48R1H7X/tt+z1rnPNyA&#10;bycw075E+1377/V7orWte/v+a7/LrWlahCMaLxBRcBkCEH7Xbv3NJ40IZNuDYqCFlkipaSuEd0CE&#10;iG5bqzcwhuxop1OJTHsjhA3FdMUI7kzKyoe93NWbocsIaXa/YtA1T7iyJL8mFlIzZAisLHDP6wqC&#10;MYi4Tz8trbwAf+2fTU8IPTBdLMzdyZIQeOUEAmt10dtIk9u+0PX+7EHbhyTmecYpLofDfgHHfLq6&#10;N9NSpCu3qMDnM17D+IlqqIe1bQphU1lHREd+PtYISr1sjN1187et3LdjhxmVgOlpOiEFWYhuxL6u&#10;6eNdy5Z2RnDkS/NxTxtzXflfrX3QaIzU58z0ZhUBjtqmYcYry9IdOm5unugV/rkhuLW91RlZFCdD&#10;jBY74i/6dCeW3Gwk6PfcrXXf4H3LeA/r4tRuwSemY7KUWpffl4w70+rVMvZpz2D+rWVva+bHL4b0&#10;zUKXvWfLySMAjUNOY3NnEmlpEiQ5Ql7Xv2bApO06XgGba4Swz70cO/vsk8x8/ZkV5cWOEix/+pRi&#10;m0HCtarDQ8j6CBd8JdEQvWKLktvMt2ozDtEqVs31NvPW9JW+c4+cDaD7OnQAkx8fpveE7AxiLffA&#10;/4QfBWfP8Z2/rCCYDRsL7FOLT/Rck3WI1N/PTKOn72HC2J9h3+73ubZznERS2Xn2d5zYO+RQMht6&#10;No4ngieG/bPTrq/J5yUP6rQRX+ms/MiDYYlx6nI2Jm/JCWKwrWmdRjwjT/XMiTFgT22CJ599zU8j&#10;WmyUrgHEzPYC4mdhIHiFtX0P4uAvjqF9h/bfZ88yL8XL1I+Pzs9xR+dHbz/7boiKhe656h1xY1c4&#10;4jPbCGpxvuPsDjTYJEptrdancfr7Ow0mv4/3Jlr6MOW/Hu1uv2v/Pcvn+AVxlLP17+z5Tuu5zeWl&#10;y577ct2ftp4beQDLWRtz08WxNavaf5t1rB/aTmokmnv1b/td++/1e9a2J1Q5UDBfd4K0333emons&#10;uhY4BdGxp32O/c8awyaOA4VnW2JL3dIkWl3tv0/bJoxvWQREkgbDtDhKdCX3MQmcnBoe4zPbQiM2&#10;+Q9QP1rz/TBt/P6aAFk/R9JCXtm880nsAXlutNUSeWDJnfLn9Tqbg+uVjEb+TGiraUfGQt3PBxnX&#10;LlgmjkmuaJpC+DPh1DYu2Y0+SYPmDTltBqzOHSW/jcS4r/08WjS2gYuz3Ne9Tu1Dt/82MKb2sRZs&#10;tbTffdKnRC2uXsEhpQWBdDkjIq3l/z9n54JkuYpr0Sl1Vt36zX9ib22kLRDGJ+0XfSOyThtbIIT+&#10;En0fYU0vfAu8+/eHIwEYtvwnrEykEU2viSERNj5/S6N9lfcHkI//dF4TG4Rt+t0BlMMsN5n4jLJj&#10;O80az7EfWD7IhTwSRFZxqfbh91P7+RN1NyU2HpTJhOf566vMI4/v1aoqVmVmVRqhmINya8YRxUyI&#10;zoT1lAi2iQ2miTcwZ9sB9SWiF/xHvD0+yYyrYZeH+W/Ojz0mPhTDsdIvBN1h+SXeMS6UDtzoE2FP&#10;3l5+kvh+P5c/YYF2TwGa/Lvjok5g0VCxvvLDZDYEPowtNCo5SmIlyjZppwLfJjpEPP3BJQyz4eu3&#10;jlW8uMrQHR9W0WmPDWGvVGkVbAiXtdZTk2pPcXm8WK08F2ZQUE6v15VZN7UO+GoHi57oXJwfOIS+&#10;zpRzRDIUab0d4xFVpa2HwK3PG3aKqurX1eLxcJQCPC3Xwn2PZESjzwmOWKUorR9m9RbMqgrb9lYl&#10;W95biPEmgasTPt51KV6xq6htEXdbNPB9uDwbNfw7nY1tV5psfJ168JJr/qr/Jl+6W4GHHXdKSPGU&#10;DkhhH/2UufdKLjmG7Q56uVMUXqO75NIwzbqjCZL4bWNVEfN++LGgy9WvKrYK5/b19V+BIjJ9S9H8&#10;iQUSJ8nnjPhCKX2YYqSerOQjD4lx8ZNy/xe50QjiCjCQjKNLIRa6VAWd0ajOCp1qcUP+tnJDQO9f&#10;UC0k1tfXf+VqUS3M6uartVoYrJ0wP4kShQpdTxFUPsHz6TOwpEjYEjisFgk113NBMrq5T/DbvcXB&#10;ZU2V2sffPWlUsapsSU+0htU2xk7dPY6ZIEeFE8Ox+Wi1cl85ZRlrHDfburfwB999hGSBaNrO4/cn&#10;B8enAI40nj4DO+rl8lX0s56gSFBwMprruR27ku9ymkLaPAMrL6JnTAS9R5jxy5IjlR8uiWGSIt0a&#10;1TefguQXYkyx7hK8X1gVDY3kfSs7PWUrukuTJ9TqVecSEjvQPbVBj1aL2QuHyw+ze5Fd6/VIKfNq&#10;VaP21aQNDpk/5nDTZnkGFpFtSqaEd6vQWielgu4uxuSSNJciXDLrWDqD6L9SIfurUxCrPYDVcqyu&#10;XcHiM7JTaZpRj1b7H1lOjnbglNlMLKpKqkLvoDfhB3LlBxYNsenHe7tqerTE+bedzJGBkzt/pWQo&#10;yqwT9Wa59qqpKJa7KZ7/+6HKlKBSjk6QCyjyMP/N4XdL87DTFnZsodC1c/IZ0+2MlSX8aAtxkH6i&#10;DfQS+1IOdIXz2Bz/LcGuR6ysgDqepMpYiUCEZuefekouveUbreUIBj+mHETpX4cA0ALgESvHR3Go&#10;gCXSN9vLFNg7A7Dv5r0FSbCJrP3gSV/yGRY7myakKSQISW/YXtUb10KyffwPZXUFoZILctVSP80O&#10;35dnR5wfP3ii9XZ2mHJWIkUc1/rNjplck1SM5L1f/6jc6zYvmYv474OVwXvR6ppE4DEZfX6MufVC&#10;EvEud70FHyTHTLnx6+7jKUVb82PkbFddecy8/RhKqWKEvsr+y2v+rY4OY1/g+3x6g4wvKu1p9o+E&#10;1Xb2SXrkba95pZsOq/8yZEi+Zg2n70lB6FPYUikaIBgRz6LeKtSPmZ30BM7mzQmNW54h4+Z2WFhJ&#10;et0wRqXCMPWnOWxdscaT/B/6fkLGTxPy+8LSNvrH4YdK57dElEnDHue/iZ0fUJjNWR0XdPlQMDzO&#10;f2s8ke6Us2iamVa2CIIbTMBN/BbOhB5xAhN0FfBjhNe+RXBA6ypoYcrVe6oEKb8Ol17iA3EcJQvm&#10;aOT6QndmSNBld6hAd3AfUzyS4IVqzd5yWvxp5ZR3tzDKNklhY2IciJHp3ugOt2lNDIMtgoeX3T9j&#10;m+SWVDhRN/l04/EbE4CDNd8Vjykf8JrRmMH8c2zLGPS7vBney4ntxvhINtsgUy6WIX8Wz9gXkCEv&#10;uHegEzVZVXQrOtXUxJwNGlARV3tMvq3XjHVFvOW85tvwnKgMHpXwkbHIkcDalB3HvcLh6Ax74gBw&#10;hL5XZDE4gUPBCSIJbd74Dt1kBL81kuRm3o1X5UlG93RaxpBdWL0NJWxGarYKGKvvQHvMbIqrYg9V&#10;oKivsv9KyDgCyEFL0ofxbXEJDEsEoE8GZSvbxGj4UuIRF1vwkmcng8Dr75IjuFM4YW1R4DMNAZQN&#10;Pt2xTd4BDCMn9u/r943puXFMJToXIpUl6T3yuDOOflOvec8eqClz+yTE8CjwaAshDp5SCw6gJGSt&#10;8yGO5GXKk4SxuvkEUNlw6hgJ+CK6Bcdj6NlcD5uhzkFfZf9luiA8n74XGZ3EIvvukD9eLBE9NeJV&#10;xVyoy3fjJoaBZ5/ADqv/MmSQlCk/nAXwtUFezgKxpt9fA50FGVgsO88+ZPNmzQh2cVgZVhxwvEvb&#10;p9fzj00QLHFCvuM6fZWfdF5KGIxzBSrrHE++ZTo1ruhslH6FLzKGZu8tj/PfOb7Oq2rjQg4uGsM+&#10;HgSmfarQ6Yz5eNyn1fyhrj2p7zeREjhU0P39avA2pf6jmDLZ0vlGQTvxTknIvJNFeZbKNWjHj3Sd&#10;9H2rXCJ937VrBPisk8DzMd7H25fT6RkkHvF0TbwTowx+fY9HjU+dC1aBijVoehnfaaSgoBCZHq+k&#10;zt6jECcLrEM2VwZ/zZjMcoIvKztD5gBnDEN69kUtQYT7iJKnnwrRhIztUjoP9kUIjYeQQU7qzBgf&#10;fLqf/p8oByYqam8VzF83G7+oY3IIDd42BfVV9l/GNqfftK7MpY3jkTKGyBnYpqSSvht9YmQ/VRkQ&#10;OW7gL2m3w+q/ErLqAB0H/h9x5k0SsuRqfgk+kHVtzVB1FZcgp96kkzMYy7oC1oReugzGn6HNG54m&#10;XCBb7BR+h2B0/JpQ9g22t7MjWVr+TNp0hDKznIXLeLr8pbuLDAB0ncSsx/lvYlMZi7UmhE9FdTzO&#10;fz2eQHgSM744NLGB3mU+xz0j+GvZil5O1lTHHO5SNi0why6cKmidELqhSq9NFx5O9zO1bDPl3uu/&#10;OKzzLcnYz5ggF0oaWYwnnfSSR7Z/Xx5vByF/i6K/+z5+Nq8Cx1jJWn/3jDmUJHuHZ0nkRA0VcRy9&#10;mDTGAwxwOeFUIKqjXj5GMSnq6bD6r9hpOIJcCH6XoN326TVhEf9xz3PBMMQzmBNTzSWsN+RZh+W1&#10;G+aveXixplX4EW95nP96PMRo/zc2QVbgL9R4GY9/KtMbUC2npuVx/uvvc4jtM8CinvmBHtdX47co&#10;QvCeEVlMPd97hpqG7m/UECDroSskHinDiXe0KiVoPcAczdgg4NgtVXdWaoZn6r85x7+yF0IZxg+H&#10;7+WJjEWrgaGEEKWchpSNQfO1MkRMoYsuC/zXqJGSLTy+MUfatJN78WRlMmZSz0NFUpriZ5pAuyZH&#10;JKGsZXjGwHHPVA2Q8j96HzRnGqRI2XTuGXqXGlms5wyRRB64YVKmddaLzpDp3umTcu2rwJllYkkO&#10;SoTpEUeoBzdzPUZ7ewEZTbCyM6+NF8SmK6NylHh2lEjnrInR/rmsw77K/iupD1tWlt1gW6oq6T5V&#10;iocINRqdJA9HgHaSGQ7gtNSw0/BPvlgzBmL19B6lvH1RZNGrVcCYGPFNdNy2zxRC4ZP1Y4TxIwqm&#10;areaAsJ0/pXWbIr0X5/NtdxYIn8/m/t4Cuyc+Ic+hMv58wmhZwFnM1dB2PLrmxNFv4fSXOBnpP1+&#10;83385Q6kIjamRut5H2mCrn7VDQdWrgTP9YjBrmQ4xM5UrkDRRJM32II3GqVnYE7993dpM1QKy4Xy&#10;Wd4olT73H7Ijr3Abf1oZCjByeJXCjeaYLGc4twMXuLpdLQsnRxviSZL8cZ8hdYYMV8IVFOrBJSGB&#10;XDqFY/0Y7WGDTBeBymKDrirlucPqvwKzqIZA9qyxavpuEnAGsicGCfaIKY/VCSInhofixQknDsCn&#10;/S4+5H6EKVskbuwtrHQI0xEhU7qv+nElDD6zxuhgJM/PwDaqlzZ13cgvCNwUrGzbDdvENKsEnFxO&#10;2lInbXX89l+JbS63qq4hyieM6ORcFPE9M0wiGITd+8TgN5ZAM7L6bM3E8NWFJtaMmr+FISieqlIh&#10;arQoh2iQ8QVUp188yLpROc5fX2U/tYwjpB47DJo5wcaUx/lvYqfZuTCZZ6e2Gc+yjvupVVAwVUMV&#10;7/zZcEqOm3tDRZDEc+wr67883zV2Q6Sqp90Q2kGxspsTBadLRx5jmRs7yt85Q95xRBZe7iN+V+yI&#10;b+xGjJ/yV7HD04vu755XhtVf/opDgHgN//DJMC6LjEcMOM4XSrQcEEdqOUNGQNi/Q4w2c0fq02Rw&#10;+CZXZBfHpR9ddV8wxaE5o/o8h0xnfGhunBAUG4KATa6hbOKzjQOEf0pZLe2ErH5/dL03zQaUAQyH&#10;T8jYYGEBzzXraq1IHyclngjMBhl5kfodcU1mfrPmD5El3H5EGsQb8I2gM3u/bn2atLdyoczXL+IU&#10;gatbew6K/Wb8B4+rghuZbE+5goLpuaf3s8O/Y+qFiXxr8eOAwEbK9TPR4I3Lao6UKtstJSf6JRVX&#10;ze6m+zRfykMwkmn2x+hnIdJ5m2YoxnmH1X8l3yFdQK1tYr9EPJ1S8VLKUZePpXg3SlUI0P5XJjY5&#10;Qodl/pAweesXeSD50WUXPM5/P87xe5xSPVIr89zqJEBqSpnJSWC99ZVBu65gVOXR1Pr6yj7RGuU4&#10;GG4DgEypiiTc0xpeZKxIvyE6+qSZchJ+Iebm+DjMC152PMJqLSUos8varmV8X5uxv74FHYZXZ+Jx&#10;fUxwYNNkKTYhcplzxHP7whvVTrpasm0ZKSwGVT4/TSxoU0Pg/bjH/Ziw0ZtTQf6P48WqyA5/zFwz&#10;BoFDwmTm74ouiRnccRWQlXtb3ouO3/7L2MZj7FgoyJLauuqTykWyYOFfalfbHxOTNFGTJlq+tA5r&#10;pwviJN4jACQP+JYu6Dxn+YijRNZim4oUCk8FIdddiWQgEEn045Xr95n2X8aREmHyXVQSXejYIGPj&#10;mB2iqG7tyDD25S2K3UHYzBK0Dqv/MmQ84Q6uoFBkbs+kCwwNb7yKmPc1k/XhHBuKLrJ/FnjusPov&#10;Q17yHwgBskl9zVjradUhuAk3d7rA2kJs5pphbCWVOqz+KyHjZqjUCrynKDMNMieeEEV8mhOHGrU9&#10;hgz8GCYbE7useaNIUj0rusZHZa+zwwtFbuPpCoObMden1Ebrvx53XNmaU0IPC+nCjY7W7cI/271w&#10;4ugVCydYge6Sc+yw+i/vJlaPc4fUfqv7wiDRmUdDzprcT21iSxYOzclmenOH1X8ZMo4Hy3sMyLSL&#10;JgVzMM34ENO7AUQiJOGiwHPT7jqs/suQyaY1oSAV/tuih8wET3N+Wt7UrplSZ0pf/Hz8WNPg8Psi&#10;COl7rG2jo/NMsaaI1IRqgP69o39l76BwM/kpkeSelHwbFhGKxYXiz5CJSDsvDN8XpN83nmQiM030&#10;PBo39MdNIGp/crUdVv/l3ZFTLLUlNL5L6tYiEKFOVaw2ilzmjWr3KsuXqsQSpjiu8Jv1T2MYl0gj&#10;6Iwy3iAv8hJlFd/AizWrUUGu+bc6G2yQiSkbJSD+165frGIG7/UzmxuZ7qtqYdQjs4LlfOBsmKhW&#10;U1VmGXNcxp93E7dURoRVmYC/piONcw3tDAInuTD76E0mgNfG6c3osLhBnuMUdcgF96MMDGm5bhe3&#10;flRWFM7CrccYLvOZa0dCiGpiAzt9lf1XUvCa6kVEaitC4NMzT09N2EMRrTWrNZRlc8sT6rD6L0Ne&#10;cvwwvra7HhXAcr8tdbEkGtBRsmQQEX7Ni7Ge8Qt8rK7epLMFtvv+adwnSeBqTb6vWcn8fow2c6Mt&#10;ntdMgotVYAouFeto+7yUThwyQanPQfMKAsSjNuPiHVb/ZWwTkcxsBO0ogrRDhnit/f1DQHPA14nR&#10;N7mydtX0/usFj2ylDnLCbZ9ePVk4ZDe5wG0LRJJizYqixcSe7fPi3yMuw7tdIcBDQZh1fJrQwTUj&#10;faYEwbNGBt3jU0UlXrX1kzN307UJoFShIdPKhvd1quhNUW3eSbXOXnLP1ozrpGqZSMyASNpGKkjv&#10;eCHsDOD9MUzNdWPoZnk500PIqHOpqSh/n6Sf7dPEGmIjeQzk7TEhpTxVPHYHiYeQaRiV2hlxBfyt&#10;/VShnM1yKMoPt83AHqz2X2/znND6dK2WRIJEB/juayao5Np17v3G9709ZmLBSSCHpU9HP8HWxvMk&#10;E/IhwSJh0vmsvI0e5781HmHluEMFU8Csx3Vo+ZZc8emRJGBNw4e+Mjz6dVnWrFktCl7b5XxoO3OG&#10;jIe1souIYGw4xWKQEjxQTopDOigmZLizoywIkFkb1mF57V4tst7HAscEnVS1UQuO9vEkx6DYxCSw&#10;Q8IG+jQepTR3mlIc1ct//j4hk8IBBzZigh++r0uAkw45ZrMThufdV+9Vy3GWDPCQTIaTvfrzkLWA&#10;qGzUizmlOyACB2DvxkY9Q0bfMZ+5ltRCcEQAfazIt9zEpBiEy7mYxZsbIFlGe1dFeKug649dnVzU&#10;pTrR9IIIH9k4iH3pq+y/fA7hTaYB8jjQfjpkouRpyXFiLjmRsj8dGScEmRmVDyE3LqXKmQ65MUA4&#10;88alUFOqrpptCfn9EDLO1nSEs3o43IZtTp1JiN4mnNY+MXCUOgv7wj6PeT+ErNzXpG3kL1vVP42G&#10;7rI9/D7ZH3ruM/5XKCP4OrppRBYeQiaq7rN7SKsdxXtJ21T27J6fVjAIcwtL4BlkRYWdpIB5gqnb&#10;1qyLFS2sSPnEBO+PyR1Lzz/6DhcfjccPIUOdFu5knW4dNuFIVSYHy3B5QGGb4l9O5cA2/IhCl7FX&#10;DyET1IUitVMElyla3xaFn81OCWKLyagLstT3PM942YD8gsIIOOmm34B8KFXB3WozmXSFPUKLh4W8&#10;h3i7Ze533tF/JSf5D2w77oUvX8bKysPwM5DjkJ+W37Yfd2hdpXFj3jOA+wzbwqBz2VFMtyZR3Wbj&#10;wG7nmfRc55vAPEnmebHP9AtRnnHMGmmz7TP0WsVQJK5tHSkwY7Gvc6/IoEmu/3DNmNT2JVC/rKym&#10;hm0I0MQrf0YwqUlhSElvBiEdtDy9/RDy6hUgCrQdWGk6pjC8namsF2RaxpAvGRjDM6cig8eQ2eQK&#10;Bhy812tBo4p3NkaDbw8KDcj0JxWLfw558Xci5PYyYdxArhzAW68LYttmtBgSadmcz+eQV68nvrxN&#10;42Xfy8lIF1h4aYfMyXDd4Ih8voHMubCDkh7xF9coO+ADqyzdjQBbrPA3cbPzPlsTTB6CW1gpRuM8&#10;cZpmPpHH+W+NX6Kg7MtF4z1yKnBmKwL3J6ZSPzvtsa4v6ZyqPVY+7w1OP+RVkG3kPAQyWdK7xem7&#10;jyZTyPVf5L2Ly3yXUYp/k/GZZPBovGaUfGzMaM+j/BAb5wJixc7GnnEOpp9vrua4C0T7XOiDCopg&#10;7zJyTUdQdG7jYGsyg5TDmzO104uudDIeyWB+VsOhu7kzCxN64X7dPtP+GE9+y5qXhlhZGTPyfeG1&#10;+0yXnAV6A7ChyTM8zn99EtbxZKBcombb+Ia/isczK4+72TMdmDyfyh/ooYP20UpKKN7ft1SX9Rz5&#10;oGeQK4O+XHUAncjpumHiA22ikCBlkzYJIFW+96TNDdovLINsN0RXMjKnrQ14nP8a70o3LeqHA1mq&#10;eJz/1nj0ytRzcOjq1IUs8Dj/rfGEMpNiQXjGr5Z9uoyfERiCN1Oye9xxX+X0rVkRcv3aOOLy+HAW&#10;UbL/Whf5cBZvIM/54gNjv4SPIhk8CIVeNOrd07+KP4rS7ixfr904pXavuACqP57cb/aAE5x7htt3&#10;tk31d29Whuw1DxaH6mcFQlseI4S2hcMera1A9Znye+EaZ8gEKZzoRU+N5AUTp4r/5cQgccqAO8rv&#10;zkyH9eHUYZi6dy68ktpyn6F56vq3cl/I9bZlzXv4HXoM79vHdKlI3jTffoYxfGvzXZj0pjo2yNR+&#10;ffXj0R4XQp9CXtZMdtLm+m4TQ8vq7dZwASzzrnP7FDK5Jcm5JlUXlayfVg3rllPHJVq6mi00NZjH&#10;m1jtSh9kcxODbgRIlME+ebzXnIydDJBBaUEoXaUy5TpN9V+mMCwAn4yD0kqSj51KJA042WuiRMSc&#10;a8bYwHuQfKPD6r8KMqZ8UieZFwQo+5pxg9RjONnmkwcLjgbgkkcX94nqsPovQ8bkt7PhkKtBRR78&#10;JTZypuzONVMdUMlIrPlNHoKKcJ0Gckh9IbZKWnFA5sI2Cgo7SvBO2JNBoi+5Sc+xzSZXDi5BmLwl&#10;tRa15ouSDwX1NshYIa7ZJv6mlJ4XkPu7WGTbp+H6SUL4DmTsNHGHG8AJEjOL6dl5RqQpPW6cSCJ1&#10;sJL+aRwGtZHq8bdZNfgHTQZsBdGpF2tedM+Zw7RgeybvCnCEppfHUz+mJYhEU0jjTs2WtaZq0vPM&#10;vdjttIvBlMf57914U5PHdWj1FnPz4UCo7frucjhmynStrB2tt/yCIJ7TD+Vw2Fq0kezodolU/GDr&#10;beyE3C774igTzkbiz+iI/dH16sHZiWxvbemwXIsJUkHCshqZEQWsri6waa4BO+7mGdvkrlrnoZJ2&#10;r7+Chfy20+okkWR82jaRqugd7rD6L++zjF5Ls7LI50byMYscisDwN/Y1r4/BdqDkIbYXyFrfluxJ&#10;bsuEDHY2VwVVeA5VoJeit7/B9iJmkSg08dgWNaUwe7oXhq3yn/RqWmm92OdFdyD5N/NIF2wv6iOq&#10;6pZEtmoPTbvsO3uvn1ICTNh7ELhq9ctzMLVT84SgDsY7tYzxqiD5ZC1odB4fRs8cNn/zw7xInU4z&#10;CseE+m0EnDmvvsKcnVSgYFGUSLBn6y5iLNszjmdt7/FAHmwqzBQzZretR1RLaEqltmIROF6yx5f3&#10;D76kHHs9RJ8lp6RNSOpevEnJ/bwdqa/MuMoVKp00jHiJx4oAeZT/ejQennAhUu1Nmurn3WI2WS7K&#10;6Otu7d9eZk/6204JfRWeD4pdsKUDOj4ictkfUnVf6Llt23WFW9sCHP6pCKASwMzbw5UGcTN6hX1l&#10;G1a0wLAn/xC6R4v4eD7IG88Lshg9dWh/8/58kA4l94cIS/7bqgH55nzgWoRrjreow+5qD5nJROLy&#10;oa6Ra7gg6RaGGm+SATYePjsfyiDNz3KyemqPigiREPqsGphs+CdAml51eMddN0jjyhyAUE+05dAs&#10;v8M/qnRqoIxWs4SPu7XQ4Dofz6DThecDxmP1hwVKGwkGABlsPecJDSkJ5RuMG3ZAI2JHVDzeQZUn&#10;GtfX84Ge4JxpDJI9nwlY7O+kpw0S9JrpNWQIoJ9skPbR7G2oUehEyiLf5nXq7iZbxO+oV4XeMV9V&#10;b5Zkncq1DcfhfEgCcmKOQCzLCmh9f/qvxJ+67iRM7KSIctdnUQVTy1ZpWNc+SKfyPn/g5SeYKpTN&#10;GCGXHummsGWddExxp0xE1tbzjLixm63IYCkO3KH0X0mVSkePdRKnTjvW6yR9y+0MyBxXcGadEN5R&#10;GKGoctzQ9YIP4ErCqtWbXHGoiMz6WSLVedQJSRN37g9HMGu8CbMLJvGM9xB/TO+eAg/bluFlgI/p&#10;s+qjgILSgKJr2mqQ8R3vPoMqg9IfRqVjd9elyqIIDEoh2MLkeH2rKTnnPxOfL2D78eIAKF4eK5Ea&#10;513xsCMNKI7keWib+/K5UcEWMikySqduaxju5QGQwKRIlKeXWZ7AYtQ6PQEAWw9PYvcOo2LJsdcr&#10;UKSxnWzkaeqcPoY5XOkxW8IGXQtTNUocBVQe6nebKwBkOmTCe9lB8tE6l88iWLYWt8tSaI1BC5u2&#10;zokE7N6Mn19gemvjQJM1Yy82Lqws3+Mdj/Jfj66EHCWylZPBo477potMg8Ske3Q1CisPv1AiWIp+&#10;Ww/HLImTDPdUkC/rOcHkPtBJhDjFIo5XfArb1D4elIPUnuZTPFk5YTVlurFDveTkiwSUs/mQ4u3q&#10;SB805mH+m8NpeEDdSpw7uYBdde9h/uvhiPskNbLZM03ldpfIky57Fv6kqMvHySDpsA41GQKDJAF+&#10;M5pzGLsyOeMyleN2UHibZ5cmTWoYwnwK31hbKR1JB1Ujz/Zwsvd6+IwElFQQ20jyZWY2FkzSUO0j&#10;wboipNqAovmnqIKDUXVm/PW19V+mg+XV2qkCu34Yu61nY5JzplTsJArM0Ddg8dRYcCCWY8YTLBg2&#10;w+YgbWJlFTpqivWcJX+1V7EvGwsUf3dilgrPNznRnurO6iS7jtb+K5G8iLqTiFlONyN7Bl3jDO8E&#10;EKBK7p3ALqL0ulrM9NR6dXn3FLR9fduxV7yzdnUR6R7WXzYFLli/agnk2mK8BY1dNQw5/AzwpepC&#10;+nSaryedaDmMV3VqUeFeammQcqaUHJQ/0gozYgM/lmNy5SsIhTxrb7XRxTFzVXJx+6Y4PajHaKCp&#10;h7zVuj8q83JdxaaR1qFeCOs61aohH957ik50RAxZapQo5Wq0UBj3wdyRiRVvEoR8wz2Jz6tGTDBZ&#10;057LBBJS65ZA35JEb6zQvrIPViwKZDblxDxVUAAkImdurViND17dxvtk+m+cSWJCMpW0LrLeFReI&#10;r3uU/x5HX+tbb3PisDtQcAcczjYp+d+sQpfGp89DDmQUmE/zYjSqSn59JEB/HE3OSfqHkXRyPX4e&#10;zWmNxi2EBtTL4vNoGovlOlFgSz4bj33XA6sk8P3KAmBY8VapSIItpcRjaWqeQcgI8Bafy/24ZBe/&#10;ySPHo+TbabDUt16OFKC4jhAIW0oqx4amTjEhznRUdTzSe5YbB3VhZ1e38XGTxRyfVXlZU3vwxbh+&#10;EMtCTY5iDzo2+6/ALQo+343PokL2JFZyP5HC4yFtvbbyAYVbsriAhExKpY8wva95PnTjSnAJxSy/&#10;0Vcp5nKKBSai6mw6ZZ3Xo/ysnDItBTuacC+l+augdlcvxg2IcdJBIMnCx/UcYRLHTiWNWKMqkRYS&#10;VMJF8j51swp3o+kTE9Ft5ElkySuQHtHKch31uEahrRPHkE3DA/EChs0SRwNVsz9OX1nfN/IG35zx&#10;b7jNPS9HYefS2DE3Vf4W/5y8vM8y+QNOw4zj8BbVJiv+uUnVvWup3sMY7Q+/1M5OuCD/RKkvp3Oz&#10;4QLtPkufMTWS4bBnHuW/OTcVF+SKSL+vvnsedVwPstRYwOnZ+QCCggZqMWX1bG9xb2ULpc+VrkJv&#10;MoOUhpQaPwyatqkNTVjIKTIJdcr/uBD4f7QoTQcOaTZ5KfeFhr3exIoaMYTPmuzyGWXxKP/N0fOm&#10;T6b2rO/JuOk90USb2/AEzGM3egmObceF2vOrVv4tgfKEr/GOU4ww35HkSUdeh//GemDllmcj78yR&#10;Y4860QR7yZULcWqp8u1RcpIYIbN4KGE1RHAtdrS+iYe63fhsrBl2zlB8P/aHgw9RfV4PwiejPbrv&#10;L1L0bk8EPgPra4wmg++bb+OsyqXRo788Op7vEVcEMtNSgnDVCWYhV0X6kY+D/V1lt9JzkjdyLTuK&#10;34kfHGEuMkAlMO2IkB3sfvq64QDrZZ3QIgPu6e0Ik3yPlKa4DNWNq3129KcKGt8PAIzfl5+ME/WE&#10;JmghquYB44MPziwqSWJSXAGRHJj8tG8IMjnkBwSSPvq+IYJoUpUPcY01BKPfui3r4Hvn9ZxwSLwH&#10;iy4+K2de8z4rudQIvjJiWlmb76mwyivsUPqv5GdqBpOYxNvbLxmgHxOlKzGh0bxg3VQyou3+VNlo&#10;nZ0OxThOaJRDWprQw/FyOu+lMZkB8miPuRAZUVpTbOJncazWtkjkeG00qlqXoBCnWmdolzmlUtYW&#10;qtXVReTa51NiIc9PIOTJbPNVFO/NMQiDVr3wAIsexgwaWG1gkAGiSdd4xko7YvuvQC9gqVz0h7Gy&#10;tg9DqXbgjaK7BvYvzrPUvsHFmzxLXAMK3SeS5YfuH6aQOhUb1EoxvHW1d/va1/eBMAjRu3ATfZ5p&#10;BLa+oQsYqjuX11uWUrhXYbiBRranNxHmJgeIOB6yOxFquKgYffa5O+pCal8yJkzfHEyfakBJJkL3&#10;S3zB0VWpOCiGCYVK9BAqjedTArHkECNzpSrQjVNVi1keHjHb1/ZhZwiKwJbGpDm8ZcR8szNqz5Ll&#10;dXje4pzXlNCQ4fzxSdSvpkDjRlb3u/EQA6bgbfM9hPpxMauSLN7EKdT4uRytZJrFQxNYTYiOBC4o&#10;oy1taKPP9kVNf9KxSJQV7r2eCvUDT4bOvmx8CfHiOpy/ONdM8Q/WqW71SQuET7oiii8a/2bQGK2u&#10;N/KkDabbBBKdvzGw+wyS6gnVKbVMpHulPxF65omiNXQ2SfE7+nC8yCk8L7PLF0r51Tt+HBMS2iOu&#10;eav9cUmGk69EAeWp8DdPy4HD+gIdyG3zUaiI3923dN1LoyOcRfx/MTfcuy9QqG52/qzUt/5ZLsHz&#10;Z0sumjy5s4teCgGzpN8j8lRj9lRNr5JRbd4ckoF/oBMvtIsOQ8uKgMkxfKGLEKtSW/UQi1LN22ex&#10;NR3WushMXMsoXfEmLBlpE0Kg72D/FeSpqngnKsNQog7d6KNJgjPOqWdT44xlnTSSIJYyYOrg3NDn&#10;CSYdIQlh55uiivZZNTiLU0jYeut3QqMGl4ETZZ9ZUh1K/xXrVDPUZPQc362Bi2oM3EyHYx5mmZGg&#10;9By3SYH9BfU9oiESaOWC1X5yQ7hU2wV9qi7wnVnwv05DlE+gm8WbGJgvcEvcUU3vBFNdJkMIeCnq&#10;n2U1mS3rbBWnQzlnQPIjWxsHp2/BhVdl0/9bfqPaAFst6F8VIf3Eb9g2tx9RM+mehQa5or7HYsk+&#10;7/wGL6n9m3TIu+tzYNhBJcR3VbY/sEeiVTiwb9dDlM/JxfDRZx2lqCF1tplcYD2jguJapxyOyFDz&#10;J5H9wgENmsC3H6fmGR2qmWGsih4fed+EaQIRg2MlPquL95pWhrlfncSgyRd8BQZpSauuw71IgXi2&#10;60njfrT1YIABpdKNUwO3f5HLL50+E1J0rcu2FDTvJD5SfsgxbzChslQvaVqVHOkRbtGjqTeI2YoY&#10;25bRSK9qSFlTL7PDTVq211/eHNzhGUzIxLKpDCTvJ7LBjRN1J293wBIp8WVa6IppHz2CSQBUlaba&#10;Fdg+bvQVfXKl2+xSEnejIbUPzV0hKyKLzJ7B1DYFaapvdedlaH42v+mQReFwmxAz9Js4IcrT2yVD&#10;/xUcQDLQs0X89P7ZpKc5Lo0E226SwwT0FZ7o0mRxaEKXdXZ+Q0WiKkoGVmVr2OftUf6bc4MpZ7Y6&#10;6trV99pHEweCIINh0Pqnugh71AfDRe6FrDTDZY/LPFbyjeHCUHLUxmJITgrd01RJTAoVLvYSMdA1&#10;CR4qMDDeHLGtI+ZOu0XpjDLY400cP43wsEZocZwP6Q68P0SsxoTwfLyQsHwWaR14xZjvWhoTkv8r&#10;JoTS3o4JZbxqlxIP0Z2HOnWhkOM6wZk9pVyJsC1FEUhPCMJrWhrTIYUvEQ/zP1PlGSZsOsPaakze&#10;Oj1zHpVUOZZyeniknw7lA/2hdDrGMXy0z+gP3ZAbwmJKaE+NIZD+huoRtKAChb4vJEQ4rYiQyota&#10;PWqP/vsyWRu7RfMIMufrXTcNCxatZMwWlnnjPewYCy4gN6gVm6LcCZN2GSnraYbVxRFIYEvznPm0&#10;PKM/rHHf34vk7gyefHWuyUvEy42v7aoJ3exlX9kHWmBL0fRjV9Fex64y5294EUVAvzMgXhRUU9IV&#10;a9ly40oLWHvqSy6WzO2UoVI+wxHGUgX+qWVqmoCyWe0EVLezjiPQx4ABExXwhbTCK0CuUu4ovKjD&#10;5A5KrLtOYoUENWpPXkSY9k091//wT2XWJy3g++UVcDxoMiaE7da7ecBDeDNovvyKz3A7/CTxJsZS&#10;P9scXUXOtWPYvl3Jwo3L4uLZK2elOnyn8GTaCK+VqNEuKomezexbrVb6TuErreXRKmmu6OaUKFRo&#10;HytMRHnZ//I5tK3+o2aUsdMv9bpVRYVou29lOAcC6wddUk0sA7Vf4xq75NLbyT64G6ndkRNnaD1X&#10;/RXvczIwYh6qzlu4CSVwjkCqs+SNjtVnEFyTkg85qwZMegJ2AbC6MiCuzt7or6dMEb1JlgqTe7xO&#10;CloV8BxvEofsNERLExdJHfwcnNuMRZAjiE70HCbeH3sOrn6OwS9iQlSMdu2E1mAq2B2zhaO/uPuZ&#10;ZAW1gx5vsp9d6GAW6wJEPbwavLQDch4testdZwBrrLGTCgSW0Y+Hw7jxKP/N0YSS0r/1k/LgS0Xe&#10;ZTTh+5gsfKboy6NOlMUlIuQQjHeoFtlUPtQxeTq1enq4bB5RjHGzYB3oF7ushgvF9nmzcQo4sDRE&#10;wUTFvXRUgq/kQ9jaC+saZUK9Ycdnockua/D/qd1jPOSzfULEnzHexkNivIXVjs3+K3YPBV4R+vEm&#10;1lGva+G2WAd2OGl7TyDSgYwEApAv9Ct4IHZfwESkdk6xlP3+IazU3Rq4ApQ+o9niwsxriC+c37QU&#10;K1R+QurRf8BMpe97lP/WaNcNznJpIHjUCYe0tbHHHte0MLYwVDibywkPxfMkzySfVq17YOKyniNM&#10;wifJM7Ecdn2R1AIHfghTbboQ2MgDQ4HpXdaH15tYQcvmK8I7oaI8gQtWttGohjCNMRptJOyaZfRx&#10;PYh7Q4AOu4MYzdi1k2D316YQrQ/Bygubb3kT7tC9xxQJOGUf7WcLw+Ds9CXfunW+8nT6yvqvxORS&#10;r0k2wFc7xjiAXJuAdqTSqJWQSA1K44vwQ4ZEntHKrKX4h0c/MDTV1KrdwGuQDXrnw6oGUa1iENIj&#10;mOrwGWyFxG3FeZaVoFakXnyowMChllYkZPaqKBWvmAPY+JA2fz+xSLurUNpRp9YJkZVgfRJ2nmVH&#10;j5aJ084hIzXh7KglkJzMisAxnrm21zhVcjfR1CgofO6cVHwuzqK+qpKKBbfLUsDfVtSq5oD5pu75&#10;DuK7rLMfZnxmyWcIU9uvxDse5b9B3pwFjpFOPnTG3LwqjzodiaWOlLOdjRdMgUsdKV5D1Uoui8Uh&#10;CMsMaLqG45wIZdgxQzkEM16pfuhYqXzwdj065kHGYBPX4OdUR80nY4SMFk31b59WPw+Ksi/ZsnWB&#10;S9nzoeRQVVexFKKl2cTwspsnmNDN78yu10XZoS4Y49AUHpeBVd1d3O0VnLI6O0I5BESxSK6wQ+kY&#10;l6s2c7zgld9dwzz4biCR0X+Cupf96ZCSqRJEIdQ2BM4fFIPue4KzZ3SRY5aZ7rXY5SHhtQqYdSj9&#10;l2HOzxLf7e56HBU1If6B52GhWji7bxj/IICPMD/L9akR4K3faicxdtPY/qBobPumK4uycRLZK78/&#10;074avaUZ8FxxQorlvnFFBy3sG5pgZelbkZ8jfLm1b0oHi4OJ/yG7kT+ifeWvpbdW+mVX1oZmGsSn&#10;UOCmmQ5DcVAZ99xk95hnMMnZyOQfYm/7vQDYhJleQVvELcQq30fKLcxZlfEHR+nU0X8FfRJH9y29&#10;an7fBR5ZOM6YUcXxZt0Qp07TmGBSBvKfrZNcx9Q74S9MeN1PVua2unhtuSCrPURwuPaGsFk4Zh7B&#10;BHtOx77af2t2u1LVW74HmWPq3yyugeNKRPEUt7gtrU1QUZRhdpMmXr8fmZ3C1JT+s5z9NUAvc/ws&#10;sU77SamBM3+Gld+Wgs/ZXcF0nVzXnpV2ms5jJYMHJTzCLbaJ86NUl9rRh7vFBukp34OKyjif49Q8&#10;X+eaRoKZ2HkCqHbSGm0ddn8PLvJMPZMbKaI0z9aJWZkOBgh+807hgaV2a5AJ6938Wko/Sty+dZch&#10;661aKNLayISjgpwNmFf/HVHlbDGGLJbL8indkqTu9EWCeoqNL6QJquHhAfPqp0S/SJ7w1v2J2ZAa&#10;A75phRJXmEu0/OKPVYQrk3tmcPrRfsrx5gQxcdB2VtAonYVz9TuTYMNRGkgAdqTvPAL57y8Bj3wR&#10;r0+DCG8hWSK285CIqRTseCiX/fPdRCPFMA2YQ0KumEVzpA1FcDfFELYJEQ9OwavQxBuY8ASzeIJq&#10;22chsKRMGE1nF1gPeM2CJRCCCXH+CLUynkzw18gOtww5MY9YQN9qlbc4VeNtqInS2/RHwMMhw4Vq&#10;aZoCL4wto2Fnb82FbYbVl3FbjCBrTZ2nb5oW0tAdKDD7UaPiRHvUh+Adoy1yLb++Cdyh3Ctzeajw&#10;m6ZMNZOqn/SI8G7fWxiHYjR6phSnnGFfVf+VerJqvZ0SB303RJIE50oy0UR/9o/JBED21YvrIPqv&#10;BEjDfhdkMNHGb0geQDjmCtm5Phs1ofhK+5jI7huQhG5TgAhx22cJlKIKDcxxZLaHaCF5EsmZemN/&#10;QIFOka03rYMouCUBOHZSMqph9hfB2SnubtIQz6jFPM9gH+0ButqoOzGtTyG4QeR6ZJQKkj4Wkc+Y&#10;0LPTv+QVYBB0PVbnWxqz1jlKoTpMXALp6UTFDk3iIczDm4Vb7MT6LJkiHbdkGjhpipzIF/odS5mf&#10;hYY63S6fvUbb1+QKZ148XOeSs4HU6qS5Znuojq/htiUd6K714FidavovH09C8d6yyzqxEKqQTjp5&#10;h0lCR5puL3FLBYpa4w0yMSXUfuKYQ5LGQwzNDSYUloZzEdgz3Kru09QHq+n7SRpDHXuUyg23C8OA&#10;9Y03H8JEI0iz+HoEsSBUJjb4kNI+O26Rz8n662Q/hImrK6NWBIQ2oY/DkVDEgHlljGQ24IeKh1Jk&#10;jzRkGWhpQoLzqvzmOx51pDgcNTYMhsLcFo4sRLftkyjSQEJYT6o3n2GFlVEOcfdZstSqmCAXXjDx&#10;efsa3XuYXm9ihago9YABjYrCQcLM06P816OJHO1Usow+4pA5YUYOCCPDueFQHcJSLMCi+/UK6GdE&#10;S2KXX3Jh/L1qFjpO7YVTqNAw3f3XFCNiXs5Tvtf7NqxQnK62rYJGAPybonbdB28titGVUORvHnH4&#10;3w+wGIxGqQmtd4vUSFUnDfBwvi0XEBU3fWH36znDZDuSf13VY/QH273XnDPOmXqGjAktfv8Opf/y&#10;GZ3nGjfo5hml3ABXwvjsNWUPT1T1MwEJbzgf5y0xdE3ZI2asO2y1lNPD4pkUpYZ69uyMk57pWlii&#10;418bEye8knylTKw64zT1Igs+JuQKxIcwpwy8mnVcB04hwvjs1SAkX1sthoUE6dPmEX0H+6/cT2Kv&#10;mAzxJuewrxMHkSN9yg3btCEMinRy0OOwokEdis+MoaGdOqyBRu55epT/ejRLzrnJhVdhNA/z3xzO&#10;YPpJjKUoah6Cd+F91+GoWx5O3s8mbvbhX3DJCHyDMirwtuF93Z4SrgobXcwpXipKIRuKC6hiBkoJ&#10;7vWoZKVVdrtyTRzM6oD2WdJD6nd+knsgvsWB+oalJEPQh820oKzD8qLI8bTch02HRJqLIls+TUKC&#10;Q7IAV1OByydoLBRLRhkMK+PZ6YCrlmDF+7G5J+gWTmJcfFj9HboGRCgXlp5PWecL5oOnikaK+Sqr&#10;3T4Ma/J6ZFb21ZLbSKQw3sX9Hzr4s9Uq68Q7g7+lx5dVGUdP2PgwlsjmGYFFu/cQ03uVTYDZOS9y&#10;oqxmWw9+gvTkU0MjnrzuLd102N6YlOxSn+5ORP1XkpSum/bR5cRsiiYbb08CEXlx+wZW/eZS0yzH&#10;50Mk/5UDO2Z88dPi8yWUlx++OIdlISvbQiyXIGBWdz4DS292e664tH6LlqizgDsK6ZpjTJt1tQgx&#10;9yhC4yAQracPwRLYcM0kR6TXTJIrRFpR7B71i1t2I7emY7wFJePZVnbDCezGjORmmy9BlfmSh/lv&#10;EAFii4znYMj00pkxOA87UQ4CCn+6KynoMNt4KBwQr0JMm0ZFVA+uuFyf4tlD4j+xUvTW/3zlJAEZ&#10;bKDPy6K4y7V8uiMjWRNb9nFdSgp1DolqwrrizR4g50Pd5KPKe+grG7caBGGjpCXXekQmyoyycxmt&#10;+Se0vX1aAdv4NIdnK1fj7aF/6FiQ2YV73nKy717/lQSAY8kZnWQKsKgNMhSa+e+cGiTntmb1M02U&#10;wP7uUo2NdcPEunI0hkq3tOWX3fk4HgFmUeJx/lvfJ7kqBbJ07rAMPn0ffdyrUMMoe1/83SPmOK6u&#10;wFTCUfa3sUyGY2LsJicj7zzl3/IY/6yJCVkTLOcZtSCTaWaflCZCbDLhB3SoNI9BDoNO98ekZCUx&#10;YUi+g0yVitkznjFl0y+Mklje6HWQkH9s+gKJ8ISAamKUVpw52hnbJIM57AXLUvFdg7w8Ht3HmrxS&#10;Cr42IE4IDPyGl95AnrOeF2bNjVwudFPsvLv5gYw/IsmANiWTdjus/ivpGA+mUBiz5nR1zQBso776&#10;0/Cu7j7mMdq+3yaR4IXfi3chXuNLUDZ0LmSgqF5PmeNtTkbuMzwj49wX2vbpqtWSyJPzVYvU2OHl&#10;1N7gaDTmGDjSZW9bigmM0dnsuBhGDmUjGzzKYDXeVibpmSL3mSrFK60Y1H1yxUSLy0yv4+sSUHWG&#10;vdgxl/EqvfasuCpj50f7eNhyYU7d1b/hj31/5M3b5n+D6Xn2FQvtkeeNZOASG9dp1AhxneX+DeSV&#10;0H1N3zyB6zHBFusq8nYCIcw3kNvhBvJ2DlauA9vphsrGdYDsfeyr7L98GjD30sunDD6F/BvhomSV&#10;RiATYMM23i+oIPkdxYPe4Q6r/zLk9V3S+XrkBC1x+bQ0gh3ysMiSZ73Etg6w+caB362PyakKd9Yk&#10;gxUlKC1hrF64znnNuvzS+MKn2IMWbOSyGUjPncmsbysn+P+7z8p33fZ5gaz1dcuEiY0mA8n9xn0r&#10;wYn6Kvsv7/MiE2mkuSU58ekpcHH/6oKKRoDLySD/Utn7LyBPmUixN4bm9mn8TkkGVGkpz7JBXsQe&#10;EQ8aSL2AvHAhbgvacr2b4MJ1+vciUacwUfrYO50NHKZ0I8Fui+ugsw1P0NhIAl1bBAtlEsUq5RSZ&#10;hjJDnmN7UUTViLdHzvg0i6pPk2A3Pl2nihYk7plEQJrkyRf7TM8NlY+MRbHN2Qh2flrpw4mS3xBg&#10;KGXLY7SIPJM4ReQ7f7xmwjEQTkJWYl3zII1Kp0xGUWWeFLSVwsYF1oaszqwvuCeVQ5XyoTrMjT1i&#10;QjpksdyNPdfcHoO/V2tWlnKs+Y96HvdjwzEirSEfk7K1yWciwS6RJppMTOHNmgl6WDdHRu4CeLWb&#10;0cIpCu7Y5rnLOoYf6g1k9VrPfSbsuPNteLqKtQYBoqbtKgvnjDbu+Vj9Gq03dX7ZfyX3VCaqNcfT&#10;p2n0BPcIyIeJYbJnxFCpWLgrXtD2d9jGmDUZHDZj8VK83+cRlYlFcbPlvpHK3fJmUEGxkz6WkC1e&#10;utROX1PHb/9lbMO3LZ+xN7aaFtKMRsx/TEzuxU0bUg9P21G4h/OSpItmsGnV5C7JpIqPko8UwuBe&#10;y2c8ycAeD1+1F8bfPa8M34GNOBIGFO5orEjh3vRmI4N1sVV/jP/GMFlZeG8uKztDxjTyqR1I2yAj&#10;k6xhnlBOaasl0uvdRHewex89jQSfvihtttcM4+8lPDxc5k2qwYuoJoSyoBO5sAs7OnxmVz065OKW&#10;784wKAeTOndYvc1e8AskvhLygpqQwr37E1tHFoA3kgjV5lskBsCi4204HtN4zi9g63DBfJcE9H1R&#10;dI9xWEP9hHubBkTGH9+qrZiHchYeS2EatP8xbbOkLUWGT7PmRAltPckwb2RAgwjXq7ApvO/z1Km5&#10;/0p+oc45ZkVctZ0NckrMonS6pR00TlfDfqroo+GbvWm8QquF85p9rg0TiVCIZIeriNXjzjOlR2Di&#10;CGc8BuY2FUoO3eeR2NRWqgtPRAnNEAEHJatqn51/+LNrblUjvjUOw4ojChe7oxIf/Nl9d+gllpxH&#10;5zE9gRfIXrtxpNMcng3eIjfBe+px/pvjdddB5UIRbrzw4CNOFadLaYFv6ufW+u0HpUYVzqEd4hYL&#10;UnRDvjKdVBjEaBN3ovh9pgTn8h5ItoFotTU3j/Nfr6xBQWUa+75Il/PK1qkjB6NJQNF1Xzih705M&#10;DZvwzTdxAi5N86Wn6MNAHmdiQkaUpM9ZNV90om3UQujA7fbAKTdNDmK6UMt5zYQ0TIhk/ZMR3z8N&#10;ZRJjiu1it+JWoDkxeIcDcPgxKWDS2xfI++6QW1vZe2in30UQ8GfBv3ISJO2XreLv+m/uPvEhjJAc&#10;j4CvZkYe5781HhyEpkqeC0fTHMnjjpjDLyTaD9TARkK/LdSwKkdix03mm74Gf5bdNN5WMfAbzk80&#10;VZ1D4l0CuptjjMIYEnbyMXGUzZX4RRA41XY0PVJTfTb6Kr32xBHRVORJfpSQdSxnOVH7ePCehi/L&#10;I8BqmvS4Ds1QdMxzJ/D4pTwsnFKVrpqJsfDR0LNzTeWtGiY9wihYe0KNqnrI6CdkBl92DYRn6r+e&#10;I6Xi2UpM4/8RCwua9zj/9fg2Kw7qI+rCdlezsVyqAtTtXKrhZ6rPHKUrohr2VYt5xMR5DyjOS78C&#10;n6ZOqPMiHA1OcxQdkrrYJyY1Ls8qvD7b7l04whkyFJMJSYRAqBZqaYWwNmyG5EVIGZr3dMiotRk3&#10;RwjB8h036LD23SG7KHvys5uqxEtMeZz/ejdRYi39GD+rkTyuQ8u31MrIOaxSxTbNmGYMVuVIgaAJ&#10;T99swjXuJMpjKMhz7LA8A8P8Q9pSpHfxljfq/sSyMN9eryQNMts3THRohvJLRSpJp+ry2RMS8H75&#10;Rmb5m1BL2p79jzYmlgQIsSx3f0Yt5JiWhkXCaWpnxSuIgZSGhaVJn/oOmbwbcxq68r5piqLkGFTg&#10;WDNcZqvY4zETS7WRsubMQZsTI/0qM4OoekbgWpfp+O27CdMGZnJGjPt0593uJuPJE83UE1TJWbvr&#10;7/qv91EkWt+nx6tpzOP67PwW+51GhjqhJxbnUldEwWe3SCZFo5iMicd7TNxAVm1UvgsjAjdwYUNm&#10;+Xzay8G90N2yJP9It8+30ZiKJ3dY/VesGUGISeF3uWyg62rqJcn38tPQfqRTzImpv7Yfywvu6rkO&#10;q/8yZKoJ0mlASTxF8Y0zg2u8KPVpDOwNJUQ4Kh1KtdJnr5j32zAxnrM7El2zMJE+SzsFgd0uk/HK&#10;kH7ARaBPQg0pNeRN6hFxeQtclxGZXM35CiFg03uzyR+/0aW2ldGdWM6PIWEBjkTZZrqPn6mPo/Iu&#10;tK7lBB73DJ++s3F4i+tGtqkjI71nnIWtCYHMJ6e88zahfusOHVb/lTtHfrOrCn7QIQEO2E6IEu2t&#10;9FL7Ada2x2pnFtjBk3uXZXCEjOSmVYjfpQK7r3lJbMXdRP70PjF6whkyXuM3CYH0B3eNsdxc2Ep9&#10;UTCFTLARZGWfr0yDyKRdrDxmmuPtR9KIO+eZdXKFX+jz4eGvY0/bPTv0jpuhm5AKY+DE3Lfjt//K&#10;fUYbrbYHc6cmZBxtZpS/0Na6Ogdn5O08Ozj077z021lQHKL2SCVJnq/H+a/nqCzX1GZJCVHr4K4z&#10;n1eG/8BKLl1+Mkdzrgy91wYYAQO1tmq7qdsukqcQE1QXqoDZYfVfOV/uulPkc/AGMd3wNxRkumgo&#10;bhqP4XHboZZGaREwUkvNAzusDUcYbXAhf1T2y4ajfTwZD3PnNIttfIfmnZDt7akLaU0hww9P16wL&#10;OdTCSYJW/5DEi9jZc5wSDPpZDKdoYH4aBmfF+kSneCjhfgG5yPjh2YQH4zPIWZv6JmTMGOsK8wgs&#10;j1XE5LeNsYeQ18N3WDO0ZVML3Xe7FYMqNVk5XjPC4Q22cfzbDqNRJheBaafmotSE1ft8EA4qajC2&#10;8S3X+e401X+ZwubFbUf2jqulDjUu764T0laYiRVkJv5C4qmVTaHzJFhWkXZFiWSHIUsevuAXuPHd&#10;RRWHmWlkYhubuWgbd25PA2Ym0KcpTKL2DHk7/7j/MQmSOnDNodt1nrqPX8+fVNhBEd/pL3ip8FQn&#10;FLHFTVjPCiWqbeBBY+q1cATZ5FHUL91oZkc6wmTFC5CQwe8muPCOuKUokJFrG2RQbsty3FTj1XZY&#10;/Ze5P6krtR+UxUWT4Lkotjo7xAny5TFR88wUUCoExWhHHrntDoEjB4p4i/99x/3ReicUKMHnxN89&#10;rowMFekWwQn5d1BarQz3WlkQpKPAfRrTWCoIpTyRC39c2RkycWM7JVWq38OONLqrlhR8GhnV2RX+&#10;RkUnct6e2DMerL5ZpQAdFoWFXqzu8Bglo7h/PX4GebnGhEWhgHQShRFgLcWiVAPTY4M4EYjL5ZqZ&#10;AybOc2xjCTofCsi6jbRt5FIsy2OmsU0MFmRf73z8cM2zgvf4aYSgNwPtDcutTwwysNdzPr5ANo3n&#10;eaVKwvduCSYt7BNTHue/Hs8llfZZqUEQ3pjOOY8UTGkjeVS5XVJGO9JGVXkySuWDh/uxjhaR8fJN&#10;zx25rOwM+fju8mkusEpGOQnlm8dPIRMS86LoFBN6wPJpnCypRUyGsDwmqJX6yzzUDyFD/aZBaoFR&#10;ChqhcB8tImFnCBMy4jurchUuQ8vKHe747b+SOqh6V/5g8hoZVxtkYosWiFcWSiRvdiug0cAbi/0n&#10;uSqOLJCHmO/ORWGxl0i7PsbJ6Y4ArJlD/0JbRHo6P43jwLHstE0afjWyOz2eTSmWty/7vJ9CYhTo&#10;A4nnZb4e57+5L+p2VIxaNyybH3rccTdXwUJ8Xw2rVz0YvckXoCHLJR37Y7RoSy22lTuXntMRLFT+&#10;h1jfVTXS7XNFZlfFau1AhFjWdUTBo/oq+6/EFCG9cn5KpG+ChfxWtZuOiR0e6woGy9p6/N1uojKR&#10;OOOPslff8GBxd8fqxhzta/m8mzipS0cvrNQJWToKkNgMGXePgNo8FUyYQnDwy8qOOF3645zUTXqR&#10;qz4hcPoX1ah7ljBtVXmcj5Hl1u46rP7LdD8vCeN0me5rzUp2rkXJtOhrXrrWfDqbR8irFnE69oua&#10;cHq8iHpEbE7sGbaXTjbM2u/ONWPKTGxf2RW0VcKhuNkzyEh5J7WKi6K/N4ZA78Ppxzs8xhApflGP&#10;H0LGhVj+keuaSS+Zn76SAeHSKS/JnntDYatucuCR8raUMwxVZPOzDall0pcb1Ce501T/lbS96rhk&#10;iimW1LjzykKhts1cQVD7sgo8DaDsBY8E11PK60bzDpmcNmeSE3HAF9DFBje8uECISAyemRfnGYmi&#10;BgaDFxCm3hshEPUuQwlvtApnVpSQpaXe6fE22u7XizUT4HPOLe4IhFNfM46/SgWiIZQq+xrkpU5f&#10;9zKENfOMtltQDD1y06lIfym2Ti26KnsbZE6SWRxNbGSb8PgRZHUzd/s7RbWz2s+chCQvJEqiUzpl&#10;Dxgo9w6UBbbJO3pVn6G2JcT5x04Rqs48xwlZiUl+DAWFMT0frykBuMle6JHsrCpIEzLz7+YdqTv/&#10;Kx5Gub+8rgu2aVNMflC+DfPNKp5n2CZSp56wY834c3W5dPs07fT/j7Nz69njWK7zXyF4GcDWdz4I&#10;lm8MOLkIAgMGAueSpqgtAaRIkMzeO/8+z5rp6qk170izXscBqG/PW1PT3dXVdVhVXWNWU28/q8j0&#10;AC0ZUwJagNRYvs7A5jCJB+d7LnlzzuC6qgid2AOcfcxg0IQfWL8bTNsqBtmYEauqcmUE3G27fPVc&#10;SPKnVW9Fq7oDmBgYiMGZ2RvxtZAzONwKXCtwumbKNs5CjYzFYCkEMOyLQcvNqYdUsbKaLBecyx5b&#10;NbawXAjFOlPkldRfc92L9bv6d/s9EI/6PVxq79bv6t/6PbCMQkeQWh9JHb6qfnd0joBj09wNLkS4&#10;9oLFVhyQeN5IfMAUnxZffW6W1UdOrrG18bxBWhQtnuaqj7c1QF8VwpiK/eG0bI/58FpBvky3MKyz&#10;6aP0v2qmiBiWVuQzdr45mEOmZHwYkVDFSm31QQ1WogeUs87RmLNg2+WIcguYbqDqryabP71Fpudl&#10;hWvOMd+iUgdinp1IxvsazoCNaiFpJyREonHmWJvqmsqy3S6/IadXeBOiwzJq4jETT6u+V/wH6DLf&#10;5YuyHwKIKzAas80xc46w9VcJA0MhZGTOmRO/PCv8U3V47GOmFm0CYSiCVFe+9hiNw+Pi/ApCJ+cM&#10;SgZEQp0jutHFZhsgDK8eEqbc1s46AxgpNPGyq5DOcdfdhX45km2yXkIWDlrUzC7upNZwGxiKPL1N&#10;Cfob6vHdCMSoTww5K3JXtLoZzNYZ0QaJUh92Cf6RXV7xMlJ/0q/pOpODpJVKTScL6UpqTRINzhhQ&#10;o8S/JIxyR7Ld47s3UEU2Zm51Boi0zrb83NXWmK/GBtIMLwspF3o327hLM8qnGMkf4IoO19m8lkk7&#10;OZOGQQSLc716e9yjfJM6GzMW1waLmJmp9mqp1OJ8kddSn6r5WG7IFbtKZSa1zlvkY+OsaqRayMsQ&#10;B1j/LYs+H4djRpNsubyL8Ag1Z/NaDjUb3GkSNlWV9RABqcXIONNTBm1Q03mRy1Mmr1QFNbz7VB/s&#10;Jt5yexxyRjPNRPf86jnb6rS5JRkrJLQ9FsShdsaVESOwxNuuuvRthUGso/9gttWNrU737XE2ZrQf&#10;1l7N9sWG5X8g7FmPL2QbVUKTs/F4BiYvOJc9tlojHELYvvXSR66A36OH979XsHX+vlx7uNTv6t96&#10;v9p2VZSBYNr0h+p39W/9HvxWGb8bgqe9/1AfYcpUwz/y+Ery2GEqtTvFYYLiprQgSfRoGjM3MWAX&#10;M3fMWa5ozfoldgHIxPTZLoFtZKa20JEwXLk6AtqkGwBW5Y4CcM8cg5awTD3VH30+4ErRcT1FGeen&#10;HQf8NMWIVe9Ky1FxmybSNjLDQ4WSZdIoxXpFGJfgCkfK+sXY5btaevKgssBXi4WjHC3dTKkX4Dhl&#10;DelIXH3baHXxKaYSwunadbJBrcrNWdmi0n20ajhX2xH9pDR4alKo4rmSrWqe7OFwokws2WB7gSZ+&#10;wcat9MSVES6ACSxgvVgNIGwaMX9Hx01CAKye2atELuuWQODD140WtVZnzIY8rs2pSuZtktFwvrbs&#10;gvnJc4GytWV1aotcQpeJ+igUMURqb9Rx3s4jVbCgNQYUsUVKqlqa7bDo+yarZGVBGpcqIhy+M2MV&#10;bis79VpcMSUd8kGGxtjrBMI/OApTZSxnnH0YAl67CGiQsPCpOKMmsE5rUES51thDrbCqQuvqK8LB&#10;TIlJFvEhxG1So1TyjYSPjhdRg7rUztQlbTmYGYieH0ak9aZEfsHiHY95f4JhlldMCuTNKb5LdzNP&#10;RFBHSNZ7D88dBYamJSsvzjYrxzovLRV/eSByJM+KhA2CGwkw/RxQhCPydQC7vOpxndQZZ0Xp8ChX&#10;CZ6Y57lcRCU2U+bgMeI9EUETdhxy1uvmdDLZdrCxJ1F587Gmu2tOPVZsanx3PQ45y3Gb9tMywL4t&#10;FwN9Pq5XzynhSxWn+S9xVgOWaY2S73DNC1CaGNgc8+VjMvAzG63pyaNFdKMgDzi/+uLVmN9qg/9H&#10;YgCqiBtd6/F1EkamrjokHdmR3CcJUn//6jnbyyUf/2XO8y4JOF8sJNG6ib/CLB7TuXG2x+Q6c0OS&#10;hBnB6zoXLjHz6sC8aZKLDwO/qiqssRjXzbZl17U7fVdxTmL2jVfzcLWg5phVj7DpWQT9WDsfak91&#10;qqyExkGNDRaU+jGtg5oOwcYZjOr8sCvrTUikEFmtVyssaKpCLmPltbZw0MYZBOsMMsgFvmKdOURn&#10;gdvBMSvcaFk8pCf2hzT4PKye8d1EFK6wojngGq4FVKcHlskW8PISIcTR8x0kALAKa9PxXWs0M9Oe&#10;tGVUV6R1IS/cFT7lVkCB9THOzA5kJBDN1J4zdHfBuc7p4cECGZq4VWzocQMLVPW7+rd+Tz6xbBSB&#10;QtYwXfv9oQTL3ahduzlTU1AsrAiEdbe1aO9GsKEGzqa+QjuzGLRaLtrLgKaKaMtc04Htm5qmkdMb&#10;2xzIizk9HjNbcTNRSxK2MQM2rimRatnLEcpps51LCkPOdJmZ4MELb5sWgLy6RPRy74Bjn7WjWxAg&#10;46y42cQWYuB4/oLYfYNGHTzWpWO1GNfqC27aK5/7SBVtN8+0oru5GDrDpu08VWg4ZgXN66vxdt0R&#10;5Rokjsr5WAeDqVAy8tXhmZI9qfLcU1FZzzRqcPLWmPgcFMW7dS0Yr744sOyQno+zMbe7pA5fzUDm&#10;hp2v3j6s2y3zcciZnEx52AexM6r/t4qjS8PEAL3zccZZi1Mu+OaFzEHRF30rrZgG+/YYL3TG46e5&#10;n3FWK8fNtlXkzUSI3bypuEvOSo7O7X4tZyyPzW+75CxDuxSzjC2XbfKkzQ+px+GY5QzMbXMh2yRG&#10;aLo31PplXbG02tyT01UOOetoLfV4uZ/B+pDfLM61Yec6k7XebJ4/lu3dqQoV0eZ6Kdm9ihrU7+rf&#10;cQpzqeBMim4WIeOr3x2eSASGtESrASFx9noNUBczibvoi91jjaYGLjFbHodz2pdr0s5Jo8PXNuVT&#10;ROfjxUmfnLW0hzqyxl6xeSR3nghYgBedRva/x8qYB/I04M/mlD5h9J6rOb1Q70A+SIfV4zL7t5Eh&#10;mzMneqWcKiM/zcF5Wm6vZk4LErMd4/OxonXbDmGfXmGbL4GN2vYzura9msWcW/fS/KCAoDUjqMhe&#10;JkdA+uA3pnN2Ktg4k1aeSvbSpqIVIXHDoi6LLOSMPT6ln7CnxxcIJ08snHxMryIUmrw0ynJFUH7G&#10;t4vZCaXyYtOwdK+chjGNGgWNb+EWhXprHTg/Rn/5aLik5rgqZp0p6pL3yQL6iZQeUXsLHy3XpOAh&#10;DVpyqtNDcJ3kf617ljgK1RdFepFKwJ6c45lw2Fp8kBzsvqJltLmToNaotba0Chq9oueLBWetF19g&#10;NZhVvKbB9joUCL3J1ZRuUccbgKTYUuxLRqSeEtq1taUCeaodQazWp9Ha4t1u4BL20IoqmGwJ3My0&#10;F3Lu0W/ucKhbKnQ9CJN1qImP1havcQbGVcXmUUdAhDMlKqi3i5T6FJdqBpcg+GYazj8mnaNFTsqm&#10;2168PSVXMlZeGJIrYjbcyERvq3X1DsZDyqy218FckKkrubh2knEhyufk5NmBpZAodcpZBW5ipeZo&#10;yXvUeQJ2cchFJlJMTjnZW7Op+WJaqM/tRYzME55sILpY1kcRYcqVIy2SaClbpOQ/zC5mONMvO5pk&#10;9u1cIMyDK0SKjELpITqqjbYkc7ScK3XuXmK9bRconpYfu09kLcurBymlHgRN2T+hk8vKP3jKjp8b&#10;CL9nTYdGa4tDP4HaCrL76hGyqssl1XRV6IH+Ucj5ZMuOWPODGVu6MpbnQQHfDmTJATMhW0RRVPPa&#10;2KpFQMWogDuo80yqLgSOqw3ExQfCSPUXAyQtWaXhJegZe8plG6WxFWFZFygardq8lmWykZZIkXGu&#10;Xsatl+b2VLDydRfg/KpzSj5ajMixgYSOcseS4G/1doYtgV7LEwHOms0GFVW+ImVCuJqKgPHF5BOx&#10;jf5okjnm19ztHK2Ak0OHyWG5QpKF9pyrxynvwWzKFbjKcHwUmVaHqDwKAFtsOTSuCOtS4TLtId3V&#10;6Nk4KudmMk62sqcNSPULRr5o7Csx47L4Sp3z6UhGn2RgFzN+Lq/EITdczTbRIPS8G359JMm6G6sQ&#10;ZXRKVW1qW1sGA68xHhSlh7B1rW8dfCTSOZoPJdn9tnsQwFUwT3dBffcq/vWz+nc1MTmMZxde4bCm&#10;SqqfHdku0vJ1mpNZZD37oDA7JwiMDDx4GHvKTNdpwTWGm2vvjPyv8a2c5mWLgYfY3U6oqxxrLjnq&#10;d10RdaVn+aU3eO5X7BMyGC9l8BK02sGiuQ94ZtiYiV3HS/so9tgqVxeSU5M9xkn1T20u8HfES/98&#10;CSk0qITrjezG/c8P51J316xpG9DqHFtWgq0TZuR/4c9n22bRXYUjI06ghpPnWC6P2OqCxZHeBW4O&#10;ntDY6qrFkY6kzAKsgkVc0HQqBdPmlzVJ7HxMizPyueQqu+qI7ET1MydeFwDvp1oacSMEjoUPn0YT&#10;Q+Vy4ukGkC7fyv8OZc5Zwt46/spDthyYQ7tRRcLk2Mbh+K++VJRjoH6dLYI5bD/iICSFr2C7lNyu&#10;87pc1+Ev5lwYZyKwFOD1PheI0bBoSGVwniyffCHfh6NlC48DRi0GCMX1aZTYjYoAdeTiL39KWnI9&#10;qBUWHUDGiC3SPq+OUCtxd+iADxcOHLYCYna2VPdso52fHLHFka+IiEr91CmgnQOUDhYelLOJMldn&#10;q3an61HMYqB5r1hbacxJqqyjsSU8VJNM+GvXKodpquYpfyZStZHG1sGYHv2xkFBsx32Xl93POUpG&#10;VyesETICf35a3SGK3EGzqADUDo6+hsMC1Fvr3/Ex3L1HS4Tl50wqe+pPf05tjcy29eccTdFtN6iA&#10;as7HElN7YhqNQc0LPyjcQVn0+UfEqhpVVy2wD8f3+X7xQXGvOtGR9Sv5xqezQQHEGA1XJUU0wNjN&#10;gfNaJ05XiQxvg/TocnVdk1bdmjx6fivmSGzMBoX2rH0NFAG4TzIoDKERftWFp9hqu6/czQE/v12R&#10;Afyc03kR6yYHh4PqRJgSbkij07dXkthyQ02n5QgVEEeVYXY4qGO2y0WDi1ThIRBP89miH/NqSNPz&#10;h5nbPQUAOSRS7XZXzyBSOLgRUhQLW5A448KBdz+OBSYLNpAqnLjEzU0dKaMzQIL0CEOD1Dbz8flf&#10;9WJwfuOQJu/84oY0CYU5WuZ/50IpFsLsrJ+MkXbFGWarR5B4v7asdk0jZ40HqxHRgqhcvbbEz0d9&#10;RCOdk6w+7LW2U2i2pyzQmKlrRYqbAzkQV5G6lGR8M1ZsfYph5145J+lAxbDJ6b1bG80X0/9al5a7&#10;Jct0A7BPRW+XY/JVI+LFRTTY4f4Qp6lGypxccX5hxwynjYst6H9rr8VIK3sQ0OEOaEA3v+F3gUhk&#10;pnMRfmFs42s5nXa1GWzgkiSiWTuUCuFh5nOZeJygAZ6JdqvuZx0LulGWpHBbZYnRwUPms772Sp7L&#10;rIyvZcymAtRMrV7LTl3FZH4Qv66vve7+bwyuMhc5aomYdBnSBbc1ffzMP6g/ZLdfoYAbJS3rBBlv&#10;Z1n7IK5l2XXfwNgbOENpxBGozdZzm1tceKFSGk/+h9qfVPXvwrToidraQElUa75aOL4j/TikK+dw&#10;+UEr8/JlVttpuPs1ps2woRRHXFV/+7VzWve+JGssDXOCA2jjoWnoeKGq4/0CkSbZ2D/qjns+Hm2s&#10;IV+YSOOms/aFPh77tdBMg0P96nA8206V8+HNONp+U4GdH8ltfXDD5K8djeeQ5yZNsgR3odRtY+Bm&#10;qb9fExjMEfgsO1WdGv9AJo54cjiU5qXmgBilvVb3tYzXotDRMY0nIa+yPFgNVe0ejbPmeJUSrlwu&#10;I4njEDTsoKlf1b/168ojUslBem//66PxqKy8JGN+VaklPJjbGg972U95nJmRDpXrLIT60XiOeGLU&#10;l8qXV+q+GdZRBUp0Me6OZ3tIfvAanizNWHE1Plgjf3OcLOqYBLa7CnvauqFVKzgR649GQ38GVn63&#10;boezsvGhbyy+4x98BF4vDZDs4fb5pGiuKb/SBUPzUOJaDHOm2kpw/+Cu9qo/fGY9yxH0kflfq5Sy&#10;8+aZjqbwcEGbOPJ8uLt9nBwZdTLjpuG0jVl1Lv7XylPd18YCb5S1+n/+kF1bpt91PDkJSscQE5C2&#10;b0LVH6LQd520GyUXkF9xMvfXap5NTGQBjEkAfLGrZ2yUqMPRLyI6mVF0ZWSQWeL/9XE2ngS1d+li&#10;ZfjrDGSP3NY54yvoOk42ztq9FnOKfVxatH5V/45131Zv29jt3HNOg4ZY7dQUDMeUOD7gfDgV0BSk&#10;9pAL1dazIZvDjZKQ5P6q0W2aLo9WNEXJJ7NLbiTfE52SU96UXtsT21Eyx7ntJjIww9XNxrntYHa3&#10;OkC0PYHzVCaRrMM1YjF5Emsa+5AwNtHceJxNpaiq040P4nWjykMN1nbttogP1+kLNov3HPJ0iUP/&#10;1qnI3aU0/hs09av6d5U1DhvmYLFDKM2UC7qeofWrI/mUfzDkkza7qh5oc9hO7BuAAx5Jb+cu2L2R&#10;nozWjTOnDkg141p36lyaRUWtxhTtm3aB2CYrKIM/sHqOxtkl+46lsXE21YE3SuenPgltk2JmjYhJ&#10;NM5OCeZply/Y9CdRun0Ooz2cdlTGs1FeGKqYQOXeXZpKXfNKG5b0+Gz6X0PHNZ3NVtuNc+PJxA4s&#10;1Fzs7Wup46S2YEisc/G/LnleeHAI48i4kbbAL1xeWzyJYlUohDsbRyvJbG63cXIc7or022sJlAua&#10;1DZSfzjd9Yhnp1T8wuS2P1S0xcbZpE990CZG22fT/7o4szbKmr62Vw4ebqfA9jAaJ2dNaWTclF2G&#10;pSndh4uIWdNDxOnUmXLVej4y/2sdZ/M5LiO/zZW5DPw2TQu06ZokorIcw2y6DOw2dxBEuwBFTYZa&#10;nAR9sfnRPjL/ax3n1qNUHpBu5GqvVX5umEDkH1QC1h4ysjqzVM5Hdv9obut8WbkRwBx342HJYeTW&#10;OVe/qn/Hr1nrkQA7/PXReIg0lhojoAfIq38y+K66SRKXGgCobQrS5tVKgxgZj/OTXxG3Ot3RKcOQ&#10;rm2Bj1yld+xKYYrto5S9mAlRcvI1KT48/2udIJqGFx5HyJcdBoXYeFXLwFaASWPbQs3PnIBrTDja&#10;j2T/y98QCNAjgZj0lUIi/rsHVG+RXe7jJS53KDNHQ+W8qhy58IEegWmhZi5L32PH0Ts1vfODLsbp&#10;kgccc9xxixSQzS+fs35V/67LgCSX344pvsFi6ldH42mxNS7LGvfVl8C0kB2GIudgX7gWxVJR/BU6&#10;rakQUCO7nsJy54exB3Qds6PzbAoPk2NgSi7m8GiczeylGlPgi6ZCmu4GpLaLnDUffMEd5bq7uYL0&#10;sFXuvvHsD3FFd/bcZkNuOa5onO3o43wfXkOtZ7OtAMnporz2Qc0fpgnAlj712fS/xvbfrBWQ7uPO&#10;juJJ1rMihJxIKsbuPInGVJSCL79iH6JU6oy6TBbhc9VbCZOvVmJ9D65lxX+kIvLV/AdU2/BckJdd&#10;H6J/EPJudWtUOuAs27dSobx58D6X/lcp1rqbARcQw9TPiSX5sQvp1jCb2YXq0JUrTHskQbIaxwwR&#10;T0EqbMEWq3HliWSu4dnJk98X5XVesgJf5eteOMLs1nrtpcfaLEhKWdQFLB1n2ynYG3tYy2Ykop92&#10;+c8WKsC9HiIdzW1z+GnnodOrbQZcPiZ7dY3xDjzJ3/1R9bJbViXiufn0FM/v7qndLD2CNxLv9jmb&#10;libqfM2xvBmBGD6KtraX4kCh6dYxop48BLN9za2yg2vy7mKMdZqtO0RfOTaeWu1R8bmuf/2q/h2/&#10;XnKxYk/7PN0G5D8+2oJ9NEtTkDYakDBgYZbXgSb3pNWWcAFNO64huBjLEUMOthG0JBG2Mw23tB/Y&#10;Rsy7PrXbYf2KJK1gzIjhZjZw7Ty5/v5SttSwJ2nJszMA8OVGIkWVEFfEw1UmueoJIkfDoS4dsplQ&#10;HFDIXf+Yzd4D50WvnbF6Pom+4ERRhrkmYOFJNqmZ5SpNmtGFeqUzGhp6M9aJfdF0q39ws4tRMHyz&#10;P5zWOOpZmLRVGJ2L/1WnwoQD0XT9br2nsCZwAe2sdiZuE30+jKfc1npICvYKnlh4w6GhIOLZwRnA&#10;QKgeWTaCrhHY8QQ2PUpHCA2MCwIjwcQTFM5G+4vg6LiPcY6TDPQYCobrvuctCd3hGtAUWfctxnML&#10;InBUVrGHLhClvHYdJ53nd7AOsuCqXtHXku5RGjHlSZCwYKwcuOMW9Bon5iipqPW16KzVRJoPsegI&#10;MC480bVrkiyaW06tKvdBq6nNUtNruoVibBsqlYYumTwJSdQ4QX1d4Z0KWDB8MrrpsXzGc0MuE5nH&#10;A7aH+p/GJBALX3dZNk5kaFhmNJnE+LPXMrMjdq02km7NIOV1GTrgtwHryHhu2G8QTURJjCfqdlig&#10;hGV2JQZ0VCt9RdL9mptaGkgdYcJiMZ7yeNZTEutzoPvnegpPv84tEaZrCkGXY2a8ltC7XzoKup4o&#10;9SKacgl21gxewbDpVDq3OpbR3AJ/Raevr0WI1mxDDQWQcyEO1EbDTw+QXwC3ByXK+Fj3la5fNS0M&#10;CnurPthU0qx7un5V/45fE/oYJyI96MZNA4yqfnWky5WYHzqO6zYGpmCOB2+qpklfb6YUZVwIyzoe&#10;CgiuyL2BwSNyMSjZy7YnaEav+nKpFMEN3Cbkwil6Zo2HoFqOvYoa75gVgf/XeVe8cMYJ6lf17/w1&#10;4IrBQYm43YwfziGO3NBIi24yvYKtUbF0+vmMmrqaYKXGR6UFCX9iNoObc/G/1u9UE/pheAIi0HX2&#10;TX+ykpWxAtM4LsqYPJHScXBhY4zsXCT7uDeymJelIX6/orbnaxGkoeg4Y0cR33wohPWYVaImc1Z9&#10;ZP7XGOdW84by3nlJvdIOWXHfHsmtaCOBc0H00/OQrTu7sj1To2PySUUl3uIyCWjo3ZUHikONYDBO&#10;2ji9L+bWJY7jj5Dy+kJW9UQ+rUaTYukaVb3zaA5JyCllrHUj6kNjiy4rQBa0j5aHLI3bTkTFq6gD&#10;QvDt8RyiraQSltdytLnpqW1dcRd8Wz/3aLdXt5WqvjhC26kGZOgFjmfqeMd31qzUv6tMKU1bXuCL&#10;2vvufn00h8gPorCMBzwfu7bPIbcE4YCMh4zNNiMhVNyh9SGR/nWnXsjEIU/i9lWHxbHsckgbR9zw&#10;8VoMuKUmovYbVvbT48hYoB3+wEbazQrViJUaJ4jP2flnZ41i2rWEQtcnc8iBrGSCZIJZ17VaTWct&#10;DbzXh2R/3DajVKOqWhbjYnyZz5mPhqI+BHvhRRuVedjWj+rfVSC4T0y5In0YCIl5/239yPmsJBgN&#10;OhFXGt3B3sfCQxCfQ9+x9yxfRGyBc3YVCGIwWW0Jy1EVM3IM96dSfWl9G9HA4Tajp6ejWr86Ho96&#10;f6wTxsAcU8Shyym2PnxmsDZWjtTC6lPbXDvPefhf4yvJPz8jN5p12oHahmILoxPXFamXlmzDDG91&#10;pWspCWfhfw2GzJuOWDGkptmMGQUA5R8fP+MMKDOdqQmkj46amMDrGhOZKTOlFqD+Hd+FMpwdFzbs&#10;RP3ocCiE7gTUXD53TPqcHwqfsPrXeR2fuz0DvjJMr1rISBUJUqlciBhi3ru0q81/aQ4gOLatAdFC&#10;OPQUshjN3nK75whFoudOpJ0RgXBePo3gw4XuP56/P/1kdtgA37AcpszxurFeV8F8wmI7lIVjjnQS&#10;GgrzQqI59tkLywiwcC0KCqQZunWlce9LkpyF/zWl6oJwE4PtpaymbefG7w9i2R8/f/uwHg1f3n3/&#10;dYnq6z/+57fvI8L/7ft///D50z//07sfv33++NvP//rbx4/LH+9//fDpw798/Prmr+8+/vT23fv3&#10;H37/fvdWj959/PLru/V/ViS+GH8riuXF7WU//O3Ltx+/ffm3r//8T/qv//z88//7t69vvn7/+C+f&#10;eTOz9e73979+/vrT2/ffvy5LpF/97duX9ef8x5u/f/r4O//Tl28/vf31+/cvP/7ww8Ls3bd//PTb&#10;+6+fv33+5fs/vv/86YfPv/zy2/sPP/zt89eff+CMv1n+68vXz+8/fPv22+9/+fdf3335wBD0/vf/&#10;6698xG8/o13evvn93acPP739168fPvzy+eunH98sP3yzru348b/z/cyj/lqH8u7Hv//y9dObr5+/&#10;64DEBF2stl8+/vblf/A/vH2j//rf+i9NGR/25u8/vX1WGuFlHPUEtLHox/778Pfvb97zC4IBFGa+&#10;ffOerYvjNeSLXS9metP7/7st2Lu/sozLqfyXn5cFfffjX34eg3n/+fffv/32/cN/ML+/fPr47qe3&#10;/+2HN4rYYt69+dsbTEf6UI2z4YLo/3QiUtNgiR/f/AqR8tRDnVwQ/YcGvXHiuLi9OefUiYDAYs0/&#10;n3NC2xgnhnLOqROJE4r8nBOnwsZJtZRPwex1InBnagR4zgkxbJxuaNz5cj6mTkSCjzYUweyhfTdO&#10;6rf2GKxTJ1IqEZv8fExIeuOE7L0Gs9eJ4jGhjxsngpU3AadOxDqR3w3GxOm4cUolohPFEoEa2DjR&#10;nxRP/VwiOhE2P3Gt2/N1Enyws+L+80AkjApexNcSXn3HE9xQoPV8WKqqn18oXrjzwbj6nuduTiot&#10;A1adaGnthyydK7++6Sl1BkwRsOpEwg1THxWw6rse1wHrOGDViWBFhedrwKpve3whYtDJsDoVWxit&#10;FKha7pLblhgTm4xJwqtTxYrptm99eCl+Hsxhp4IX9xo8BHPYNz/NKkjIJ+vVqfI57NufXJBaNQbj&#10;6lQaF5XM5+NSgm9uSVlAlDqc8zIqSrrQusHheNe3P4lSLqUNlIZRkamj3c9LMK6+/4X1xoUNxtWp&#10;xItjNeDVFQCOOwuW8OpU8MI+S3h1DUDYnCP8LhhXpyKvxnolvLoGYAr5wkQ2OhW8dPtoMIddA2Cg&#10;gkEIZF71y1N6lUIkBhfw6hpA1zTQoy+Yw04FL119GvDqGkAXShDKDnh1qpxX1wB0AEGxJevVqeCF&#10;ng/2lyIac+Y5/AHyBzJvVMq60wfjfA7pFNN5EWp5CKxqoxIv4skBr64BdHM14fDz9RL2cM7GupcT&#10;Xl0DwIsIXMKrU8WyoUDb/EKiochGIPNGlfPqGoC4HKCUQA4V7JxfiN+ki3iC9eoaAF6EihJenQpv&#10;WJ5/wKtrANaLkGkyh50KXuiNQEcJNz5ng/2F857w6lQ5r64BcLowHJI57FSKKIB5O59Dcm1tXJTF&#10;49uc7y+jghdhiWAOH0xvYG7IMD+NmhiVcJ8UGAbj6hoA6AW48YRXp4IX50Myh10DYEcBUkh4dap4&#10;L5OVaOtF0gvcXzCHnQp9iHET7GXlQjaZJxIHUCHg1anUXoD2PsF6dQ1A8uiG/FDAq1OJFw3NA15d&#10;A2D00lIjYNWJsIfIbCei0RUA2Ti6YQWsOhFu+WLnnfrK6gYzV2u9YSFg1YkU2cD6Op9ABeMnK2pF&#10;SGCfszIiIgCk0wIZVO3NxioMNhhRHGxQamKyIh3B5gpUoVGB+qAKKzChBAVrvFSw9RpMYaeClzpi&#10;BavVNz/FDwhUsLXUz3F+ocqiwRcEvPrm5/inai+Zw06lAjRqWAJeffNjQpGPD/axMAF9XBwMgcpQ&#10;/cykUg0fUYBgvTqV1guUdjCuvv3BOOFGBea1EozzCyWHNBoMePX9zyl5Q4V+MK5OdQe4ihjAOS+l&#10;4+cXktADHhDwMip4ceAFcvjU1QYhVHz5YL2MijkkSBHIhhCAbVzKqyfj6lSMC3BtMq6uAVRgRFnr&#10;+XoJajG/EF6gPQOXEhzURkWhEaHyQG8YFSFRrKFgLwtbML8QfCMp9OCgNCrpKDRiIIddA1CEC4I6&#10;mMJOJDMZJE/AqisAAEnK75wavMIHzbmItaHww5MqPZONKD6TKXrZWIGWJ8QejKoTrZZGIBdCEs5R&#10;YT8BBT5nZUSL/cThemo/Cdq2sQJz+RScXEa0WIVPCau+93W1XuKbgMLYvm8JyHG0no+qb32qTSjV&#10;DyawE8GKEFSyVl1f4KTJrz4VdhC0fVR3sEpG1dUF0HmFas9ZdSI0EwixZFR94+P1K+tyzqoTsa/g&#10;lbDqG58ODFEoWUicKbaxjaFKjkm1XMqVCHsn0pEln/pcAvvGB71M94FgAjsR1UMCbJ+zEgJrG1Wo&#10;2Y0o1uwvXVssqM7gzDci2lWqxjsYVd/4ug8pOfLBgG1TwajU9CFg1Tc+FW4YrOdrJXzunHVYYb0n&#10;rPrGX++8Clh1IiZQ9Y/BqPrGj9eqE+Vr1Te+YlUJWkfYpW0CiTtTxxaMqm98tX9IgrogozorfPAk&#10;OKPCwvmBYP4484O16kTkPoiKBQauygA2VkhtEoI3IqHBwN+cT6DqVTZWC1j/fFRGBNRS2aqAVdcW&#10;qVi8dqK7VCxUvz5HRU0mfnEwqk5E6SGlsoEZI3SvsXp9Clh1IljJyQomsG98gs3UVgSsOhHocRop&#10;BIeIqr3aqEgQJBPYiWBFqDSRQNv4XLMh+MipcaF69/mBVPw8wi+YQdv55BReE49YAHTjRe1PwMu2&#10;Pt0/lM45H5dRLSVaiWR0hUFOQdn+gFenYv5ULHA+LuLSbTp0sRllxufMnIw+MxSsB7MIMsi4EZJM&#10;4qxOxv5f4CqnZppuT9yW+vaFQBAb83TRnAxuxGeisXU1QAtuNZhMuHUyyozoRhStW9cEalCGV5hw&#10;62QcYdS7R2PryoA+4NRcRNw6GRYH3XuDowU8Ul83lZQnBraTqSZUgJxASrpCUBvzDLtGgesmXHBj&#10;bIHrAP6pkeF5vUbhZCeLjV8KsowbcOYIU2ZkcOMmh2QmDejJRXdE1xIpMTKcMJyIZAcY1BNBps9c&#10;sruNDO+SuFeyA1RiNI8NNZ7HrQ/2m5Gtka9oJrtSoHcS5TIRt05GPIBEZTSTXSmospguf8nYOhnq&#10;Jwt0kLnuM0noVuHvc61sZHADvBGNzXTJA+fiQ2DSAbFrHwkSGymJ1q0rBaoodAlVMrZOJm5yiM81&#10;l4qvN5lUwP0pwS0bGTNJWCuaSdMllDtRR5CMrZPlUmL4zyUgmzjuS5ffOSX5DjAEKLubUFoQJrg1&#10;snx3q53D/Eg013OUbV4umJhkueZSv4xJhlamPDORSSPLtbJugNu4qWAySWFS4tTI8hNHNe6Nm0of&#10;orF1svw0NSyoGvfRcyXYAUZG5I8WYUFuUX0G+tgINySBAyeDGxG5RJeoM0+fSTpMRDugkzGTtIJK&#10;rCBd/Ne46Q7EaN06GTYXwbJkbIYJxcIjZ5XoSSMTN6pWA61sqFCQriQNEj1pZHADoZzMpOFCESya&#10;fiUzaWRY5vg4ETfTJdzFR1fKYAfops+53HgdKkpPZrIrBV1qROvRhFsnU1MKmi0m3LpSwFvURZsJ&#10;t05GpA5POBpbNzB0EwMVsgm3ToZvipQkZ7caY8wFwMtnCRIryMjw8ulBHo2tKwW6KGAZRlLSyYgO&#10;vnAjc7JuXSmouz8Qx2QmOxnxEkp7krE5TpQmKFFOUHdYbQvAF5JTiLj1eAkQnQijw0WHnRkdGbIN&#10;oNa3U0hIUNEIJ5hHo6LulcZ8QewO29iY6Xa2hFmnEjN0eSAiBjGlyoScceKYOhnyTzAu4WYaAW5R&#10;4cLScm9OPxcv0zAlUVu6xmcjy7kZGdyi1DHOYedGGJD2r8m6GRncXiOXQ91WtrEtPVYSJelk+Uya&#10;RlBBVxRQMJQq5VyU0iVmgoNHddPcY7LdnIwtQKAxkEnHjwJhirAg6oTXFkDtHaMd4AhS+kDS4DKQ&#10;EiejMA67JBlbVwq0ColqJpbWhU22njl/k+1mIFJCTvQ6SEZmJonuXAdQd+7gqzfL/Eb1zknAVjjL&#10;jYoCY24JjKbRNAJ1fxEO/9bRp5h25CqToZlGgBtTkkykk2nVIm6uSHS7UsTNyVQJmVhbuoN8LhuL&#10;jekacXMy2jQnpYZEK4wbHbiS9N6OjB5eOKbBujmglNBkBA2lw23/SLjx/xNu3STJZ9Lwq9wl+4y9&#10;m3DrikSV+ZmUOBaVKDQXWSfcTCfE+83RqPF+M2ApZw3dyoLtZlQ0bqCDb2K2qpfq3AAAXzUh5xFe&#10;o4KZungn89hVAsywWxNmnUrMiPAmzLpGoPEVCN2EWaeiPJfOa4nWMlQqDUGjVi+8u03+HXYFmalg&#10;ZAYxpSqVBnvByIwKZq/3t8lZYyBT7GqBM84FxKjURoRwRzKyrkSA0tB9MmHWqYSRpJIgYdZ1CLk9&#10;fLaEWacCLEUDwURADGpKgCqqnkdldAFRW58ETMwMNLIHoiMUpwdr1qnwahZo9bnlo5u5Ng3yyjRG&#10;a9ap5B6qOC1g1nXBg+rnozXrVJjGTEkkIF0XkDaWlxdMY6eSc0gaLRlZ1wXU+ETox1t6yW6Tn3ui&#10;BjtFGPm/YGRGxTTeyVg6XzMDnsZrZlT5mhn0FMQEFXHJyEyDxNJo4FOiuVnK3qiEdyPVmUxj1wXs&#10;aUIjycg6FbEz9d1PmHVdwE0pNNFNmHUqmBE7SMwCg6Cq5XmEfDAqmBGDjKax6wK6zhLNTUbWqa5Y&#10;s64LKEci5J8w61QAM4h3RtPYdcEDa/aYGDwOX73jTuqoA5JBURFgvjEYmVFxnFGFm2h9A6NSMYVB&#10;kTBzRyY9PA3DSqsFUKwJM9cgdDBPyhOI7zf9TRydxvwJs06F08SlzYmA0OdxOyyUIog0iFHhamHw&#10;RMy6LqBLIO5nMrJOhXVFJj0SkG5N0M0EOylh1qloK4/vmehGg6WCXeMzE2amQci/3iQwcZIkbc1A&#10;lpPJTph1qjtSy4hIoPXVpnQz5eJp7FTxNFJm0Jjdq7wumEanigVk6Q4/R7ZecXE+jU4Vi/7Su3hj&#10;ttzhkTAzDULP5qh2ldB3n8bQzXWq2M3F22nMAHBQbRwtWidDpG8AqZyL49JUes6juEXxAicTt6ig&#10;n8ybjQ21ij1xau7vyOgCEOWCdJXattXI6qcz2ckIVi4l86cmOD1DOzcc68gsdjLy7AS1AwVJ1s64&#10;ccVJAht0MsolOHgTbo5JpfE7COtg3YyMzDcdCAPzkfu2bGy0I09sESfLd4BjUkFt0rg5GZupEq4l&#10;A9sV7Dfd0rbtN+6AeL6PuBkZGA6uvk64daVAKo6GZ4F7TeCqfyTwvyjPhcXYyTBzo0DnjkybG3/y&#10;fL85JpWWJ+qvcK5LnAyrX72cAm5dKYBY4NK/iJuR6YrsBITPMdhnkmsxqK1LxtbJ2AFMbSQlrktI&#10;0CRlKCjv9pHsbK6ACtJB2BONDMwORZ7J2IyM3YaQBoERfmbcuNcMXMu5lBgZ88HOibiZUuDEoT9e&#10;wq2TceJgLCQy6ZhUujujKRNuXZfgayzu+fkOcEwq4V+0UMKt65JbXLYoCMlp1teNe7cYXMKtkyEl&#10;WRqb2Khxo7lukn51MmwZSgmjHWBKQddzZ+vWybhmT3dOB5rLoKz4RNwilZw4Rqax0VMm4daVgpyi&#10;KITG0dQWAI+dy2cTbjtMKpKcNKPk5jjjtoAig7HtMKk0bYzcKSPT/SYiO99vjkmFiI0a7AAjY79x&#10;r3fErSsF6hJCXWJQ1lyXeJtTKqq4nzEZm+kSKkGxX5OZ7EoBH4cC94hbJyOPzW1bETfXJZR1R7rk&#10;vpPBjXRBtG5dKbC7ueomGlsnWy97i/ZbNzBUBQEIM1m3TobaoqwzwCnimrRtCgZcV5wm3DqZEAEo&#10;r0BKdphUncLJfjMyzu5XQn4JN7dL6NASzaRhWdndINUTKXFUKgFhanqCmTQyuJF8SXaAgVmRfrgl&#10;62ZkCrgCXktmsisFpQ2iHDPi1ISLa191IWPCrSsFIZcR5mQmOxmWObZyJJNdKXBIklONuBnZDbCk&#10;pPCR/dymBOm/j65c2JOpg1K0bl0pcN5w23eQIKXQyz4SfEs2k10pwE15kWTdnIwWeUmiGbPTPpLr&#10;l5Myyz0ZbSGpzDm3FByWSg2EGuWf+zg7MgyTJEeKbWBjozQwaYGzI8MNjrqNU/3ZuXFNu1yjYGxG&#10;hoFHh4pkJrtS4BtRsEl80lCwpALYbhG3rhSEr5b7EIzNyEDc0lckGZsrBfYNyjzgZmRUT6CEEm6m&#10;S+g6rFxdwM3I7ijXi6xX642Ka6QOmAk30yVLXjbRygZo5egADBXNpOmStOgFdEXbAXC7zy6MMTIF&#10;rFTFfq5LDJmKA607XoOZNDIO4XuKQRNuXZfAjSuFAvw4QtimREd+5lEZMlV3KGcRQyMDBCEEbTK2&#10;rkswnigOTHaAA1rvAaFEkSeDpmKG0jg6WjfTJWp3k8D62JdtAXBWXqOCVSfDvCcgnVgK1i9VjTRI&#10;2yUyabqEOxwBBCbr1pXCLSEdHR3nmss7rXLXqe6QCvZbVwpElSlHj7h1Mg6crN0KHe37ulFBSpo2&#10;GJuRwY1+H4mPYwBVjEKSi8kOMDLcdUpII25dKSxuXwKSJEXRpkRJQvUpOl+3525gABGkBVCybkaG&#10;WULrpmhsrksofo9OU4e2Lr3skh1g0FaQ+Fj40dhclzyjFaKxuS55eRKW83y/GSRW+ZEs12HdVAns&#10;E49OdImR4dJSM5zYXNaFlRMHbZ5YCkbGifP6kkBLaJbZRFmnaeZRGRncniiiC3aAIVUJ2eIvJutm&#10;ZJzd3GWX2CUGVc1tLiNDAS03nJzvbkO44q4/ZT6OkRFlpp1Vksk0sCrWK/ZkoieNjOOGGxyS3f3S&#10;dQkWF5s7WjcjS/HdpM2aTMrrUyr5fHc7GRcQEYtIZLLrEmAjaoKYcDMy1B10CTczMFBbHN8JNyPT&#10;naxJawu6xfWZBGIc3YaxJ6NFQtIj884hqxiUUq/BunUVRJiF4t/EwtthVl9fosucuK2oTwlYFlzh&#10;YN0M6qoYHhGyYGxGxjZFKST7zbCuecTQyOTSZtEZA7uiXvGfo7GZOaNmH5EucdwqqoTgUzKTXZeA&#10;HFByK1k30yXEldUT5lwmrd8rBxUVBElUzbuwqgQsis4YWZ6BNsCrenriQSRj67pEuA1WIJlJ0yVA&#10;cqO2HSQb2n6T20dyJeFmSoFeHyiTZGydTO5D1JqQ6Ej7SBJUXModSImTqS8YuZXzsd1bC1dd8qak&#10;/KlMOhk41Feu2Em4mbPC1aFRUfq9d359BDlwF/g4hBD6TObcOhkOdMqtKwXC89wRG8Re7w0uS0nu&#10;/V0SM8c2s7G9iDBZt04Gt4coGko0zLlhTkZS0sng9qJeDqfWK/vEuIF5SiIYTqYum9gKCbeuFIhW&#10;EtcJdjeXXraPhJt84YRbVwri9pjcq4bOd26hlBiAFSuU6v5kbEbG2IiqJevmuFeUQtTf6N7IkJLn&#10;yA+gDUabEjQXsL9kvxmZ8mg3CU6BllfOjcZIQY2zk4mbNs75DnAAKwF6jLxgdxvZwi1p3kHkwccm&#10;wyTh1sngxl0hyQ5wACuXcVDjn3AzXYI1qSM/mEnXJQR1EiQqKOo2JeR2wfdEY+tKgYY36MlobJ2M&#10;/oL3EcaQ2vz2kWqvw/ViyUx2MvYb1ycFEQxiD8YNFFK0bkaW6xIDsJJ8BT+ZjM3I8rPbWriySRXH&#10;DmbSyGQmRC0uCCPbTILhTmLmTsYncionO8Bxr8TiMISSsXVzhi4UBCMSzbXDvZKOSSpMqV9tU0J5&#10;KUXZyX7b4V7RQIjyufVqZBRGEp+MdkBXChwc7LdoJjsZljklMoG3SN1UmxIdUwKMB2PrZEgJYZ3E&#10;DzAAKzsAKYm4mS55wsRIIr2kV21sBEIiKTGy3OswACsGF2NLdImR5RaeAVjRyhyMiZQYGVqZ3jyJ&#10;lBiAVRdMczF1ICVGxolDYVWy3xz3ip1AZDnhZrqEPlhRPQ5TYFKCc5q08XYyZvI1qhG7NwAr6/ZE&#10;3DwZm9klYPeIdQV2ifdiBfTKZa4JN9cllIInkScuMbKZ1KREMtnJ0FwLpPTc5nLc6+PtfYREJdbX&#10;PpITRxcMBjNpAFb0JOuWjM3I1NSN4GvCzXCvdK+g+CFYN8e96j7DyDc1ACuxIM6AREqMLEZ+kxJs&#10;CxBjsZ2MFoq4xoldYgBWYc6iXAfFy+0jcfk4haN1M11CjTzGWrJunSyuRiAH2T4S9ZNVbTmZIr20&#10;0kpksisFUsl0DI5kspOhtQhPRuvWlQIpSRhGMmlkXF2vkolzXbJrx8pMJnVUxLX6AtywuaOZdNyr&#10;bq5JqhG4TqRzw+LiQA3G5gBWbCeicYFMOhn4VTqkJNwsXsL1FlH7dcwQG1uIjr533CtiEl0LsyNL&#10;+/jhwvaPJHEKyi2ZSSNDmWQxc+/ICt4mi4Y6mTpERjbXviMrOflISkwFpQ1BSUr1mSQBCjw0mUkj&#10;S3s00zbXuIEFjnwcJ7sj25cg9kG9GDfAmklLsx0ZgCtNybnmcgArIhJ1/kKZ9o+Em9pqBdzMLqEn&#10;JX0fgnVz3CtWL1mLhJsrhUeokhPHca/AkHQxezA2s0twTXX97Lkn7LhXkvmPUUzBAazAG7BoEm47&#10;XUKwPRpbNzCo9kYtRGMzMowu7kFJZtKVAp5wZE8aXFZF+VTTJtxcKZCRSeqEaeDSd8AtrkoU6XUA&#10;K594l9R10E/LuClJEo3NdAlwoqjh9f2um6uuXU92twNYyYeq4fj5DnCyG2LYKIXz/eYAVl2OGsWC&#10;nAwAQISOphlLXwBWP7qsy8lw1Z+j60VILnVu8h6i/WZkRCfhFs2kKQUiQYDcknXrZHHdIlhoGxso&#10;vGgHGBl+MB18EuvVAawEdRDKZGxdBaG4aI2WaC4HsHLevyR9MKgUbVOCJ8wtotF+M6WAwUWoNxlb&#10;J0Mj6+a/ZL+ZLqEF5GsUwzPcKxEMDu9k3RzASt8lToFgbEZGNQ7XKSU7wAGscUbMyIhgY5gnM+kA&#10;1keqyaMTx8gIjnFORdxMl8SZTMO9klsk2xetW1cK5LvZOkkG2uCy2EDcR5xE1RzASjIgywkbGdxI&#10;USW72/u0xigkIyMD/fQSnaYvXSlw4FMVm3iLRkYgju7o0di6UgAXxEWbQY0YqdyuubRu2e52XSJu&#10;0dg62SIlETcHsC4zmZxvRrbOZIAzvzcAK6YM7TMSzWVkmJPMf7LfDMAKN9Y7scyNjLFR/JPoEse9&#10;0ulct0qeW3hGpp4nXKESnDiOe41xQUaGlHDLYLIDDMDKDghxQUZG+v+ZvZOMrRsYV3DrZEKnUyKT&#10;cDNdkktJJ7tiJrtSEHosw6o57nWRyWhsXSlov0V1ixxnXXPdq/gnqDXCnGhkxHTIfwaRJye7JRIY&#10;dfIEMm/cQLglTXOd7BZ3Lqq2w81wbuBLAs3lZGguTtNgd2PjOjd8qkBzOdktEO4njKdTb5Fz0Llh&#10;mgSay8ngRgY00CVc/+ncsEuCE8fJmEky5YFWppGyc+OGzsAPcLL4DGBfOrcs3+1kWEE3USyIFt3G&#10;jTYkyYnjZOJ2Q7IpkJKuFJh9kKiRTHYy5bWia1voV7IbWxQzdzKkhOvgAluZtrDOLdRcRpZrLgOw&#10;Kn7EGXduKWDztI8kJf+i2+fO181xrwTabxP8JAvl3Cg2imbSdAl3mEUxPJq5G7en1+hCpgfHveZj&#10;6yoIKXkGLZrMpOmSJ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cyaQBWuBH5SGxlI8PmIl4Sjc10SXziOO4V&#10;RDVWVzKTpktoS6Fw9Pm6Oe4VtANlRAk30yXx2W1wWXqekLiLZrIrhdzCM7hsbuEZ7pWPZO8kE9lV&#10;iZpDJVGuB0O9wgvAeMKrKxJ4qdTx3HI1zKt4RU6wUcErQvPSm6mrAypGI4PEqAjcqfnz+bh2wFVa&#10;Ciab2qhAHqFXE15mVqjmKlHFBnalR1N0Ozw4+T6HlKYmhchOJYsiG1fXHsvNo0EqBYu9feELHlUS&#10;j6Ttb6MSr6TJhlPBK5PDh645SGSF69WpNIcJToYuWn1cdIfL5LBTPVP3EdkE1tmVPkTZ/jKqZ+oF&#10;M9novgyp/qiwmjO5zQa81DY+2MuuN0hgRXLYqeCVeU0OUqVQKgqvGpWaAyTIVrJVbTZo66CuDueH&#10;s1HBKkIGEP/ovJ7glRgCRoWWj26soOq083p+kAYIxtWpNKpINgzTSj+4hwReQfC7fSG88HMDOTRo&#10;KgVx2V42qnwOuwYA6hBdGwp2r40rl41uOQA1AaWVrFenovnAM6Cd873soFQiJ0m6kBxaH5fMr8QG&#10;cCQrKiABslLGb7ywxpJxOSCVVqWRy2JUODoqSzufQ4ejqpFbYh8aFfUBuv4n4GV6g6hCtL8Mwhrb&#10;NgZFpSgTQFEgh0al+EV0Lht+le1PtCbh1fWG+vInOGBAX02iuGdbaI9zfWhUVHToZulgvboGuMUL&#10;zmTDqJQwjcLehkG9JfOZ4NJxMfp0oNleEowULX6MjL41kdQ7lXywaBq7ElAoJzKzDbd6C4ZILZDO&#10;18wAqJhtUcTbiLgPGVFM9rPBT5mNyLwxIl1uFl1XDvywrRj31kYmhxHd0hg2uteDI6vzwl5OtrMR&#10;0TKP7g3RenUtIKBMIojWpfWWSpMshmmwUyBwUSjAiKjpIkWdCL1hVSnFeE6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QOkOgqo4qdCUeXquVWxKvrj9hJcmzpCwCCaMG6uxM7f9ZR9Y5xZcLRdU7s1Hob1jQI&#10;YVTcUJQFIQxVSpObx+RWC/pPNUVF4AJlGihFw5QuvCLZ6Koj5UULnfaFgAYE3DhVU05F7SG9qM7H&#10;9egw1JhXt1bEK4Gp0ZOgjQvvGc8qGVenAqZJb4NkXN1peXhi1YNAKY3v2hfCC9cv4dU1ALzUzi5Y&#10;r05F2llW2KmdSI6ufSFBSWYx4dWpSIcptRXw6hqAwC5BiIRXp7rnVmsq1wJe3XwgzI1pn/DqVMAL&#10;yOckvLoGANBGD5eEl1FxO1CiN0CLtvXCrI9uq3cq3RLKF57PoYFOMeupxwvGZVQPyEY0h4YdFYwh&#10;6Z9GDVGbDf56SArPyC81KuouBT45319GJfBP4hvRK6rxosg5wkg6FcEYVbUH62UaQJC5RM8b1pTF&#10;olow4eUagM5WicwbQBXoLVZ+wqtrAIGFWOVgvYxK94xEvLoGiHWUdVeNdZShRWM9b1SxnrfWqrik&#10;9wl6lqxvl141TAugunSzaFS0jOVet2C9jIpWsOqtcC7zhhN9wPtNOkVhYbQvxK2/oattwKvrDfVH&#10;SHDq5OiN1z3g0oRX1xuU1EZJKqq6Oy9u/UvACKD7GxW3cctaPt9fRkUZg/pHB3PY9QYwaxpKJ7w6&#10;FQ0OIuADXT36uIgFJL0dnYqcZ9S2EuR14xWfy0ZFLVbUcv3RkKHwYvKTOXR7g/VKbFHDhd6Dp07u&#10;zX00qqXIJYAJcu9Un0Og4pEcGhXSS5+/QA4NE6rbMZPOt3Qtb1+I/cq+THiZBlgq+oL1Mhwpt1rT&#10;KDDh5RqAooDETzEUKbzAaCa8ut64J26TpPnAwdkcvlJ0m/AyDUATYFLH5zrKEKTAA6KLQpmy9oUq&#10;UoxsG6OK97IBSKmPJGWXjMu0jXRUJPOmAdSSOrHnDUAa616DggqYka2X2RucKczG+ZliUFDsqJuk&#10;+wEmdV9lnZXJHBoUlJ0SZUoJn3ZealASjavrDQr+XiO/0mCn2FE0k0vmsOsN7EMamwRyaABSXSkd&#10;6SgHkNJxWaGl883sZPKzo0nsigNY3HN0kxmublsxAC5Rs3gOx071qnVO1JST6TrdRCUaGhRMIsZU&#10;NI1ddxCsjEqdEIc+snzNjCxes64GaARE/91EU1mPVJz6pP6a6F8f2LNEP+FlZKxYZPwaHpTmTdwR&#10;GfHq2oPkFN8Y7GgDhOaTaGTxJHbtQc5NejHY0YY+RQ1EkQcDhArEEBWCAhtr60zkIeNlWuCGYSWt&#10;pSjF77xoZJVsZwOEkkwksRIJR1c5LwI0J7JhOoBraaMLBIA5tHGpC300rq4CaBf3lPQ3wLXurJbr&#10;uc4NAcODvhKUjhICRgWWhsZEwRQaHvQVREGkfI1KWzkKjhoe9EU3hiaHs1GRB8+Co44HpQotaStO&#10;I9K2XNRpUIqczGFXGwqbJ2hmcradl24RSewAQ5HS/QsrMdBQRkVuj0aJybj6/n8CJpggjAFTtHHh&#10;CDAdCa++/59wmiPDzRug3t9FCVKa4rYvpLT0OQqoGBXFx1G3qkfDkNLJA2B9sl5dbdBIXMCWc71h&#10;YFDdHxXZo0bFFEY3alES1+aQ9MhzFAAzKlQoF30G4zIwKL3YI4Qx3W7aF9JqJ+rXTNuaRvUIEilK&#10;qhgVjf6jrohkhzqv9b7mc//BqAjeSgOcy4aBQXHkBEMKeHVrg6Mh6gtNIqqPi2B7AhhxqjsSpElV&#10;GC0JGy8iNxQaJuPqVPQgUGg/mEPTG0/gRyNenQqfGY2Y8OoagOKpqKEY5k+bDW534YhNeHU/BWwK&#10;xmgyh50KnA613gEvw4E+v3BHQiKHRoWpzA0cCa+uAehhkiW0DTwKNlDtPM9lw1qVvhDkiPS8Ud0S&#10;vImSKg4DJQkeJRKNCueGQt5kXF0D0C2IiwcC2fDmpvJ7Ex1lKFDafXNZfMKraxtM0SzRsYOOYqRE&#10;UUQje2KRk73sGFAFfJL+KlyC0DbzA5UuCWBk1570lVhWspmNjGPv/3N2frn2PLdx34qhDfief3PO&#10;CHFW4AUkj4ISOHmRA8gP8u7z4ZWBsGqAnCrr9/K9FNjNnqnD6WaR7CiYrXmjME5zZev3j4qo0Zkx&#10;+i1rAujQdEkNBPkN6xmyJYj22Jr/yYVjdDIK1iVqxDmjI6ykf5KAFGJD1FJsSPon1/QN5Zasa29T&#10;cDZJlQBB3vXg5wrOKKlY1agYTDqc0E1a5nq/2IAl69pqXGEXBZglaZS0fbLAk9+XqE3X8sT3Svpn&#10;8b7Eb6Tva+8c2A4RuEmy2iRrFCcaxQ8laXSy9ueKt+9+Q9SehIiC/QbuZWPjZzo2BHOpGn4j+S4f&#10;kjTKl+hNacH3dakaIfrkTMQBWdZ1O6KNr6qR8Zx8v3g/ay7i7JiYLGtrhaHlQ5qWzkWDCQemWn/v&#10;jvd9a0PR41rWe67FiN7W1kq3ovTo3XOxFb1Hj3BrEWiPjst8hfdcHCsTL69a0DDDL33d9h7SrPTg&#10;upuEdVAtKiA53SRz7QMHxYwkWiQw3FrcScjmJphLsj/pGjcXD3z1UBRxrSdPs7mfd7Iuyf6kef2L&#10;DNpgrn24oQgvanTGh3FZOE1D+egFc20tbsL6SVpws23ac0EhJl3OVOtBk/akyQP3k+lcnJiTdW0t&#10;GitP65XvmJfsT/JuMy8vWiCeRsvJXNsDEHScTWXwvrYW965GIYdDsj+5f2dKeIO5trehM+zUdwfP&#10;cG837mQuZu9ra/H9J0kimWt7AGpBJ+suWNfW4pIN+i8Fc0n2J9teismDuUTrzRNMagTpwbswz1w/&#10;SchBtaCWaAmbrGt7AJplRTtsepktC9MGVhBrSwuGc65h+f6+RIt24FGOFC9I5rr/JPVmqkWH9FvS&#10;fImeensu7rXGiwbr2lpzE+ZPUMt8SM4otw5G9cWqxXlo7rz7/luW7E9C3+S1JuvafoM4IJuHZK7t&#10;ATg6RLeEgfH15OG+yHlO5toeIC2LhdPYc7FVjn5fkv05vU4TyIsSGMx6qBDfXRaSbBNtsUUJdple&#10;0skzlOxPrkZKAkQMvQwk7Z5ujwk2JPuTQGX0+RIlrmC6RxQHP91lIuHNaNsrSmQDcQtW8vuS7E9+&#10;J0mjEfb8y0DeF+Uw0TPcO4eTrhURDrcSOKQ2M8LG9gATWg6yAfjBy7rYpnA7wncfJdmf46ESFyVK&#10;sy7acyZziQfgGQYMPV3JdF33+Vl+X5dkf/42UEkeomid+PnI90r2Jwm+HEgDPy9a/Lwo203WJS4A&#10;ruKVfCslZ5RPCkmjyVyy38CvRS9MckaZ652EeymC3a+ZXPgk9UC16AIaNSjiBoo913SeT0AvWvE+&#10;SlM/OackbAqnhWVhvD/UhFHKSO5Bkh63SOhcHH0TbOydA9sNWvIkmN9a8R5b8j5vON8kcY4S7rUu&#10;YnPkBAXrkrxP2lARFgnWJVpcLT3tNL77KEkXJfRNCWMy196l8PZocJjMtf3GnRyYKEYkyaIcpOhK&#10;ksy1/Qb0Af8l69pa5G9RJJzMtf0GWalz4dT3s4Mki0KmwLUlc22/kabbwIMsHP7Go5I9gGSLElgi&#10;WyxZ1/YbE2dLUujpgbgsPKgPjGJ6ovX7Q4nWtT0AW5ufKKYn2aITF03qpclDWeuaPMLsGW6tON4r&#10;iZ9cuDLVrd9xKFq/cezkGUriJxntUV3AIVpxfF4SP4eDTe4VPkQr5h0k8ZOQPsHA5Bluv4F5SUkR&#10;0d0FjRs7Nq4vTebaasMSRa9rO4BJCR4TA2xstWG/orm2A+AkBYeW7G0kXTTMBsCi/QyJs0FyJOva&#10;ailbKdmisLBERpP4oaiRA/tOtjaS98mViQQdonVtv0HuERui71sAyfuci2UnEeM7NkQt+XRJzudc&#10;yEJiajLP3mtMJ41kSXunAT/MMS+aaqsRfY1WtX/6VGGQ+xJNZWrRx0TyROfq8qiSk6j/+pFQsZR0&#10;1OOnvpTItDvJm0ve1lZjsxYFXyVPdBoFZmEvUfvtsZJAY//0cRjnJ4pgS6dRWIokn5Lw4n6GRDqj&#10;6kpVI2E5uSWGG750riynR9WmNX8S2NCMzzRXiQqFZSKdSaMvl2V8kj+U5HsdopY+Q834JLs0ql4m&#10;OL7WRZ5oUvZFL4ClRDULd44nfkPU7vio6H1tBwBB9JPt1iRRlIZpSS4gXdr3ush+m151378mqjbZ&#10;FMFvWRI+Z289l+8Gc8kGJZ1L/AZJztkOSvJEf3fXybrEb8AccJxP1iVq6brEb9Bn7UwKvyik3K+Z&#10;gufkWykJn1Rwkp6XfFNEbW5KTrAhCZ9clQz3leBQ1FI/LwmfkKLk9UZzbb+R7kI1T5S+J3NJxHfM&#10;ixq5JUljFi6E3S+ZuaaiNZhrq00HriSorHmiPEDCyslc293Ez1AcAF5jGr0H69pqxF4igsjyRNnb&#10;RCcvUaMGJtpHScIne1E6tkfr2n6DYv2kSSDp9RsbhOWpaEme4VbjY5EEh4guylxkUyUFbao22/nA&#10;R701TxQuMTp5qdqHiGjwXQYKe10He+zk1k5VOzlyROuS/QatJqJoOTvxbSJ7toTtZeytxZ+3JLRh&#10;aoTY7oGnhy+0yci3+45EU/t5nQn3xS1PMhk365J69NV1mBoh0cQncjeJTEZGVVLgY2qTYRawsG/J&#10;FqWFCTexBNSNqd25OSd6Z9sNMBkpQcEOhwsz9wNhK5C4YHp7bK03ReBJIy5ToyA22f/yZd2T0SSb&#10;j2YAEFWbsGPiQCRjlH7+T5jpZDLxO5xzSLv/GieiiFhWNtuBwOObGoH+JL+HTYNMxrcs6RFgahNv&#10;j1YmHoTbbKIzCwVL20ZCscnGlLTercWhKirMUjX4/TODvngQvuxR30V22MvGO9BPQmFv6Rp6I2D0&#10;kxzHVI1W2ZOHFKBRXAGTkQaeQH+rMRnn02AyyQFlH0EFdPKJUTUyBSKASOooDpWCv2RlokZ4+vVI&#10;ztBEsferZrYfcna+f9BEjSwwMiaDCsi3JIJOW/TZbAazievh6k5uPkpe23YipD38duQJZttqnBvn&#10;o5bMtt0Bs/1uOIPZthrZoHSLD85LJBPIe5tLHIKzmaqNB4/KO9iIyWxECZLdvqox2zQOSJ7kPpDw&#10;ONLZthqz8cGOZlOXcHLPR/QL2GrcHP4zqUnf/ZbkhbI2jpHJexO1yRmmuUQy296NTA3wLamI5IL3&#10;9boncjL8SbA28SXULETVTWx1/nOzbadAIRW0a/Qktxqe62c+9sHatlOYsq3ZoX3/dWta6bSBjr5u&#10;kiHKbMRDEz8pavkvQNqK3smFxzMna9suCJKSbODk9yZZosxGanT03rYLutEXbPJ6g/e2nQKzQTxG&#10;a9tqkKK/VyMGs22ncB/qJokE4oP3L+B5x1EmmJRUUWaDQki2JaJ248BGkmnwJCVZdGab09f3X4Co&#10;MRtPMvm+SbroPEleXTKb+BKaDEd3OZPptV5AjhJRu7G3ntqA7yiRRNP8FyBq/AJIUI1QsjcYzBb+&#10;uiXXlF/34+eefAMkbTT3XKKG58InRLNtp5B7Zck35dvNbIkvkQal9K/+bUEX/ALElzzIEIaKCFCy&#10;nQKzkX4X/d62Wv4kJX2U2YhQJX5S1G5cPjKU6fe1adopCfazxf7+JEUNUmcKcpPZtlMAJexLki+O&#10;ZJ7y6yYtMcGkdBxlNjxe9CS3C+Ir9VuqFTxJ3ZfcCRQkKJHsU+5I4YsTrc18yW/Dx+C9bTUIaPp6&#10;RrPtDQa7VyIs0dq22o3jAx1OEpSIL6GBWNRSkZTu9elgNlKoI0xupzCVF9PpNHiSW43GErBJ0Wzb&#10;KRA3hXiJZttq02IyixRKSimzkaaX/N5EjdkIySdrk6RSzt3ES5Lfm6hxTTHJnolXlrTS2YMSQQne&#10;m6hxzSvHt2i27RQmZf6dsIf4t41J+haRqxj8AiQjlbX9Jnx+x6SoFWvbTiGPzkgL0+K9bafAk/xt&#10;vROsbavBUnBxTeJLJC+VnMDfpLtgNvElxPOnU933b4CkmE4G4rR1DWYTX8I1OYSik9m2U5jZSPFP&#10;ZttqJDvjz5NzgKSZMhvpH8lsojbMCNxqsDbJUQUlRJ6SL46o5SiRzqTsy/Fc0Wx7O8OFCATak1+3&#10;9CYdaHEQCN6bqMHjsnmNZpN9Ccm+LC6ZbauBLPqHRbOJL5mu3BlKthq7Ei4kjWbbToFGF6wtepJb&#10;DQKHTKsIk9spcPMQefgJHyAZqxyf6REdrW07BS5x5I7P6L1ttRst2GeD8d1zSdYq9OV0NklQsn3J&#10;na/bhDW/zyYJqByn2NMna1M1cDyBxmC2HURlNsoFkgiGZK7iEkj3SFAiSahTeR31vqPqf+0UCE5C&#10;K0Zr2xuM+4NTR7QL0uxVjov0ikye5HYKd4LfxOgDlFj+6uS9RrNtp1CsTdQImEDiJ2vbTqF4b6JG&#10;QknGGkk66p0ba+cFfN8pqBqhp0fS+5EOwhtcfEy5dSaZTdQ4z3L/XPIkxSlM64woPimZrHc2lBzZ&#10;g9k0KZXg2NSKfn+SqsZmmU53yWziS6AkOTEms4naJNkk/Qu5+3S/N9wWO4xkNlFjY0KOdLI28SXU&#10;p8AjJLOpGoUc0bdbclpJaj/nftjgvYkLuvPeonOAZLXO/eaUqSSziS+By5+ytu9fHGlkOh3GuVgu&#10;mU18CeGLqEszyaUbJXDrUYa1qdHJlO54ydrUKVBGF+UpSEosv1E8ZVB/95bsVoIepKonnkvVmO2E&#10;Sv763uht9595kqZGbwzusktmuziFBCXwpNtIgtjsspPZ1CnMsSP4vfFb3rOxwTiT0yIZR1uN1noP&#10;kim+/rpNjc4fc1dR8N7EKcD+RDfbk/y5jaTIgEzXZDZxCswGmZasTdSYLari5WeyjYT/jBrZmxpV&#10;TeHaxJewDeVO92RtokYKEpRA8iTFl/AgP0lLLyrP9yNhL/PDxacBSmRf8vN8RvsSyndkNrxyEjOn&#10;UmCr/ZBbm/ABpsb1OVHLNwLyMhtts5JEb1Mjk3QSRb4/SU13Pfl2Z2sTX0IAL2qdx9dzrY2NAl+u&#10;xJeIGhcRffB4ydrEKfxMy9jg200P9mUks3ERQeJLJHV1ukW9kvzrj6rl7237EhJD55wf/LolU3a6&#10;deK8kie5ncLkDTySngAfzXklcfjNYSXA5HYKNAb6YdebrG2rEULiBxdEemmcuV43ASsI0MRPihqz&#10;EZ1J9iWSv8psPMkEk6LGbDzKZG2awAojeSZcBw2m1iPhgTBdghJNYP3QTC/p5vARNWabPksBSiTv&#10;NU7UhxTca5vWAkkmKtHupUao/YiulFS1CbVzEEjWtjcYNzZqJNAHvwDpuDrUVpTPRX7BXtubT0DC&#10;rqsaofZpa5ysTXzJm+mSvkTEB5eRzEZYLfkGSCtUsifhjRJfImo8yfs02P7uuaQZKpGIuU0peW/b&#10;BU1qdMQtsllaj4TZqJxKUCJqrI1WQ8naNIGVeoaorzQU2DJyUu/hxIInqQms1B0+Er4bCkxnY9cV&#10;zbadAp3y+HRHT3KrQe5SZpH8AjSBFeoBlxegRNSYbc75yZMUXwKO53b27+c3yXvlvfHFCWIKOMb1&#10;Arglkfrh6EluNWbj2x3Ntp0CcUZazCbnN02XfXHCSXgcTkKyNupYk4tBVI218QNITlSawEpC6TQt&#10;Cd6b+hKKSJLcUAKLsrYp6EuepKjhlakZSn5vmsCKK48yPnhNy0hm40kmX1PJe+Wowkk4Wpv6kjl4&#10;R2vbToFXTb5BEp2RvNdJghmy6fsXRxNYaaXP1ztAiajNbNPyIJhNfAmJM1wikcy21aaMJ7pQgw3k&#10;et0wVKHnEjVSpfDKEUrEl+CVs5iC5L1CIfDBSX7dkvdKCgz1IBEmtwtiNl5bNNt2CjTHP8kZT97b&#10;VmM2/ku+OJrASigoaqvN2Ot1MxtQTt6bJrBSovdM+DdO53u2uZMrYVaIai01+kHQLCT5dYsavCKu&#10;LPm+Sd4rPeRoWhfNtl1QMZuccXAlURXJR/JeOXNDJUfvbTsFgiwUjibfN+m7Ogmsn2hnLo1XIVZu&#10;007i+9dU1Ca9ijN04Cc1gZU6wuj6YRrxLXDN2t7RSVjaqE6iGrnHydrElxAuoetYsrbtFOIuQGSe&#10;6tr4dSeeSxNYqUeLblWiQabOFmJSE1i5tXAaqn1Hiajx3uDJo7WJL5n9RdKrhH5ye20vkmyTHPqP&#10;JrCmnaJUDV8y574AJZrACiajnkrcwaJrG9oimU19yRxpk++b5L0Cf37dyZ5L2qoST+AbkPgSUeNJ&#10;pmvbToFEfzaw0WxbLf+aSt4rPSq5MzWaTXwJPcheScU1iY/rdZOVknWpVLXZT85lq993r5rASsSW&#10;CYNft6jlu1dNYKU8hrzLZDbZl3CvwO2WREMl75UnSW5usjMXtb+vLYmqaQLrtI/LZtN9CY4rOlFJ&#10;s1V+ATTtidamvgTUYGSAEvUl7NQiRkyau+a+RBquUqKU9Wjj9vn1w5kPN5GPZG3bKbBTOLO4suS9&#10;FmvbToE8qc+0Kvj+NZUWr+MnOeUkaxNfwk2Kj2g/qemyrxQlksDKLoics2RtosbZlJ9A8t4kgZUw&#10;LyejaDb1JWl0RhJYbx/eW+S5RI2kaiJPyXuTBNbpwTO383xHiaiR5kxL9OQbIAmsMJlZ956PqMEJ&#10;c2NGNJv4EvxP5pWlcytVbDDQEUrEKUzlQ+QnpeUrnYlIjo5m276EyxgpAU28sua9xhlWmvfK9yaq&#10;SMMvbj+J6xoa4fs3QBNY526qpJ8CTlhmg12/J7NpAivJslFHEaAks/HTSWr7aBEvavwCki7JpjZe&#10;ITrlW94rAcqIWVG1KcpMulqyWZW1TTlOcg5QNWIRJHQFKNG8V341pCEFnkvV5psf/bo175UE1iM6&#10;46gadbsc4JK1iS8BklGlPBfG7RdA1CPbmWve653ahygrwtSGyk++OJrASj3ItPv8/sUxNQ6ZSQUo&#10;bIM+EpqERpgUNbbmz4TrODXv9YcS9CQLydQIfVNe+R0lpyaw8sWhSun7kzQ1MmcmqfqrV6ZIbj1J&#10;sscILEezbbWpCZ8i9GC27UvYKUxGXbK2rQZDCyEWxEsod5O1EY1O/KSqsQt6TqJ/sDbZl0ykPcmK&#10;oHRwGckObzIcktm2U5iSd87CyZPcarB9nPKjte19CTvzLIZHNGavbSIYSfYYO7qlBkSyGJ6qcQ5I&#10;Z9tOgdmIhgaeizzvZSSuhPed/AIk7/VGZVPE9lHeq7Nl0ZlT8l6naR9uOUCJqOVPUvNe0ZuD2Ndv&#10;AMSxrG3yiRJMSgIrvYMHy8ls4kvGxiReQp73MnJqyaPojKrxRDLe9JQEVprgT9vQZG3iS2Yzk+wn&#10;aTwia+PGiISBVjX4boK2QZ45wW6ZjZhCcsZRtZjL53smsz3oSBuchFWN/BKqJCNMbqfAZ4MStegX&#10;sNVmtujyY/JO99roYsvVPQFKRI1vABH6xHNJAiuVrVETgFO0mCxLaCSHdy2NuWiDkaxsa5EZypcj&#10;+ZZK+upU10dbINEixZanmGzvJOmVmGPmI0XrzqOfFOfvexJJXp2OrZEbES0So3+iYmv2gOudfbgX&#10;I+nOqFpxhOuU1FUCjNwjlQBk+55iZduJcMEYKTrJZFuLelFid4kPkXxXIkDZJ1u0AAj/SyaTvFUu&#10;XKQULVmaqMUp2JRjL4RMHdpcQv19gyBq+BDAn/ysJW/1xrFtuPhgNnUiuIMkvHU+9r4C109iSTTb&#10;VptOLtzlGfywJW/1diPEnpQrUoWxXgCzcUYN0hPICl9qbEfYayUfUVFjtiwllP2AzIaHiJy/qP09&#10;JTR6ktslsLHjVxoQmPwul5HMxrc+ccia7srBeXr1BZgUV/Kb7hqtbe8r+Gn/nhqC2bYaa5vFBZiU&#10;vFUOG8QlE5SIWjGb+BJqKqOUUK7k0ffGxy3xk5ruSvLRJ3pvopajRPJWpxt8VPxP0YeuLcSk5K3G&#10;dCnhDZ2Nw0byC9B+reTITrXcd0yKWvEkxZdMpUTkJy3dNfXKkrdKogeXTSW/blHj+8aRKPl1a7or&#10;vGfUJAWSR94bJF9yRQc3SSw16Ht4gWhtW42dAt+ABCWSt0pHU3bJyU5B1Jjt99PxfZsseauUqhBM&#10;SzApavPBj1oPQ6DsJ0kzOwpBgl+AqE1JH2lkgVfWdFci11nwWtSYbdLZk9m2U+BJUlecBC403ZUD&#10;WNSiHaP2kzzYYET7SVEDJb+xnAAl4kvYBOGWk/e21ZgtPJRK3iobPD6oEUp0X0LwOiEwT013JZr5&#10;E4USRA3PFfoSyVulHTzpQNGTVF+SBi4kb5XUQpoSJU9S1Ni98gtIvLLkreZfU1GbnTlh7+D3Jnmr&#10;09vmHQWcRK2YbW8wxpPMHd3fv92SJZvv8CRvdW4ueSSNsggWLafAbFnhJyfRpcZemXhOtLatVsy2&#10;nQKzYWQ021bLd0HS5jUPlYsav25iCsk5QNNdYfmyfYmoFZjcToHzGwG1IFGf3vbrdc9sk7Hx/Rsg&#10;eatca/8bO/3+CxA1ZuOLk5w6NN3197SY+ElRAyWzfU3WJvuS35NwNNtW+8VkUmZKee56Aby3udEr&#10;8CWiNrNFzW3I55fZ2JckBbuqxnsDyhFKtlMgFsTvJlrbVst/b5K3SpwL5j+aTX1JGpmXvFW2TkTH&#10;Es8lauyCCHNFT3IfVohP4kqitW21/BwgeauECmjElkBSXMmTtNVoyyVpqxOvjXaTokVQmfYvyT5B&#10;kl25TI3zW7Ay0SI2z0tLDgGStEqp9mxlvvtI0WIyVpb4SMlZ5WFwLkom294nz/GQlNU3Dz8iAkSL&#10;yTgpRu9suwPuy4huhII5XJ6OT8abRl6B85eEVe4BjpraEAWTyWiHlxQOkr+21LiaF2YqeWdbixa0&#10;RLOjx7h9AWwK0YRksq1VPMbtC/CMxLeSybYWRza49OR3JsmqQH/8zvffmWhNW8t5+t93PpLiiiOI&#10;+muQT7be9H0YgOgDKqmqBCwy5ka0SLpmZdFj3L6A21RGK3iMW+tOL8ZbUhFPu7T1QLisKrooQ7VI&#10;JIRtSr6ekqf6wl1FeYuiRbupuVI6Acj2BVzx9klakZJHsJ4HSap8ZKLJti+gSQzp3ck721pMdp9G&#10;KgH0ty8gr+wZ7XgstRV3FTENktpKLHjaAwRoFA/CS4u6DN9+JLX19XO7JZk/pjaXRUalUuhtd8Bl&#10;I7i674szNRoGZxnQ6O2jyZO7qpJgpKnxvSCsG2ASve0SHlTsJ18aU6OJLzuY4MeN3nYlD5Jp70GX&#10;ElPjBHvOU/n6I0BvbywozoqabZsa07Fnyla3HQPBtyiblum22lx2G53r0duu4UGUNtnZmRoRKkqt&#10;gt0WetulkAUahSRNLb5QAr3tHvh2cNVS9LvbanOZ+yfpL3D7kWzV6fmSpAuYGteXc7diELdAb3sV&#10;7jyP2FJTI3D0obdm8kPQfFVOKUl6AtNtZ8QXnK9xNt32KlyCGjVLZ7qt1ky3vQoBluhWd6bbajTi&#10;xztkq9tehZseiDImyNQEWXifqGMJZop7IJUl2euZGoVy9MSLvgia60rGbHKRC9NtZ0SohGKCbLrt&#10;Ve756rbatEKI8j0wU9wDrRKTUi1Tmyaj0K3J707zVmlbwkP5ujNiVy5ZsjlUNHOV7X3SBIzptjNi&#10;q0IRZ5Bihd52D5xuj1cQxjY1yFY4kuhrrtmrRCjpW588TPEqOEyCGdG72+5hLremAUMy3VYDmfwS&#10;oi+CZLByncVsvZPptjOaluScjqPVba8y18knfTV5d6I27XSSBh/oiXt4UdSRQUXUWNsRPkxxD5R/&#10;Jh2IsVLU8A1cVRo9zO1V2NNG50imEzWaiHGNUjKdpLKSSckhIYGKqnHFNafraDpxD0yXZAhBcoja&#10;7HCSegT0tlfhg/DgJBP8EFSNRtxR+zGmE/fAO8h+d6o2HbWTBCimE/cAVJLUTVeD2X8mGVDoiXug&#10;UC9pGOFqJI/Toz+CiriHubQ9OixLHix9XeJ3J+6BpLCE/GB1olZMt90Dkbok44rZthYXi9DqOnuW&#10;2zuwD0takDHb1qJamzb20WyS0kqHx2yjIloUWfIGom+rpLSSUp+0VZhU/xV4myJL6hoSVEpKKz02&#10;M5SIVjPbdijTjiT6jksiLHfLE6CKTuWS0jp3xAcZjjxJ8UIPviEJuT9k5noDHESyTYNozefxHaJk&#10;exOcQtIQZva8y0ZSyR40VY1Qsr3CMZfVJZ8dSYQlK4ZfQPZ7217hYNsW7WUlEZasGCivbG3bK3Bl&#10;eFJQyJPcWsRZudMwWpuktMICJm3xbj+iRXs7biGLNs6S0prPJr5kDgX3bG17dxJjUhJheZKsLfJc&#10;ktL6orV/9DkVLZ4kN7BHKJGUVkLP2U5ItNivEVfJ1rZ9CY2bsm2eJMJyHTdFRJGflA6u412zJym+&#10;hGYYb8KCQeBZMmE59ifZBPwCtgcCJZRIZbNtX8LWkG19sGGWRFiSlwnHZ7Ntr0CvoYTsYW1bq/DK&#10;ktIazyZapCEPkZK8N0lpJbKXeS7R4tvNviR6kpLSGr830SKjFa8Q+UlNaeVCt+gXIFrsJzmwZGvb&#10;OwxSU5M8WM4LW6uZbfsSvoqZn9T8WfYJpJBEKBGvEM8mWrhkTrbRbNsrTFpH9OuWRFj2JU+6EUSz&#10;iS8hmB7tgiQR9vfXne3MNaU1Ron6Eq4vSzjxSfxbO0MoniT3xLQmfza65RG9vcOIfwGixb6cy0yi&#10;92YdXMcDBd8A0eJr+oBdT1CiKa1EOKMQjWjRz5aWFdnatlfgbvlsp6D5s9xqG/XF471tX4Ivz77d&#10;osXWmSSIoF8vs22vAJIzllO0mI3AYeS5JKX1wZcjQ8n2QJjMe8tm275kutNms20tMpFpzBbtJyUT&#10;Nv91iy+ZSx6zM44mtf6e1oPfm2gVe2XNaoUSjL4BojU1FNwVlfy6Na01Xts+GfHF4ZrTbLYdL5nr&#10;yyJfIjm0N65tp2omWtv2JflsokWuBbmE0Wzbl8SYlHxYdkH412y27UviL44kxDazba8Q+xLJo51Q&#10;7zSnDU5U0sE19pOixcUpJJFkT3J7hTiqJn1fyYglMyCaTdJbsTD7vokWJZq/bRCDJyn5rQSxk2tO&#10;yfDauxn8DweByCtLgitxj6RPEbOJLylmE1/Ck8yYMWn8SiwIz5y9OHELw4xFRJwk1JIrQRpP9iy3&#10;NyEpgQsnkk2eJMeyOuqws9VtdxJTApIdy21dACWbbbsTWo1nyWzS+pWNIbkM0WdAMl3f2e3yU6e0&#10;DhBghA5r0dFbEmT56WQhE9FiNhKbkidJ6tyyMg1RqhbuZOIRgWMGhmu26TuabPJUa2KG3KEVzbYd&#10;A0xCFMSAaV82TqnCNIL77iph05ZeuoFVLe6pYGeSvTfxJmFYgc3/spEP6pmx+kTkRG+aBX7fwLoW&#10;4Yjo101kZ81GDCOJPanSjSTC+eEkr227kgkqZUsTLW50m9byyWziFML9Kwe29UDmezN16clse2cy&#10;vF32JFUrPeeTkLKsTPevqsV5kXKu6L1pUmx4XiSOsGwEoBw7op+bJLemsV78m8xGDk90FuZbvfRw&#10;rhGbr1rE57MvN4GcNdkkoEU/ANHCQ0/n1wSSktg6SwuK1Xhr4n9IZqcMPpptexL6FUV52vzA1hOh&#10;4PDNTi34tUlWa8q/wbjtyQ5+AdG3Tfq+TnJDcsiHJtqT3U8++NHKtkeAD84+25I+O1VnEfVA0HTb&#10;yDY5clqiRZooTcWSlUk263lEDWb5WW8vMrnS2TuTFNjJvkn6Nc4maT2QqQqNAjMUdy81fuVR7yBm&#10;22p8ZyZxNgC/NHCdtI2k2pvZtvPB9dCGK5pN/AHVLEnhH7NtNbouRlcuorb9AfeTR8V4pnaw+48o&#10;U3LT13sjZYNe3MlmS9SIOE1rtuS9bY9w5zCbdIVhbVsNX0fuWDTbdiSUy2Yp7kTs1iPhqDE32gZr&#10;kxxWcjZeSen8HJT3bBAP0SkR4nipkaHwic73qsbFfc+IViTxdM8GJqO6ElVjXxFdScUj2U7hTmQm&#10;6WdlalSVRtXzqG2nQNkFqUTJL0DUpl45Ct9RfL2eJK1kuCQkmm2r0QuaIrcIk9uXkKIzfEVwlJKk&#10;1+ff7xVJfgHbl5BrwKc7mm2r4ZSBSbS27RQeB/uobLatNp3QOfAla9tO4fFhtuxJihrXkyTdAfhZ&#10;bqeA46IbaPIkVe2EWo92yZK8ymxs3KLZtgt6cDlD9t4keXWyNqIyYrKT9w/nON6Zn5TkVXo30Wg/&#10;Wtt2QeyBuFU9QYkkr0LYcUdINJu6IGLz0S9AkldpKhnuuUQNDn9qo4JfgCSvTgwu4gII+6z3RqAq&#10;q4YDTEuNq3of4S9gq9H7I/0FbKeQ9iTgZ7rVyMo9zuxJbqfA7Xbkl0Yo2Woke1Bck7w3SV6l9yv9&#10;0pLZRG1aZETkMzHF9d4o++Z64Gi2rcYm6J6FLiR5lZ921EV3ArrLyNuH6Hn03iR5lcA8B9pobduX&#10;0JszS2gnNruM5IRDJnY021YjCBfuXiV5lUht1o+AgPUykh7NPxStBr5EUl6HGslCvKLGA4KhjWbb&#10;TuHEl0TZwyQ4rbXhXinUS5a2fQJl8FyUEL22rfZ8QyNHk22XcNLB9x4FZiTjlSuzkhvs2fHsTQlB&#10;OLpWRPgXPVr7RJWEHHvX04cmoe4kqctUvYleRJ9SzVyllpR7d5PXJnqUC2dxIM1cZZuW0aWcTdYz&#10;oeFLtCfRxNUHUWh+NcEhQPRCOpFd8bIw7mk7u+mlRwg0+l0fe2vBZPfobkcm23rHAVEX/K41a5Vv&#10;NiG16DFuL3LPUrj4SKzHQe7jJKNEk22993GLnIhkurJfIwYa7VpVD+xHL00yXdnmnbRrSZamelwQ&#10;GP2uNWeVx0gTm2g28T4TO0owojmrT64QYyMf/NRE7+BsE022nQEnRl5bhBFNdeVIGk0mu4pisq1n&#10;h9F//NMf/+V//PNf/+2//pc//fFP/4t//OP8689/+8t/yPjXP/zpL//yT3/4+cP8H//nX//6D3/7&#10;pz/8+V//8pe//u9/+5//ja/Rv/+/P//7zx9QZ0i0/mOY/58yr3cr3ypldo9b+V4p89a28qNS5mlu&#10;5WeljIvdyq9KGZe5lY9KGRe4ld+VMi5tK38qZfZHW/mslIdi3tr8XWHMQdahbOhcmb3D2bC6ot4h&#10;bRhXUe+wNhSqqHdoG05U1Du8Dcsp6h3ihrcU9Q5zw0SKeoe64Ra3On83qBu2UNQ71A39J+od6obP&#10;E/UOdUPQiXqHumHcRL1D3TBvot6hbjgxUe9QNySXqHeoG9ZK1DvUDQ211fm7Qd3QUaLeoW74JVHv&#10;UDeEkah3qBsqR9Q71A2lI+od6oZsEfUOddMxRNQ71E0LEFHvUDc9PUS9Q90QFludvxvUDXEh6h3q&#10;hlIQ9Q51Qy2Ieoe64QpEvUPdRPFFvUPdhOVFvUPdhOdFvUPdBM5FvUPddH8Q9Q51E9re6vzdoG5C&#10;3KLeoW6Cz6LeoW6C0KLeoW6iyqLeoW7ivaLeoW4CuKLeoW4isqLeoW7aCoh6h7qJmop6h7oJg251&#10;/m5QN/FQUe9QN4FKUe9QN5FHUe9QN7FEUe9QN9FBUe9QN/E+Ue9QN5E/Ue9QN7E8Ue9QN1E2Ue9Q&#10;N2Gzrc7fDeomfibqHeomsCXqHeomVCXqHeqmzFrUO9RN3bSod6ibQmhR71A39dCi3qHubajj7+q9&#10;G+qoYG7Up5h4G8/flbqhjmrhSt1QR9FwpW6oo563UjfUcV9NpW6oo+K2UjfUUUJbqRvqqImt1A11&#10;FLlW6oY6qlYb9Sk73ajj70rdUEddaaVuqKNQtFI31FH4Wakb6ijkrNQNdRRmVuqGOiotK3VDHaWT&#10;lbqhjlrISt1QR3Fjo/5bnrhhN4JuAAPelCB2Axj0pqqwG8DAN4WC3QAGv6n96wYwAE45XzeAQXBK&#10;9LoBDITUxpQDGAynkK6zwIBIXlI3wIWwqBkLRyIVbNUSLqQFgm4ARyI8RjeAIxEmoxvAkQiX0Q3g&#10;SITN6AZwJMJndAM4EmE0ugEciXAa1QBOYkydVTeAIxFeoxvAfSLMRjeAIxFuoxvAkQi70Q3gSITf&#10;6AZwJMJwdAM4EuE4ugEcibAc3QCORHiOagAnNqbgphvAkQjX0Q3gSITt6AZwJMJ3dAM4EmE8ugEc&#10;iXAe3QCORFiPbgBHIrxHN4AjEeajG8CRCPdRDeBkx1R5dAM4EuE/ugEciTAg3QCORDiQbgBHIixI&#10;N4AjER6kG8CRCBPSDeBIhAvpBnAkwoZ0AzgS4UOqAZwAIXOsHMCRCCfSWeBIhBXpBnAkwot0AzgS&#10;YUa6ARyJcCPdAI5E2JFuAEci/Eg3gCMRhqQbwJEIR1IN4KTIJJl3AzgS4Um6ARyJMCXdAI5EuJJu&#10;AEcibEk3gCMRvqQbwJEIY9IN4EiEM+kGcCTCmnQDOBLhTaoBnCihY1c5gCMR7qSzwJEIe9IN4EiE&#10;P+kGcCTCoHQDOBLhULoBHImwKN0AjkR4lG4AR2LJnHCfoUahR1BZ4OQJtwiXAzgSS/6EHrq2hJJB&#10;4T4OH6BEIqSJhPLpIFk+A0diyaNwEYZbUCJx2olKWLjkUrj20wcofeI0/VQLSiQ6oUJzkO4tTGtO&#10;saDkVOiX7wOUPnH6Z6oFJRKnI6YOUCJxelzqAKVPnLaVOkCJxOlEqQOUPnGaS+oAJRKnX6QO0CGR&#10;xjQ6wAgap0o7KB+g+zpzPbQP0CGR66x9gA6JNBv3ATokUvrkA3RIvE+rxP0aR9C9BUMivazKAQyJ&#10;95JjoWzel1Ai0TkWrpjvljBNAeUhlhwLbWR9gBKJXhpCQ8lyCY7EkmPhEhRfQolELxC5lxwL/arc&#10;ghKJXiRyLzkWbkhzC0okOsfCdQTda7yUipQcC535bAklx8LNTj5AicRLwUjJsdwvJSMlx0LXD19C&#10;6RMvZSMlx3K/FI6UHMv9UjpScix0X7VnUHIsdy8fGUH1YfECknvJsdy9hGQEnQXuE0uOhUt6/SGW&#10;PtELSe4lx8I16W5B6RO9mIS66fIhuk8sOZa7cywjqF6jl5TQQ6gcwH1iybFwT6e9hZJjoZ2ED1Du&#10;E7205F5yLPSedAtKn+jlJfeSY7l7gckIOhw4EkuO5e4cywgqC7zM5F5yLPTUsbdQcizcyeMDlD7R&#10;i024Cad8Bu4TS47l7gUnI+jegvvEkmOh45k/xBKJXnZyLzmWu3MsI6iegZee3EuO5e7FJyPoLHAk&#10;lhzL3QtQRtBZ4EgsORaawxkOSo6FHq8+QPl19kIU2iaXz8B9Ysmx0LTdllByLHcvRxlB9Rq9IOVe&#10;cizcSeRLKH2iF6XcS47l7mUpI+iegSOx5FjoTunPoESiF6fcS47l7hzLCKpn4BzLveRY7nOBnURx&#10;So6FBoc+QOkTnWO5l3Uqd+dYRtA9RPeJJcdCa2d/BuXX2TkWupmWS/Cvc1mxcneOZQTVQ3SOhSbl&#10;5QCOxJJj4YJCewtl5crdOZYRdM/ATyxl9Qo9o30JpU90joXLKsoluE8sa1i4rMWXUH6dnWOhG161&#10;BC7YVQtG0LzGh3MsI+gGMCRyD3I5gH2dH2UdCw1F/Rl0PpH2ij5Ah8SHcywj6B6iIfFRciyPuf9p&#10;f9pG0Flg+8RHWcfCPatmQcmxPJxjGUG1BOdYuI64HMCRWHIsD2/ANYJuCY7Eso6FXun+FkokOsfC&#10;dQflEhyJJcfycI5lBNVDdI6F/pHlAPZ1fpQcy8M5lhF0S3AklnUsXFtjOCg5Fi439wFKn+gcy6Os&#10;Y6EJsFtQItE5lkfJsTycYxlB9RqdY3mUHMvDOZYRdBb417nkWOgQa2+h5FjoMOsDlD7RORa62pfP&#10;wH1iybHQINqXUCLROZZHybFwc4xbUCLRORauY+oeonMsj5JjoRW4LaHkWGgL7gN0Jxa6mPsAJRKd&#10;Y+FehvIhOhLLOpaHcywjqPyBcyzcSloO4EgsORbuc7S3UHIsD+dYRlA9A+dYuFe9HMCRWNaxcA+L&#10;P4MSid7S61FyLA/nWEbQPUT3iSXH8nCOZQSdBY7EkmN5OMcygsoC51i40KocwH1iybE8vMXXCLol&#10;OBJLjuXhbb5G0FngPrHkWOjXbj+mso7l4RzLCLolOBJLjuXhHMsIKgucY3mUHAv3MNhDLDmWh3Ms&#10;I+iW4EgsOZaHcywj6CxwJJYcy8M5lhF0FvjZueRYHs6xjKCywDkWLpopB/Czc8mxcGuDIbGsY3k4&#10;xzKC7hk4EkuOhQu0fAklEp1j4daecgnuE0uO5eF1LCPoHqL7xJJjeTjHMoLKAq9j4bbDcgBHYsmx&#10;PJxjGUG3BEdiybFwLaohsewR9nCOZQTdEhyJJcfCFdi+hBKJzrE8So6Fy4TVghE0z+DpHMsIugEM&#10;ic+SY3l6HcsIOgsMidwmUw5gSOQypnIA+zpzC2k5gCHxWXIs3IHmOOiQyMW1PkD3debCYhug5Fie&#10;zrGMoMKBcyzPkmPh1jRfQolE51i4L7RcgiOx5FiezrGMoHuIjsSSY3l6HcsIOgsciSXH8nSOZQSV&#10;BV7H8iw5lqdzLCPoLHAklhwLdxsalEuO5ekcywi6JbhPLDmWp3MsI+gscJ9YcixcHe4PsfSJzrFw&#10;wWi3BOdYuHC6HMC/ziXHwp1z9gxKjoW7Bn2A0ic6x/IsOZan17GMoAKScyzPslcY1337Myh9onMs&#10;XOfaLcE5Fm5NLQewszN3jJYDOBJLjuXpHMsIqtfoHMuz7BX2dI5lBJ0F7hNLjuXpHMsIOgsciSXH&#10;8rxclVJyLE/nWEZQLcE5lmfJsXD1rP0aS46FG899gBKJzrE8yzqWp3MsI+geoiOx5FiefnXKCDoL&#10;HIklx/L0OpYRVBY4x/IsOZancywj6CxwJJYcC/fPGhJLjoXLeX2A8uvsHAvXypfPwJFYcixP51hG&#10;0L0FR2LJsTz9SpURVBY4x/IsOZancywj6CxwJJYcy9M5lhF0FjgSS47l6RzLCDoLHIklx/J0jmUE&#10;nQWOxJJj4fZr+zmXHMvTOZYRVEvwOpZnybE8nWMZQWeB+8SSY3l6HcsIOgs8ilPWsTydYxlBZ4FH&#10;cUqO5ekcywg6CxyJJcfydI5lBJUFzrE8S47l6XUsI+gscCSWHMvTe4WNoLPAkVhyLE/nWEbQWeBI&#10;LDmWp3MsI+gscCSWHMvLOZYRNBa8nGMZQTeAfZ1fJcfyco5lBJ0F9nV+lRzLy+tYRtBZYF/nV8mx&#10;vKBUpAxlBJ0F9nV+lXUsL+dYRlBZ4BzLq+RYXs6xjKCzwJFYciwv51hG0FngSCw5lpf3ChtBZ4Ej&#10;seRYXl7HMoLOAkdiybG8vI5lBJUFzrG8So7l5RzLCDoLHIklx/LyXmEj6CxwJJYcy8s5lhF0FjgS&#10;S47l5RzLCDoLHIklx/JyjmUElQXOsbxKjuXlHMsIOgsciSXH8nKOZQSdBY7EslfYyzmWEXQWOBJL&#10;juXlHMsIOgsciWUdy8s5lhFUFjjH8io5lpfXsYygs8CRWHIsL+dYRtBZ4EgsOZaXcywj6CxwJJYc&#10;y8s5lhF0FjgSS47l5RzLCCoLnGN5lRzLyzmWEXQWOBJLjuXlHMsIOgsciSXH8nKOZQSdBY7EkmN5&#10;Occygs4CR2LJsbycYxlBZYFzLK+SY3k5xzKCzgJHYsmxvJxjGUFngSOxrGN5Occygs4CR2LJsbyc&#10;YxlBZ4EjseRYXs6xjKCywDmWV8mxvJxjGUFngSOx5FhezrGMoLPAkVhyLC/nWEbQWeBILDmWl3Ms&#10;I+gscCSWHMvLOZYRVBY4x/IqOZaXcywj6CxwJJYcy8vrWEbQWeBILDmWl9exjKCzwJFYciwv7xU2&#10;gs4CR2LJsby8V9gIKgucY3mVHMvLOZYRdBY4EkuO5eV1LCPoLHAklhzLy+tYRtBZ4EgsOZaX38cy&#10;gs4CR2LJsby8jmUEjQWHcywj6Aaw/MSj5FgOv49lBJ0FxvYdJcdyeK+wEXQWGNt3lBzL4b3CRtBZ&#10;YBzLUXIsh9exjKCzwNi+o+RYDudYRlBZ4BzLUXIsh9exjKCzwJFYciyH17GMoLPAkVhyLIfXsYyg&#10;s8CRWHIsh9exjKCzwJFYciyHcywjqCxwjuUoOZbD61hG0FngSCw5lsPrWEbQWeBILDmWw3uFjaCz&#10;wJFYciyH9wobQWeBI7HkWA7nWEZQWeAcy1FyLAeUipD3I+gscCSWHMvhdSwj6CxwJJYcy+F1LCPo&#10;LHAklhzL4XUsI+gscCSWHMvhHMsIKgucYzlKjuXwXmEj6CxwJJYcy+F1LCPoLHAklhzL4fexjKCz&#10;wJFYciyH9wobQWeBI7HkWA7nWEZQWeAcy1FyLIfXsYygs8CRWHIsh9exjKCzwJFYciyH9wobQWeB&#10;I7HkWA7vFTaCzgJHYsmxHM6xjKCywDmWo+RYDigV/TqXHMvhHMsIuiVYFOcoOZbDOZYRdBZYFOco&#10;OZbDOZYRdBZYFOcoOZbDOZYRVBY4x3KUHMvhHMsIOgsciSXHcjjHMoLOAkdiybEczrGMoLPAkVhy&#10;LIdzLCPoLHAklhzL4RzLCCoLnGM5So7lcI5lBJ0FjsSSYzmcYxlBZ4EjseRYDudYRtBZ4EgsOZbD&#10;OZYRdBY4EkuO5XCOZQSVBc6xHCXHcjjHMoLOAkdiybEczrGMoLPAkVhyLIdzLCPoLHAklhzL4RzL&#10;CDoLHIklx3I4xzKCxoK3cywj6AYwjuVdcixv51hG0FlgJ5Z3ybG8nWMZQWeBnVjeJcfydo5lBJ0F&#10;dmJ5lxzL2zmWEXQW2InlXX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eK2wEnQWOxJJjeUOpCM80gs4CR2LJ&#10;sbyhVMyCEonOsbxLjuXtHMsIqmfgHMu75FjeUCr6DEqO5e0cywi6JVg88V1yLG/nWEbQWeBILDmW&#10;t3MsI+gscCSWHMvbOZYRVBY4x/IuOZa3cywj6CxwJJYcy9s5lhF0FjgSS47l7RzLCDoLHIklx/J2&#10;jmUEnQWOxJJjeTvHMoLKAudY3iXH8naOZQSdBY7EkmN5O8cygs4CR2LJsbydYxlBZ4EjseRY3s6x&#10;jKCzwJFYcixv51hG0FjwcY5lBN0AxrF8So7l4xzLCDoLbJ/4KTmWj3MsI+gssH3ip+RYPs6xjKCz&#10;wPaJn5Jj+TjHMoLOAjuxfEqO5eMcywgqC5xj+ZQcy8c5lhF0FjgSS47l4xzLCDoLHIklx/JxjmUE&#10;nQWOxJJj+TjHMoLOAkdiybF8nGMZQWWBcyyfkmP5OMcygs4CR2LJsXycYxlBZ4EjseRYPs6xjKCz&#10;wJFYciwf51hG0FngSCw5lo9zLCOoLHCO5VNyLB/nWEbQWeBILDmWj3MsI+gscCSWHMvHOZYRdBY4&#10;EkuO5eMcywg6CxyJJcfycY5lBJUFzrF8So7l4xzLCDoLHIklx/JxjmUEnQWOxJJj+TjHMoLOAkdi&#10;ybF8nGMZQWeBI7HkWD7OsYygssA5lk/JsXycYxlBZ4EjseRYPs6xjKCzwJFYciwf51hG0FngSCw5&#10;lo9zLCPoLHAklhzLxzmWEVQWOMfyKTmWj3MsI+gscCSWHMvHOZYRdBY4EkuO5eMcywg6CxyJJcfy&#10;cY5lBJ0FjsSSY/k4xzKCygLnWD4lx/JxjmUEnQWOxJJj+UCpCMszgs4CR2LJsXygVMyCEonOsXxK&#10;juUDpWIWlEh0juVTciwf51hGUL0F51g+JcfygVLRZ1ByLB/nWEbQLcGRWHIsH+dYRtBZ4EgsOZaP&#10;cywj6CxwJJYcy8c5lhFUFjjH8ik5lo9zLCPoLHAklhzLxzmWEXQWOBJLjuXjHMsIOgsciSXH8nGO&#10;ZQSdBY7EkmP5OMcygsaC0zmWEXQDGMdylhzL6RzLCDoL7Ot8lhzL6RzLCDoL7Ot8lhzL6RzLCDoL&#10;bJ94lhzL6RzLCDoLbJ94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bTOZYRdBY4EkuO5XSOZQSdBY7EkmM5nWMZ&#10;QWeBI7HkWE7nWEZQWeAcy1lyLKdzLCPoLHAklhzL6RzLCDoLHIklx3I6xzKCzgJHYsmxnM6xjKCz&#10;wJFYciyncywjqCxwjuUsOZbTOZYRdBY4EkuO5XSOZQSdBY7EkmM5nWMZQWeBI7HkWE7nWEbQWeBI&#10;LDmW0zmWEVQWOMdylhzL6RzLCDoLHIklx3JCqQjLM4LOAkdiybGcUCpmQYlE51jOkmM5oVTMghKJ&#10;zrGcJcdyOscyguotOMdylhzLCaWiz6DkWE7nWEbQLcGRWHIsp3MsI+gscCSWHMvpHMsIOgsciSXH&#10;cjrHMoLGgtuPkyy/knIIo1kYomP8UDA4/kpKK8w1MkSHSBQMkr+S0gpzjwzRoRIFg+WvpLTCPtYM&#10;0SETBYPmr6S0wj7YDNGi04mX20/JvKBwQWfJvTDEBZ0l+8IQF3SW/AtDXNBZMjAMcUFnycEwxAWd&#10;JQvDEBd0ljwMQ1zQWTIxDHFBZ8nF3H6cjPmVdL8Rp2MYovWdTsgwRLerROGCzpKTYYgLOktWhiEu&#10;6Cx5GYa4oLNkZhjigs6Sm2GICzpLdoYhLugs+ZnbjxM0v5IOnU7RMESLTidpGKJFJ6yM7FUZov2y&#10;O1HDEN25B4ULOkuuhiEu6CzZGoa4oLPkaxjigs6SsWGICzpLzub246TNr6RDp9M2DNGi04kbhmjR&#10;CVNj6Cy5G+a8+M6SvWGICzpL/oYhLugsGRyGuKCz5HAY4oLOksVhiAs6Sx7n9uNEzq+kQ6dTOQzR&#10;otPJHIZo0Ql7Y+gs+RzmvKCzZHQY4oLOktNhiAs6S1aHIS7oLHkdhrigs2R2GOKCzpLbuf04ufMr&#10;6dDp9A5DtOh0gochWnTC6Bg6S46HOS/oLFkehrigs+R5GOKCzpLpYYgLOkuuhyEu6CzZHoa4oLPk&#10;e24/Tvj8Sjp0OuXDEC06nfRhiBad3r6MIdp9pxM/DNHuO72FGUO0ESUnfxiii7mjcEFnyf8wxAWd&#10;JQPEEBd0lhzQ7cdJoF9Jh06ngRiiRacTQQzRotPLbRiiRaeTQQzRotNLbhiiRacTQgzRotMpIYZo&#10;451OCjFExwqhcEFnyQvdfpwY+pV06HRqiCFadDo5xBAtOp0eYogWnfBBtjkoGSLmvHzZS46IIS5f&#10;9pIlYoiL7yx5Ioa4+M6SKWKICzpbroj4vb2RkVToJOx6GaJEJ7GxyxAlOglgXIYo0ckp8zJE6Ts5&#10;ClyGKH0n+7XLEKXv5KN6GaL0nXi+yxCl7wSelyFKruh24YpG0qHzwhXdWq7oduGKRlJacUFnyxXd&#10;LlzRSEorLuhsuaLbhSsaSWnFBZ0tV3S7cEUjKa24oLPlim4XrmgknRUXrujWckW3C1c0ktKKCzpb&#10;ruh24YpGUlpxQWfLFd0uXNFISisu6Gy5otuFKxpJacUFnS1XdLtwRSPprLhwRbeWK7pduKKRlFZc&#10;0NlyRbcLVzSS0ooLOluu6HbhikZSWnFBZ8sV3S5c0UhKKy7obLmi24UrGklnxYUrurVc0e3CFY2k&#10;tOKCzpYrul24opGUVlzQ2XJFtwtXNJLSigs6W67oduGKRlJacUFnyxXdLlzRSDorLlzRreWKbheu&#10;aCSlFRd0tlzR7cIVjaS04oLOliu6XbiikZRWXNDZckW3C1c0ktKKCzpbruh24YpG0llx4YpuLVd0&#10;u3BFIymtuKCz5YpuF65oJKUVF3S2XNHtwhWNpLTigs6WK7pduKKRlFZc0NlyRbcLVzSSzooLV3Rr&#10;uaLbhSsaSWnFBZ0tV3S7cEUjWVb845/++Oe//eWf//p/STvXXOmRIz1vpdErmLqcOucbWP7hNXgD&#10;kiBgDMjWQO6xDa/ez8uIN5iRJKtIuNHA6WommZmRcb/lH//5P/35X//5t7/+8dvf//T733//7Y8/&#10;/f7H77/980+///P33/7yp9//onf+/K///uc//i3H6j9/+99/+v3+enIvGof2b/rv2/0Lf6qG/vd/&#10;/K+//dd/LC/98dv/+dPvt+eDIu7YEINoGGu31Dry7/+jv3HnjujwDt5fZE+U+93j/Pffc4Y7N/GE&#10;K1Djn5Uk7XF//fs//ufflo2sc+a7X8/7PQPH968HMSGf1Tryr//xl//21//yt//b1vjFGjPRkfee&#10;r+jlA6RiSV+311dm0fCYNrvLZ9fHZFUmR7+z3sfqhmhz7c78pB1cYjrv3vknzyiBwcXMmfvI4y9F&#10;ueII8zFvpI7BY+4LKffciZnbuzufJg8uOBqfZk8LwtWehQfpyOfxxT0D7rRth3fXT7++7LDbg/bz&#10;BwPUGPh4sXBTwok9/+Ig692dc/76qk09Hq/Q92phh9jVT/YNfr6er0d6OO5fd47WDu4VP43liXqv&#10;58MNAHkD3c9veJz/1vivWyZFavy9mL/HHa+OJly6aUSBFZAKwNrvvS6ubzSmpOUSDMOvgYMNg2kB&#10;c8tA4J3F5y2eBinNEG4ZoOPp93NVpD6e5S/QPd39vErv7EYZVJZ/FVltn0Lg66L8rpjo52m5Zyw9&#10;IsD3lVV6tR96bKQfDdT94p9GrvDB78zlCJoy8/w8r1Ljn5lnyruwoAXtPTGRj5cKOeLwQOx+CkQ1&#10;WFg9PmQURpJEJhJbnRnFnPA9Cx2P81+Pf5KcPPIM78/j+j7rrZcrwpkFAbGI+XVnX49XQfwJxCeY&#10;cpYZRdMah5aEH8+SEAkze73igNOnufk3/U73L6HnBHJuxcmwF4/hRBY2fZfee+72dqNI2SzodV+v&#10;4vA4//X4O7N4jSBXCVyP67P5LXh3hmrvX69nuuwKppihvnWMx8C07wyt0xn3PEbK+xz7XP2XZ+bi&#10;7pr5G5hOnwZoxS2+b3mb67owxGGBHPCv9t3n07z9gt7MiLgqNwRDfRo4Wpu7f31/fYWtMzxmn6mm&#10;rI9P8QQc5XzaZ7Tz6QerqYUh3RqHRNla1hqkC3tZrYbPe74LhPVpv7tu6hePa2EQcD+Mxw0wmCt8&#10;e2GbPRvT8oQfN+SWMXh8y+P81+PvMI6CLJCyMeFxu3j0EGlE8JDj2iDK48EywsjgMexukYu18Qcg&#10;rxN5wRX2aXN/ZhSjdG6C/X53/fTz25WReoxC0Xj846sSlYfHG5juz/z15aSC4d115q+fVfbsLAyu&#10;XxJCVGtu3ecy1H068KB668xpSgzs4Yy/22fzLFy3k05Sjgs9tfP4B/+rBDIXqkwi4AFVZHIWijbb&#10;XND4JEzZU0m+n1eWU68whT4KUWA+4bcdHj9epUeg6axJDZ9pk036/itMJSyMLl0eMNnS3emIFBHp&#10;dWaUqlKNkFJrhPXEzOw46/mY2e+unx4xeOcxFk5BrB6fhPYdAWx+BD8OV846M6pYmTM7j8mTKola&#10;IDk3811nWzMjOTqruwNt0CaYLFra/Fh6R73tszo58112sD+98OPRRoNXokv7sVGoQII6ILU3FvYD&#10;t7kia2WKeuYt8t5gAkXa3OkxaU4wf2xGz2yiO7dnQiQonH4XZbTjNv/jV53zltxvgKQOY+Q5nXf0&#10;X8lJyDd71Ul9y25v7JcsZV/1Jbkwqx8UgPguMjgsYy9wEvTMn5vhVZpYHSTVxN8ZyUcdXCT+iAbI&#10;jHum8PHYuuYG2uai3i3F1uXQwCKrnFaP898Yj2q5Er5sBHvMPGwPpPQ+cjYcRgvYOFlSKFXGMayI&#10;CGB4178YXdq36MAT9on6r1wr9lHBa2tJwbjKlECBCLW3psU7W2xZit15oqHJ8con8Ot0rvwDMEoj&#10;Aku7yk/TePfnwEKGuM5jzw/sqTwPVGl08w22pzYdwQSQCp2cDg3zDtZjy54IHIifh/hEgFZG8Wra&#10;G0MS8Z4cbJby3bGq5HEBm0FXj/PfHI+9cbfr5PnrIWn+fvw3uoxXJBZoZcXf7XvzLFgPZhxPRNNE&#10;/HgmMQICjLuP0dzqMcyv0sg+i9QntQu2rwGlTJyRup9yVSZveNLFejKonhyA2SXQ1IUKAZ2+y/6r&#10;TgKOleo27z6jx7Yp4fbEMM1kKg5qcZ22hcGKMruex4uI3J35jU8VTM88qfvz+45anms/xJ0v+hFY&#10;dcdLIwdmzOmz9d/codw3lpDoeY9qBeFxu3D5QtWwF1GzRDJHwQWD/DvTx1k24mixOtbHTzxAaV5g&#10;KQxXbndcOIbL9+MGB0tkE3LYrDmGyzfuBBtOkoEzznu/CRdMC98Rf4em1kszPO6Y4r/h49ak5DYu&#10;hFsXtwdU8NaXfdyfWBjd3Qweyp+4cKkn+kREQgxSLk6T/zmejhTdJ+q/Yqew1UeJApzpt6a7ce+N&#10;/ADJHDes8/+DJ79l9htB0ey8X2hPLDMWJQnks+z7679it2hGKiXOVxFt/cNwUgN5x8HIYZZXHnm7&#10;5st0tG2/ctrRJbpxbv96sQUvaqsEoEmVB0Oq33nOSVfBH3PGbYCDrofuS4obRBrLyFbF4UtDhYWG&#10;U3OjM+0CGTwpi1IUMCk1g3t4Oy1Konn9Gvo4Ny3uDQe7dnQpaL6cX3V6RUAYRGW1yaO0LyRM/Ek6&#10;gLcQQgdjPPSwPeCgARCBMUUhjhoGirIL6lJG+lNc9mUw0/6mmFifqP/KteKoLS2kOERt/8YloKUR&#10;zBKW67vLMXhRgn5D5uYfcmJHfq6nhfP/ygo2BKSFTz395l0vCldB6IOnUOEb1LYZ/UQvD2WxPgzL&#10;M449GdmBjE8PpTwOiJDRkIvQCHsPyNLffbZPHEZdRfqGxIyf6FzyEQ/awqHU6BO9ETt4BjN7AHcP&#10;u7I58F7s4FaBxed2FXZr1uQPrLbUNkgZ7jismbtrFWYJsYPQv2CBcPGuzJl8dQYGOi+w9FOOvi/q&#10;jqS0/oC1F2bRKcSAt/g6qvsTzaWbNigt7p9/f8KIuwWyIJWnlZG9zyP6eQX1fSNGbYHg38lXCx+F&#10;6NYyt0+PzrVPdIwYXwDLeKcQWfnR3iPGC43DUukB+eHNGI7+xWnbv/FAV7k1xHgx2k7DhySltdBp&#10;zY2iAlR4hx621RXb7s4iUWtRGAwwdCsD8sVjc3HiLq9Y8inEQMtBrUqMQ2JFFUB9GBwrjrFd1AgL&#10;uAlQC537xG5BZTPeh7wrzTfbjmALZHRgSwNZX1Di6WlxmFgaSOHoYIQ9fhnIaPIC6XDyh+g07fZQ&#10;e1e6h72rWJTflTu34qMFaFIPL2S93x3rFjmRG/Uw//Xwr5djJI8n+5zF8mb4Lyt9DwVRfXoedkxZ&#10;d6onFfxeuBh+uHtlpB9thbwDXCvJ93hD7p04tJpthybuVLhjJ+U8kHMnijv9R37s+cVbgF06Hhga&#10;Mo9zTsmzQLJTZHFHy5Afb9nhQ0649ukbnpPyv67AM9ngX1U0M9/GRllzHNsuO+bEKd7QHOBV+S4S&#10;oJMGvgYqgZNgV662zoy3rNaNBg0+nyUOMIZb2bxnxaEbUfIYBdELIzoSUm+dGY+PGRjIqgD5+Znx&#10;dNi3tpJ0fRrckbCLw0CRnIKZ3OiH4PTjxRd7emZ8ZDezzgezhA9pnRmfakGbnrJdMt64JhccjZmf&#10;tHsCPOdnRlf3qp+caZzUOjPstDSQDccH+x7kguTM4HZRb8ep/isxDLcFTux8Fyrp6hqRVj6d4CRy&#10;on4kbGpdGJRhLolD4yf8hqeo6gZaVLLGE3uw66c3WG55u58bnYwgLqUvXhgyMtyo52bGG1NyG8hK&#10;IR03BTd+OXggx1kXgzc2XEk0T0yBtdnEZ3r+RrjVQWLZdJlzQwda/YeY913dwOxh3T7na6omySNS&#10;cvOcycgIiqyDVKpDHWSpk+tj3Ivl2JRoXNDgJLSpwS0FmQ3empZEjOhV/ga5fCYW90JJrj0rteMC&#10;VaEJ+a5JXHCo2v2cmVfxwVC/kagTGrywy1lMPuawLnBP2GVZxc8flL9ONi/8/hZlO85cmBrWd84s&#10;O/UCtBWeNt/GPT25sig24MLR3DPUnG3m65yVw1lvq6fJBWjjtJCxsMCLHMApdIFHVtlcfqw8tUZ0&#10;eHaLA6JDHDkfdnmYrNta9SZWQ7bA+JiD7AhIIGdNcQXPS7Pqc1k3Sb75JEs3K42Uabc2vvE4/63x&#10;X1+Vt1yZeVCQx/mvx6PrZHEDvB3HjE/C4/y3xuOtNXhH+Hlc343fwh3huIC84BMJEPAra33nSOWB&#10;tA3KAi9hi1JqrCHsISKBaJtWO2hMsMPVqXimr1EIBsWjfATbSMqLgy12tUO6UIjXvfqgz3HCFyp5&#10;CRZSMyYSeKHgZrsCRQzk9xnF0osb4Mt+vsgJCQ88KgqzZbIkBFZOIGg9s+jvO1u2XXiV+2OD+iDx&#10;eaafohgO9gKMOVndjlhSurK9AscSzzieWE3o4WWjkGgqeoQAeUxrOKXWNcq6Nr/1d3dpB4mKwzSX&#10;jkthUkS/8X2V+Njb2ZdrBO+cNIeba+xz9V/eH2E0KDUk044WAR7ZaHjClSfVnXDc05xodf9sMNh7&#10;95zKosgIMW9hEX+A6Q++ZK8Rp19Ya8MZ7O+M+7AqprZxPiGOyVIyyLcq4w9itXaGnRbO/M3Odmdm&#10;8Boh3VF0sT2dk4cDGobcaPMHIeI0CZIcCV6fP02hia2O1WFTFIKdW4wdOzuDmetjNMqKjuIsD55y&#10;cs9gQml1cIhJP4IFVxIN3itMlL5nzsoSB28VWvP5PXPXdKXvbD1nN7C7ig6I5OtgRk6IZSBdbsH/&#10;B3wUPAv67ic7YTAGGwp2vsURhU42YOQ8/okYTd6DwPgJt+8wvs+WdKKksqz9vT+wHborGYMewzEx&#10;+AHZB9DqNDle8qByjfDKK5ofeTCoGPkutTHdJMeJgVljoOHP6KIemSiCzbdxnhyd5qFHC0OpCAjJ&#10;tiLikRuIuMLL54EffI0x+Bz8NyCLXNLN1MuhMxx2lIfuYW9dVCi6qfXeYWPljjhaG04t6jsSHLyB&#10;kTjN5lljcfP4bRhsGq/7Jpw+zPfXS7s9zn/z+5Rf4EfJ3e+t583u6eayvovNXaz7cPd05AFZcjZk&#10;U8XYvCr/9erQH2xJ3fHmFnw9zn9rPLptoioFBc/qCeJxx7t5kF1nxykYLZs2aP9oMxhxFBTmXmRS&#10;O03Cc/lvrO3B4p1FgCfpdmFpKiWq5D6EQMbU4BhHa9MbMvIXpF52895Nq/ElANGflbTQNZs9noQN&#10;yHWjnkV5YI2d8vhVtTmw3imjkce4tvy2MhbO83kF49xgGT8muaJNhPAYd6rpEms0ggbmhlSbgVZp&#10;UTJWiXGf+TxvsVkjF7Xc1dfJB+2/Rsa2P3RBz+JxBzDFa1FQgSE1hWACORTRdPl+jrCmC74F3v25&#10;OxKAYcu/gsoKNKLptTAkwsTnD3G07/KYAPn4w3lNHBC26ScClMMsD5n4jLJjO84aznEeWD7IhSQJ&#10;Iqu4VPvw46U9Hqi7KbHxoKxMeKW/vsskeXyvVlWxKjOr0gDFHJRbM0gUMyE6E9ZTIthGNpgm3sBc&#10;bZ+obxG94Em8PT7Jiqthl4f5b66PMyY+FMOx0jcI3efyS7xjWCgduOEnwp68vfwk8f1Olw9YoN1T&#10;TE3+3e6m9qZFQ8X6yg+T2RDwMLTQqOQoiZ0o26RRBb5NdIh4eucShrXh60fHKl5cZeguH1bRaY8N&#10;Ya9UaRVsCJe19lOLak9xeVzYrTwXZlBgTq/XlVm3ah3w1T4teqJzce44hG77mLMLZDDSejvGI6pK&#10;2w+BW9Mbdoqq6sfd4vFwlAI4DdfCfQYyotF0giNWKUrjh9m9BbOqwqazVcmWzxZkPEjg6oiPd12K&#10;V5wqalvE3QYNfB4uz0YN/6SzcexKk42vUw9ecs1f9d/kS0c78LDdkxJQvKQdoHCOfsraeyWXHMN2&#10;B108KQqv0V1ya5hm3dEESrxsrCpi3okfC7pc/apiq3Bu31//FSAi07cUzQcWSFCS6Yz4Qil9mGKk&#10;nozoIw+JYfGg3P9CbjSCuAIMJOPoUogBL1VBZzCqs0LHWtyQLys3BPR+BdaCYn1//VfuFtXCrG59&#10;tXYLg7UT5kGUKFToeoqgMgWvT89NS4qELYGd3SKh1v1sgIxubgq+erY4uKypUvv46kmjilVlS3qi&#10;Ney2MXbq7nHMBDoqnBiOzVO7lfvKKctY47jZxrOFP/juIyQLSNNOHr8/OTimAjjS8vTctEu9XL6K&#10;ftYTFAkKroxmS7fLqeS7UFNIm3PTyovoFRNB7xFm/LLkSOWHS2IYpUi3RvXNpwD5ghhTrLsE7w2r&#10;ooGRvG9lp6dsRXdp8oRavepcQmIHuqcO6NRuMXvhcPlhTi+ya70fKWXerWrUbk3a4JD5NodbbZZz&#10;0yKyjcmU8E4VWuOiVNDdxZhckuZShEvWOpbOIPqvVMh+RAWx251ptR2ra9tp8RnZqbSaUad2+yTL&#10;ydEOnDKTiUVVSVXo7ehN+IFc+YFFQ2z69NmOmh4tcX5NlLlk4OTJbzEZjDLrRL0Zrr1qKorlborn&#10;512VKYGlkE6gCyDyMP/N4Udb87C9I+zQQqFrdPIe0o3GyhI+dYQ4SN/hBnqJfSk7eIXz2Bz/KsKO&#10;JFZWQJEnqTJWIhCh2fmnnpJLb/lGazmCwacxB1H64xAAWgA8YuT4KA4VsET6ZnuZmvbIAOyneWxB&#10;Emwiaz940k0+w2JnqwlpDAlE0hu2V/XGtpBsHn9XVlcgKrkgWy313erwfXl1xPnxgydYD1eHKWcl&#10;Usixrd/skMk9ScVI3nv7ReVet3nJXMR/H6wM3otW1yQCj8no82PMrQuSiHe56y34IDlmyo0fTx9P&#10;KdqaHyNnu+rKY9btx2BKFSP0XfZf3vNLHR2Wc4Hv8+lpZnxRaU9zfiSsNton6ZG3vecRb/pc/Zdn&#10;BuVr1XD6nhSEPoUtlaIBhBHyDOqtQv2Y2YlPwGy9OaFxy/2ZcXM7LKwkvW4Yo1JhmPrTEFtXrPEk&#10;P9H3c2b8NCG/Nyxtwn8cfqh0fktImTjscf6b0LmDYTZnRS7o8qFgeJz/1ngi3Sln0TQzrWwQBAeQ&#10;gJv4LZwJPeIEJOgq4McIr/mI4IDWVdDClKt3VglSfh0uvYQH4jhKFszRyPUF78yQwMvuUAHv4D7G&#10;eCTBBdWas4Va/GnllHe3MMo2SWHLwiCIJdO94R1u01oYBlsEDzenvw9tkltS4UTd5NONx09MAA7W&#10;fFc8pnzAe0ZjBvLnoS1j0O/yZngvV2g3xkey2TQz5WIZ8mfzjL0wM+gF9w5woiarim4Ep5qamLOB&#10;Ayriao/Jt/Wesa6It+zv+TA8JyyDR+X8yFjkSEBtlR27Z4XD0Rn2xAHgCP2syGJwAoeCE0QS2rrx&#10;HbrJCH5rJMnBuhuvSkpG93RaxiK7sHobSDiM1GwVMFbfgfaY1RRXxR6qQFHfZf+VM+MIIActUR/G&#10;N8UlMCwRgKYMylamhdHwpcQjLrbgJecog8Drq+QI7hQorG0KeKYhgLLBpzu0yTuAYeTCft1eB6bn&#10;xDGV6FyAVJakz8jj9mH0ol7zmD1QU+b2SYjhpcCjbYQ4eEotOICSkLXPkzCSlykpCWN18gmgsuHU&#10;MRDwRXQLjsfgs7keNkPRQd9l/2W8IDyfvhcZncQi++mQP14sET014lXFXKjLd+MmhgFnU2Cfq//y&#10;zAApU36gBeA1zTzQArGm120BZ83MXGw7aR+0ubJnBLs4rAwrCBzv0vTpkf6xCYIlrjMfcZ2+y3c6&#10;LyUMhrkClUXHK98ynhpWdDZKv8KNjKG195bH+e86vuhVtXEhBweNYR4PANM+Veh0jfl43LvdfFPX&#10;ntj3IlIChwq8P94N3qbUfxRTJls636jZ9ninJGTeyaI8S+UaNPIjXSd93yqXSN93nRoBPusk8HyM&#10;9+XtDXV6BQlHPF0r3IlRBr8+hqPGp84Fq0DFWnB6GN9xpGZBITI+blGds0chThZYRLbuDP6aMZmB&#10;gjc7258ZAs4YhvTsjVqCCDeJkqefCtE6M7ZL6TzYFyE0Ts4McFJnxvjg0536HygHRipqbxXMHw8b&#10;v6hjcggN3jYG9V32X4Y21G9cV+bSxPFIGUPkLNCmpJK+G31hZD9VGRA5bsAvcbfP1X/lzKoDdBz4&#10;X4gzT5KQLVfzS+CBrGt7BquruAQ5dSWdnMFY1hWwJvTSZTD+DB3e4mnCBTLFTuF3CEbHrwllH0B7&#10;oh3J0vJn0qYjlJmBFjbj6fKX7i4yANB1ErIe578JTWUs1p4QPhXV8Tj/9XgC4YnM+OLQxBbwDuvZ&#10;PTOCv5at6OVkTXXI4S7l0AJy6MKpghaF0A1Vem268HC672PLtFLuvf7BYZ1vSca+hwS5UNLIYjzp&#10;pJs8svn78ng7CPkSRn/6Pn427wLHWMlaf3cfcihJ9g6vJZEraKiIg/Ri0RgPMMCBwqlAVEe9fIxi&#10;UtjT5+q/4qThCHIh+F2CdtOnx4RF/Mc9zwXDEM9gLkw1l7DekGd9Lu/dc36txIs1rcKPeMvj/Nfj&#10;QUb7v7EJsgJ/wMbNePxTmd6AarlqWh7nv/4+RGyfARb1mh/ocX03fosiBJ8ZkcXU831mqGno/gYN&#10;AbIeukLikTKccEerUoLWCcjRjA0EjtNSdWelZnil/ptr/JG9EMowfjh8L2dkLFoNDCWEKOU0pGws&#10;OF87Q8QUuOiywL8NGynZwuMba6RNO7kXZ3YmYyb1PFQkpSm+xwm0a3JEcpaxDM8Q2D0zVQOk/I/e&#10;B82ZBipSNp1nht6lRhYjnSGSyAP3nJRp7etF+zPTvdOUsu2rAM2ysEQHJcL0iCPYg5u5HqO9XZgZ&#10;TbCyM7eNF8SmK6NyKfHsIJHOWQuj/XNZh32X/VdiH7asLLuFbamqpPtUKR4i1GhwkjwcAdoVzXAA&#10;p6WGnYZ/8sKeMRCrp/dSyts3RRa9WgUsCyO+iY7bzplCKHyyfowwPoXBVO1WU0CYzq/Smo2R/mva&#10;HMuNJfJn2pzHU2DnxD/0IVzO7ymEngXQZu6CsOXtA0XR76E0F/gZab8fvo+/3IFUxMaq0XrduzhB&#10;V7/qhgMrV4LnSGKwKxkOcTKVK1A40eQNtuCBRukVmFP/vEqboVJYLpT38kap9Hn+oB15hdP4vZ2h&#10;ACOHRynccI7FQsN5HLjA1e1q2Dg52iBPouT9OENqf2a4Eq6gUA82CQnk0ikc68doD9PMdBGoLDbw&#10;qlKe+1z9V0AW1ZCZvWqsmn6aBJyZ2QsDBXvElMfqBJELw0NxgcKJA/Bpv4sPuZMwZYvEjX2ElQ5h&#10;PCJkSvdVP66EwXPWGB2M5PlZoI3qpUMdD/IGghuDlW07QZuYZpWAk8tJW+rErQ7f/iuhzeVW1TVE&#10;+YQRnVw3RXzPDJMIBmH3vjD4jSXQGlk9t2di+OpCE3tGzZ/CEBRPVakQNVqUQ7SZ8QVUp188yLpR&#10;Oeiv77JTLeMIqccJA2Yo2JDyOP9N6DQ7FyZzjmqb8SzruFOtgoKpGqp453uCKTlu7g0VQRKvse+s&#10;//J6x9gNkaqedkNoB8XKbk4UnC4deYxlbugof2d/5hlGZOHlOeJ3xY74YDdi/JS/ihNevej+7v7O&#10;sPrLX7ETIB7DP3wyjMtC4yUGHPSFEi0HxC627M+MgLB/hxht5o7Up8ng8E2uyC7IpZOuui8Y49Cc&#10;UX3Oz0xnfHBuoRAUG4KATa6hbOKzDQLCP6WslkYho98fXe9KswFlAMPhc2ZssLCA1z3raq1IHycl&#10;ngjMNDPyIvU74pqs/GDPbyJLuP2INIg34BtBZ/Z5Hfo0aW/lQpnbF3GKgNWhPQfGfhj/xuOq4EYm&#10;21OuoGB6nunx6vDvGHthIh8tfhwQ2Ei5fxYavHHYzS6mynZLyYl+ScVVs7vpPs2XkgiWZJr5MfpZ&#10;iHTephmKYd7n6r+S75AuoNY2cV5Cno6peCnlqMvHUrwbpioEaP8rC1s5Qp/L/CHn5K0v8kDyo8Mp&#10;eJz/vl3jZ5hSPVI789qKEkA1pczkIrDe+s7AXVcwqvJo1fr6zt7hGuU4GG7LBDKlKpJwjGt4kbEi&#10;/Ybw6J1mCiV8IebW8UHMA1xmOMJqLSUos8varmF835uhP74FHoZXZ4Xj+JjgwKTJUmxC5DLXiOf2&#10;gjeqUbpask0ZKWwGVT4/TSxoUkPg/bjH/Ziw0RWqIP/H8WJVZIc/Zt0zBoFDwmTmz4ouiRnccRUz&#10;K/e2vBcdvv2XoY3H2LFQgCW1ddQnlYtkwcJ/qV1tf0xM0khNmmj50vpcM14QJ/EZMUHygI94Qec5&#10;y0ccJbIW21KkUHgpCLnuSiQDgUiiH49cv6+0/zKMlAiT76KS6ELHNjM2jtkhiurUjgxjX96iOB2E&#10;zVqC1ufqvzwznnAHV1AoMrdnxQsMDR+8ipjnPZP14Rwbii6yfxZw7nP1X555yH8gBMgh9T1jradV&#10;h+Am3NzxAmsLsZl7hrGVVOpz9V85M26GSq3Ae4oy02aG4glRxKehONSo6TFo4Mcw2VjYZs8TRpLq&#10;WdE1Pip7nRMeMHIaT1cY3Iy5P6U2Wv/1uN2djTkl9LCQLtzwaDwu/LPdCyeOXrFwghXoLrnGPlf/&#10;5dPE6nHukNpvdV8YKLrm0ZCzJvdTW9iQhUNzsjW9uc/Vf3lmHA+W9xiQaRetGAxhmvEhpmcDiERI&#10;wkUB56bd9bn6L89MNq0RBanwnKKHrARPc35a3tSumVJnSl/8fHxa04D4fRGE9D32NuHR/kqxpojU&#10;hGqA/j2Df2TvgHAy+SmR5J6UfBsWEYrFBuP3ZyYi7bwwfF+gfj94konMNNHzaNzQHzeBqPPJ3fa5&#10;+i+fjpxiqS2h8W1StwaBCHaqYrVh5LBuVLtLWb5UJZYwxXGF36x/GsO4RBpBZ5TxNvMgL1FW8Q1c&#10;2LMaFeSeX+psMM1MTNkgAfBfs34xihm81+dsbmS6r6qFUS+ZFWznDWfDRLWaqjLLWOMwfv80cUtl&#10;RFiVCfhrOtCga3BnQXCSC7OP3soE8No4vRkdFjfIeZiiDrngfikDQ1qOx8WtH5UVhbNw6jGGy3zN&#10;tSMhRDWxAZ2+y/4rMXhM9SIiNRUh8Ok1T09N2EMRrT2rNZRlc8sT6nP1X555yPHD+JruelQAy/22&#10;1MWSaEAHyZBBRPg1L8Y6xy/wsbp6k84W2O7zp3GfJIKrNfm8ZyXz+zHazIG2uL9nElysAlNwqVhH&#10;O+ehdGInE5T6HDSvQEA8amtcvM/VfxnaRCQzG0EniiDtM4O81v5+IaAh8HFh9E2urF01vb9d4JGt&#10;1EFOuOnToycLh+wkF7htgUhS7FlRtFjYuXMe/HvEZXi3KwR4KAizLp8mdLDNSF9TguBZSwbdaaqi&#10;Eq/a+smZO+naBFCq0JBlZcP7oip6U1Sbd1Kts5fcuT3jOqlaJhIzQJJ2kArSO14IO2Py/him5rox&#10;dLO8nOnkzKhzqakof5+kn+nTxBriIHnMzNNjQkpJVTx2B4mTM9MwKrUz4gr4WztVoZyt5VCUH06H&#10;gT1Y7b+u5jmh9elaLYkEiQ7g3fdMUMm169z7je97eszCgpOADkOfjk7B1saTkgn5kGCRc9L5rLyN&#10;Hue/NR5h5bhDBVOArMf12fItueLTI0nAmoYPfWd49OuyrLVmtTB4bJfzpu3M/sx4WCu7iAjGBFMs&#10;BinBC8hJcUgHxToz3NlRFgTIWhvW5/LevVtkvckCxwSdVHVQA4zm8STHoNjEIrBDwgZ6Nx6lNE+a&#10;UhzVy7//PiGTggEEGzHBN9/XJcCJh5DZ2gnD6+67967lOEsGuJNMhpO9+vOQtYCobNiLOaU7IAIG&#10;QO/ARt2fGX3HfGZbUgvCEQE0WZFvOYlJMQiXc7GKKzdAso32rorwRkHXH7s6ubBLdaLpBRE8snEQ&#10;59J32X+ZDuFNxgHyONB++sxEydOSg2I2OZGyPx0ZJwSZGZUnZ25cSpUzfebGAOHME5dCTam6ao4l&#10;5PfJmXG2piOc3cPhJmhDdUYheptArX1hwCh1Fs6Fc17WfXJm5b4mbiN/Oar+aTR0l+3h98n+0Os5&#10;438FM4Kvo5tGZOHkzETVTbs7abVL8V7iNpU9s+enFQzC3MISODezosJOUsA8wdRte9bFihZWpHxi&#10;gvfH5I6l5x99h4uPlscnZwY7LdzJOp06bMKRqkwOluHygII2xb9Q5QJt+BGFLstZnZyZoC4YqZMi&#10;uEzR+rQp/Gx2ShBbTEZdM0t9T3rGy8bMFzCMgJNu+o2Zd0pVcLfaTCZdYY7Q4mEh7yHebpn7nXf0&#10;X8lJnkDbcS98+TJWRh6Gn4Ech/y0/Lad3MF1lcYt614DuOegLQg6lx3FdGoS1W02CHaiZ9JznW8C&#10;8ySZ58I50y9EecaxaqTNdM7gaxVDkbg2daTAjMW+zrMigya5/sk9Y1Lbl0D9srKaGrRBQCOv/BnB&#10;pFYMQ0r6MAjpoOXp7ZMzj14BokATwUrTMYbh7UxlvWamZQz5kgExPHMqMjg9M4dcwYAd7/VY0Kji&#10;nYnR4NsDQ2Nm+pOKxZ+fefB3IuTmMmHcQK4cwFuvC2LbYbQYEmnZ0Of5mUevJ768SePl3MvJSBdY&#10;eGmfGcpw3eAS+bwyM3RhByU94jeuUU7ABKss3QkBW6zwRdxs/5ytCSYPwS2sFKOFnqCmNZ/I4/y3&#10;xg9RUM5lo/HucipgZisC9yemUqed9ljXl3RO1R4rn/cApm/yKsg2ch4CmSzp3YL6jqPJFHI9I+9d&#10;XOZTRin+TcZnksGp8VpR8rFlRXMe5ZvYOBcQK3a2nBl0sPr51t3sngLRPhf6oIIi2LuMHNMRFJ2b&#10;ONiYzCDl8ICmZnzRlU6GIxnM52o4dDd3ZmGCL9yv21faH+PJb1nz0hArK2ONfG947bzSIWeB3gAc&#10;aPIMj/NfU8I4ngyUTdRsGt/gV/F4VuVxB2cmgkn6VP5ADx20j1ZSQvH+fqS6rGeXD3oFuTPwy1UH&#10;4ImcrhMk3uAmCglSNnGTAFLle6+4Oc32hWWQ7YboSkbmtLUBj/Nfw13ppoX9cCBLFY/z3xqPXpl6&#10;Dg5dUV3IAo/z3xpPKDMxFoBn/Go4p834NQJD8GaV7B63e65y+taqCLneJo44PN6hRZTsH+sib2jx&#10;YOZ1vfjAOC/Bo1AGD0KBF4169vSP4o+itCPL13s3TKndKy6A6o8n98MZQMF5Zrh917ap/u7BzpC9&#10;5sHiUJ1WQLThMUJo2jjs0doKWJ8pvxuusT8zQQonetFTI3nBClPF/3JhoDhlwB3kRzTT53pDdRim&#10;7p0Lr6S23DS0Ul3/Vp4Lud62rHkPv0OP4X1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TukeLeEsf5I3nBVmMXnVof/OYPkiHkvtDiCX/bdWAfKAPXItwzeUt6rC72kNmMpG4fKhr5Bos&#10;SLqFocabZIAtD8/RhzJI87NQVk/tUREhEkKfVQOTCf4ESNOrDu846gZpWJkDEOqJthxa5Sf4o0qn&#10;BspoNUt4e1oDDo7r8Qo6Xng9QDx2v7NBaSPBAECDqec8oSEloXy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H0ZD&#10;h3EqK2cclrJ7HBTeJu3SpEkNQ1hPwRtrK6Uj6aBq5Nkeruy9Hp5DASUVxDGSfJmZjTUnaaj2kWBd&#10;EVJtk6L5p6iCg1F1Zvj1vfVfxoPh1Tqpmnb8MHZbz8Yk50yp2IkUmKFXpsVTY8GBWI4Vr9MCYTNs&#10;CGkSK6PQUVOs8yz51l7FvmwsUPzdiVkqPJ/kRHuqO6sT7TpY+68E8iDq9kTMQN2M7Bl0jTNcE0BM&#10;VXJvb9pBlG53i5meWq8u714Fbd/fRPaKd9apDiLdw/rLxsAB6lstgVxbjLfAsa2GIYefJ7youpA+&#10;nebrnk40EONWnRpUuItaGqicKSU7yh9phRmxgR/LMTnyFYRC0tpVbXRwzGyVXNy+KU531GM00NRD&#10;rmrdb5V5ua7i0EjrUC+EcZ9q1ZAPjz1Fe3hEDFlqlDBla7RQGPfG3JGJFW8ShLzCPYnPq0ZMc7Kn&#10;OZcJIKTWLYE+JYkeWKF9Z2+sWBTIbMqJeaqgAEBEzhxasRofvLqNN2X6b9AkMSGZStoXWe+KC8TX&#10;Pcp/d0dv61sPc+KwO1Bwl3mgbVLyP+xCl8anz0MOZBSYd+tiNKpKfn1JgH47mpyT9A8j6eR6fD8a&#10;ao3GLYQG1Mvi/Wgai+U+UWBLPhuO/dQDqiTwfWUBMKx4qlQkwZZS4mVrap5ByIjpLT6H+3HJLr6S&#10;R45HybfTYKlPvRwpQHEdITNMKamQDU2dYkHQdFR1nNJ7hhsHdWFnV7fxcZPFHJ9VeVlTe/DFuH4Q&#10;y0JNjuIMOjT7r4AtCj7fjc+iQvYkVnI/kcLLQ9p6TeUDCrdkcQEJmZRK787pc0360I0rwSUUs/yg&#10;r1LM5RQLTETV2XTM2t+P8rNyybQU7GDCvZTmr4LaXb1YbkAMSgeAJAvv7md3TuLYqaQRa1Ql0oCC&#10;SrhI3qduVuFuNH5iIrqNPIkseQXSKVwZrqNerlFo+8QxZNNwB3mZhsMSRwNUa3+cvrN+buQNXqHx&#10;D9zmmJejsHNp7LI2Vf4W/1x5eV9l8gechhnH4S2qTUb4c5Oqe9dSvYcx2h/e1M5OsCD/RKkve3Qz&#10;wQLtPkufMTWS4XBmHuW/uTYVF+SOSL+vvnsetbsfZKmhgNOz8wEEBQ3UYsnq2d7i3soWSp8rXYWu&#10;ZAYpDSk1fhg0bVMbmLCQU2QS6pT/cUDwJy1K04FDmk1eyr3BYe83oaJGDOGzJrt8jbJ4lP/m6PWm&#10;T5Z2ru/JctN7gok2t+EJWMlu6SW4HDsu1J5fNfJvCZQzfI13nGKE+Y4kTzzyPvw39gMrtzxb8s4c&#10;OfaoPZzgLLlyIaiWKt8eJSeJETSLhxJWiwiuzS6tb+KhbjfeN9Y8d65QfD/OB8IHqd7vB+GT0R7d&#10;9xcpeocUgc/A+hqjyeD78G2cVbk1evSXR8fr3YUVgcy0lEBcdYIZ0FWRfuTjwv62slvpOckbuZYd&#10;xW+PH+zOOcgAlcA0EiE72P30dcMB1su4oEEGHOPb7pzke6Q0xWWoblzts0t/qsDxmQBg/L78ZKGo&#10;MzhBC1E1D1g+eIJmUUkSkuIKiOSA5LtzQ5DJIb/MQNJHPzdEEE2q8iGusQZg9Fu3ZV343v5+9mBI&#10;vAeLLj4rZ17zPiu51ADeMmJaWZvvqbDKO+yz9F/Jz9QMJiGJt7dfMkA/JkpXYkFL84LxUMmItvtT&#10;ZaNFO30WwzhnoxzS0oQejhvqPJbGZAbIo72shciI0priEN+LY7W2RSLHa0ujqnELCnGqdYZOGSqV&#10;sjZgra4uItc+nxILOU+BoCerzVdRvCfHIAxa9cLLtOhhrKBNqwMMNEA06RrP2GkHbP8V4GVaKhf9&#10;Yays6cNgqh14S9Fdm/YH51lq38DiSp4lrgGF7hPI8kP3D1NInYoNaqUY3rjbo3Pt+3uDGIToXbiJ&#10;Ps8yAlof8AKG6s7l9ZalFO5VGG6AkePpTYS5yQEkjoecToQaNipGX32ejrqQ2peMCdMPB9OnGlCS&#10;idD9Ejc4uioVF4xhQaESnZyVxvMpgdhyiJF1pyrQDaqqzQwPdyHb9/bmZAiKwJaWRUO8ZcR8OBm1&#10;Z8nyOjxvQee1JDRkOH98EvWrKdC4kdX9bnmIAVPzTevdCfXjYlYlWbyJU6jxczlayTSLh0awWhAd&#10;CVxQRlva0EbPnYua/qRjkSgr3HukCvUDT4bOuUx8CfHiOpwfnGvG+BP7VLf6xAXCJ10RxReNfzNw&#10;jFbXE3rSBtNtAonOHxjYfQWJ9YTqlFom1N3inxA980TRGjqbpPgdfThehAr3t9nlC6X86h2/kAkJ&#10;7RHXPNT+uCTDyVfCgPJU+Jt724HD+gId0G3yUaiI3923dN1LwyOcRfy/WBvu3QsgVDc7f1bqW/8s&#10;l+D5syUXjZ7c2UUvhZizpN8p9FRj9lRNt5JRbd4ckoF/oBMPuIsOQ8uKmBMyvKCLEKtSW/UQi1LN&#10;22exNR3W2shMXMsoXfEmLBlpE0Kgn2D/FeipqngnKsNQog7d4KNJgjPOqWdT44xhnzSSIJayzCnC&#10;OcDPvTnpCEkIO98UVrTPqsFZUCFh66nfCY0aXAZOlH3Nkuqz9F+xTzVDTUYP+U4NXFRj4GY6kHmY&#10;ZQaC0nPcJgX2F9h3CodIoJULVufJDeFSbQfwqbrAd2bB/zoOUT6BbhZvYmBegC1xRzW905zqMhlC&#10;wFtR/yyryRxZZ6s4Hco5A5BP2do4OH0LLrwqm/4f8hvVBthqQf+qCOk7fsOxuf2Imkn3LDTQFfU9&#10;Nkv2eec3eEnt36RD3lGfA88dWEJ8V2X7C/RItAoH9uF+iPI5uRg+eq6jFDWkzjaTC6xnVFBc65TD&#10;JTLU/Elkv0CggRP49oNqzuGhmhnGrujxkfdNGCcQMThW4rO6eK9pZZj71UkMnLzAV2CQlrTqOtyL&#10;FIhnu5407kcbCQMIKJVuoRq4/YVcfun0mZCia12mraB5J/KR8kOOeZsTLEv1kqZVyZFOwRY9mnqD&#10;WK2QsR0ZjfSqhpQ99TI73KRle/3w5sIdzs0Jmlg2lYHk80Q2uHGi7uTtDlgiJb5MC10x7aNTcxIA&#10;VaWpTgW2jxt9BJ9c6Ta7lMTdcEjtQ/NUyIrIIrNzc+qYAjXVt7rzMjQ/m990yKJwuC2IFfpNnBDl&#10;6e2Sof8KDiAZ6NUifnr/bNLTHJdGgk03yWEC+gpPdGmyOLSgzT47v6EiURUlC1Rla9jn7VH+m2uD&#10;KWe2Oura1vfaRxMHAiGDYdD6p7oIe9Qbw0Xuhaw0w2WPyzx28sFwYSg5astmSE4K3dNYSUwKFS7O&#10;EjHQNQkeKjCwvLnEtnYht3dalM4ogz3exPHTEA9rhBbH+ZDuwPNDxGosCM/HBQnLZ5HWAVeM+a6l&#10;sSD5v2JBKO2NTCjjVbuUeIjuvKhTGwzZ3Scws6eUKxGmrSgC6QWBeE1LYzmk8CXgYf77WLk/J2w6&#10;w9pqTN46PUOPSqpctrL3cBd/+ixv8A+l0zGOxUd7Dv/QDbkhLJaE9tQYAulvqB6BCypQ6OdCQoTT&#10;igipXKjVo/boeTNaG7qF8wgy5+ttDw0LFq1kWS0s88B72CEWXEBuUCs2hbnrnLTLSFlPM6wujgAC&#10;R5p0Zmo5h39Y476/F8ndGTz56lyTl4CXG1/HVQs6OMu+sze4wJGi6cepor0up8qaP/AiioBeGRAv&#10;DKol6Yq1bLmxxQWsPfUlF0vmdspQKc/BCGOpAv/UMjVNQNmsdgKq21mHEeBjwDInKuAFaYVXgFyl&#10;PFF4UZ+TOyix7jqKFRDUqD15EWHaK/Vc/4J/KrM+aQHfL6+A44GTsSBst97NAx7Cm4Hz5Vc8B9vF&#10;TxJvYix12oZ0FTnXiWH7diULNy6bi2eXnJXq8J3Ck2UjvEakRruoJHoOsx+1Wuk7ha+0llO7pLmi&#10;m1OiUKF9jHMiysv+l8+hHfW3mlHGSV/U60YVFaTtvpXFORBQ39El1cQyQHtbrrFLLj1R9o67kdod&#10;OXEWrWerv+J9TgZGzEPVeQM3oQTOEUh1ljzQsfoKgmtS8iFn1TInPQG7ABhdGSBXZ2/011OmiN4k&#10;S4XFnd4nBa0KeC5vEofsOERLExdJ7fg5oNuMRZAjiE50fk68P/YcbP0cC7+IBVEx2rUTWoOpYHdZ&#10;LRz9wt3PJCuoHfTyJufZhQ5msS5A1MOtwUs7IOfRorccdQawxhonqUBgGf14OAwbj/LfHE0oKf1b&#10;D8qDNxV5m9GE72Ox8JnCL4/awywuESGHYHmHapFJ5UMdk6dTu6eHy+QRxRg3CxZBXzhlNVwots+b&#10;jVPAgaUhak5U3E1HJfhKPoStXbCuUSbUG3b5LDjZZQ3+P7V7jId8ti+I+DPG2/KQGG9BtUOz/4rT&#10;Q4FXhH55E+uo17VwW6wDO1Da3BOIdCADgQDkBf0KHojdF3MiUjunGMp+vwkrdbcGrgClz2i1uDDz&#10;GuIN5zcuxQ6Vn5B69DeQqfR9j/LfGu26wbVcmhk8ag+GtLWxxx7XtCA2MFQ4m8sJd4rnSZ5JPq1a&#10;94DEZj+7cxI+SZ6J5TDri6QWOPBDmGrShYBGEgwFpkdZH95vQgUtm68I7oSKkgIHqEyjUQ1hGsto&#10;tJGwa4bRu/tB3HsG8LA7iNGMXTsJdL8mhWh8CFQu2HzDm3CH7j2mSMAp+2g/UxgGZ6cv+dat85Wn&#10;03fWfyUkh3pNsgFujYxxALk2Ae1IpVEjIpEalMYX4YcMiZzDlbWW4hce/YDQqqZW7QZeg2zQuz6s&#10;ahDVKgYinZpTHT6DrZC4rTjPsBPUitSLdyowcKilFQmaXSpKxSvmADY+pMnfTyzS7iqUdtSpcUFk&#10;JVifhJ1n2dGpbeK0c8hITTg7aAkkJ7MicIxnrp01TpU8TTQ1CgrPOycVnwta1FdVUjHAdtgK8JuK&#10;WtUcMN/UPd+BfJt9dmLGZ5Z8hjC1/Uq841H+G+gNLUBGonzwjLV5Vx61RxJDHSm0nY0XjIFDHSle&#10;Q9VKDpvFIQjLjNl0Dcd+IpTnjhXKIZjxSvVDx0rlg4f7EZkHGgNNXIPvUx21nowRMlo41b+9t/uV&#10;UJR9yZGNGxzKnndKDlV1FVshWppNDDenuTcnePPK7HpdlB3qgiEOTuFxWaCqu4u7vYJTVrQjkINA&#10;FIvkDvssHeJy1WaOF7zy0zXMC98NIDL6O7B7OJ8+UzJVgiiE2haB841i0H1PcPaMLkJmmelemx0e&#10;El6rgFmfpf/ynOtnie92dz2OiloQ/4HnYcBaOLtvGH8jgHfnfC/XV40Ab/1UO4mxm8b2G0VjOjdd&#10;WZSNk8heeb3HfTV6SzPgvOKEFMtz44oOWtg3MMHK0rciP0f4cuvclA4WhIn/IbuRn8J95a+lt1b6&#10;ZVfWFs00kE+hwEkzXQzFBcu45ya7x5ybk5yNTP4h9jbfC4BNmOkVtEWcQqzyfaTcwpxVGX9wlI4d&#10;/VfgJ3F039Kr5vdd4JGF44wZVRxP1g1x6jSNCSZlIP/cPsl1TL0T/sKCx/NkZ26ri9eWC7LaQwSH&#10;a28Im4Vj5tScQM/p2Fv7b8xuV6p6y/cgc0z9m8U1cFwJKc7CFreltQkqijLMbtTE63fP7BSWpvSf&#10;gfbHAL3M8X2JtXeelBo482ex8ttW8Dm7K5iuk+vas9JO03msZPDAhFOwxTZxfpTqUjv4cLfYIN3L&#10;96CiMuhzoZrz+xzTSDATO08A1E5ao63D7O/BRZ6pZ3IjRZTm3D4xK9PBAMJP3ik8sNRuLWjCfie/&#10;ltKPErZX3WXIeqsWirQ2NIFUkLMx59Z/R1Q5W4whi+WyPIu3JKk7fZGgnmLjA2oCanh4zLn1U6Jf&#10;JE+46v7EbEiNAd+0QonjnEO0fOOPVYQrk3vW4PSp85TjzQli4qCNVtAonYWz9TuTYAMpLUBg7kjf&#10;OTXlrx8CHvkiXp82I7yFZIk4zp1ETKVgx0O57M+fJhophmnMuUjIEbJojrShCO6mGMK0IOLBKXgV&#10;mrgyJzzBLJ6g2vRZECwxE0bT2QXWA16zYAmEYEKcnwKtjCcj/Daywy1DTswjFtCPWuUtTtW4Gmqi&#10;9Db9EfBw0HDAWpqmwAvjyGjY2VtzYZth9WXcFiPIWlPn6ZOmhTR0BwrMftSooGiPehO8Y7RFruXX&#10;h8Adyr0ylxcVftKUqWZS9ZMeEd7tZwvjUIxGz5TilCvsu+q/Uk9WrbdT4sDvBkiS4FxJJpzoz36x&#10;mJiQc/Xm+hT9V05Iw34XZLDQxm9IHkA45g45ub4aNaG4pX1MZPfKlIRuU4AIcNNnCZSiCi2Qg2Sm&#10;h2ghSYnkTF2xP8BAp8jWm9ZBFNySAFxOUjKqQfaL4Owq7g7SEPdBi3mewT7aA3S1UXdiWp9CcAPI&#10;kWSUCpI+FqHPsqBz1D/kFWAQdD1W9C2NWftcSqH6nLgE0tOJih2axMk5d94s2GIn1mfJFOmwJdPA&#10;SVPkRF7Q79jK+llwqOPt8NlttH1MrnDmxcl9DjkbSK2OmmO2h+r4Gmxb0oHuWg+O1bGm/zJ5Eor3&#10;kW32iYVQhXTSyfucJHSk6XYRtlSgqDXegibGhDpPHHNI0niIoTnNCYal4VwIdg62qvs09sFq+nmS&#10;xlBkj1I5wXZgGLC+5c2Tc6IRpFm8JUEsCJWJLXxIaZ8dtsjnZP1F2SfnxNWVUSsCQpPQx+FIKGKZ&#10;c8sYyWzADxUPpcju4pBloKUJCc6j8pvveNQuxuGosWGwKMxt48hCdNu+iEINJIT1pHrzHFTYGeUQ&#10;R58lS62KCXLjNSc+b1+jezyn95tQISpKPWDMRkXhgsKs06P816OJHM1YMozehSFrwoxcZlgynBsM&#10;1SEsxQIsul+vgH5GtCRO+SIXxt+rZqEL1W44hQoN092/TTEi5uU85WO9b4IKxelq26rZCIB/KGrX&#10;ffDWohhdCUX+5i4Mn3egGIxGqQmtd4vUSFUnLdPD+aZcQFTc9IUd72d/To4j+ddWPUZ/sN27zTmD&#10;ztQzZFnQ4Pfvs/RfptGVrnGDTp5Ryg1wJSyf3abs4YmqfiYA4Qrng94SQtuUPWLGusNWW9l7WDyT&#10;otRQz87ROOmZroUlOn6bmDjhleQrZWIVjdPUiyz4WJArEE/OucrArVnHdeAUIiyf3RqE5GurxbCA&#10;IH3aPKKfYP+V50nsFZMh3oQO+z5xEDnSp9ywSRvCoEgnBz0OKxrUZzHNeDa0U4c10Mi9To/yX49m&#10;y7k2ufAqjOZh/pvDGUw/iWUripqH4B1433Y46paHk/cziZt5+A0uGYFvQEYF3jS879tLwlVho4s1&#10;xUuFKWRDcQFVrEApwb0elay0ym5XromDWX2ieZX0kHrlJ7kH4iMM1DcsJRmCPmymAWR9Lm+KHE/L&#10;fdh0SKR1U/+Ps7PrtePYzfRfEXw5QGJtyfoy4twkSOZiMAgQYJC51MjysQHZEiTN8Zl/P8/bRVaR&#10;1b213nVyAmwtd1ezisXiN1lky4dJSHBIFmA1Fbh8gsZCY8kog8PK8E4HXHUKVrwfm3uCbuEkxo0P&#10;q79D14AI5cLS4ynrvIP54KmikWIMZbXbh2FNuR6ZlX215DYSKRxjcf8PHdxbrbJOcmfwt/T4sirj&#10;6Ak7PowlsnlGYNHZe4jp3ZVNgNm5LnKirGZbD36C8ORTQyOeXPeWbjps75iU7NI83Z2I+q8gKV03&#10;nUeXE7Mpmmx8ehKIyIvbN7DqNxea5nR8mkh+LQf2mPHJT4vPl1BefPjkHJaFrGwLsVyCgFHd6YGl&#10;N3t6rri0fouWqLNAdhTSNceYNnW1CLHsUYTGQSBaT02wBDayZpIj0msmyRUirWjsHvWLW3Yjt6Zj&#10;vA1KxrOt7IYrsBszkpttDYIqY1C+ln8HESC2yHgeDJleOisGl69dUQ4CCn96VlLQYbbxUDggXoUx&#10;bRoVUT1YcVmf4tlD4jtWikY9zSsnCchgA317WRR3ZS2f7sgI1sSWfXNdSgrNHBLVhHXFmz1Azg91&#10;k48q76Gv7LjVYBA2SlpwLYtMlBmVzmW05ufQ9vZpBWzHpzk8W7kaow/9Q8eCzC7c8ykn++71X0EA&#10;OJYyo5NMARa1QYZCI/+dU4Pk3NasfqaBEtjfY6nGifWEiXWV0Rgq3cKWL7vzzfcRYClK8r38O79P&#10;clUIZOncwzL41vfRx3MVahiV3pf87iXmOK5ZgamEo+hvkzIZjomxG5yMvPOQf+Ux/tkkJmTNYDke&#10;tSCTaWYflCZCbDLhGXSoNI+DHA463R+TkhXEhCF5H2SqVJI94xlTNn1hlMTyjl4HAfnZpi+QCE8I&#10;aE6M0oprjnaNbZLBMuwFy1LxXYNcHh/dx5q8Ugq+NmCcEBj4I7z0Echr1uvCrLWR5UI3xc67mx/I&#10;+COCDGhTsmi3w+q/go7xYAqFY9acrq4ZgG3U1/w0vKu7j3mMtp+jSSS4w+/FWIg38SUoGzoLGSiq&#10;11PmGM3JiH2GZ0Sc+0TbebrmaknkifmqRerY4XJqH8HR0ZjjwJEue9tSTGCMmc2Oi+HIoWxkg0cZ&#10;rI7RyiS9psh9pkrxCisGdZ9cMdFimen5/XkJqDrDnuyY0/sqvc5ZcVXGzo/292HLE3Pqrn6DP/b9&#10;kTdvm/8jmF5nX7HQHnneSAYusXGdRo0Q17XcfwRyJfS8pm+dwHpMsMW6irydQAjzHsjtcAN5OweV&#10;68B2uqGycR0g5z72VfZfeRow98LLpww+hfwb4aJkTY1AJsCGbbxfUEHwO4oHc4c7rP4rIdexpPP1&#10;yAlaYvm0NIId8mGRBc+6E9s6wMk3LvhdfUxO1XBnLTKoKEFpGcbqietcr1mXXya+8Cn2oAUbWTYD&#10;6bkzmTpaOcF/7z4r33Xb5wJZ6+uWCRM7mgwE9zvuWxmcqK+y/8p9LjKRRppbkhOfXgIX968uqGgE&#10;WE4G+ZfK3r8D8pKJFHtjaG6fxu8UZECVlvIsG+Qi9oh40EDqDsiFC3Fb0Jbr3QQXrtPXJ4m6hInS&#10;x+7T2cBhSDcS7La4Djrb4Qk6NpJA1xbBQplEsQo5RaahzBAf20URVSPeHjnj0yxqfpoEu+PT81TR&#10;giR7JhGQJnnyjn2m54bKR45Fsc3RCHZ9WunDgZKXEOBQyspjtIg4kzhF5Du310w4BsIJyEqsax6k&#10;o9IpklFUmScFrVLYcYF1QlZn1ju4J5VDM+VDdZgbe8SEzJBFuRt7rbk9Bn93rVlZymPNr9TzuB8b&#10;jhFpDfGYlK1NPhMJzhJposnEFO5ZM0GP1M2RkbsArnYzWjhFwR3bPM+yjsMPdQ9k9VqPfSbsuPNt&#10;eLqKtQ4CRE3bVRbOGW3c47H6Nabe1Pll/xXcU5moqTlefZpGT3CPAfliYpjsETFUKhbuijto+xa2&#10;MWaTDC42o3gp7t/nIyozFsXNlvtGKncrN4MKip30sYTS4qVL7fI1dfz2X4lt+HbKZ+yNraaFNKMj&#10;5n9MTO7FTRtSD8+0o3APxyVJJ81g06rJXZJJNT5KPtIQBo9r+bxPMnC+D19NL0x+93pl+A7SiCNh&#10;QOGOxooU7g1vNjJYF1v1x/hvEiYrG96b08quIWMa5ak9kLZBRialhnmFckpbUyLdvZvoDuneR08j&#10;wacvSpuda4bx9xIeHpZ5k2pwR1QTQinoRC7swo4On9FVjw65uOW7MwzKwaSOHVZvszv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PPt9Zvzyg1muEc2iFusSBFN+Qr00mFQRxt4q4ofp8p&#10;wbm4B5JtIFqdmlu+l39zZQ0KKtOx70W6XK+sTh05OJoETLruCyf03YmpYRO+eU+cgEvT8tJT9GEg&#10;H2diQUaUhM9ZNV90om3UQugg2+2BU26aPIjpRC3XayakkYRI1j8Z8f3TUCYxprFd7Na4FWhNDN6R&#10;ATj8mBQwafQJ8r475NbO7D2001sRBPxZ8K+YBEn701bJ7+bf2H3iQxgh8T4CfjYzyvfy73wfHAxN&#10;lTwXjmZypHzvEnP4hUT7AzWwkaHfTtSwqozEHjeZb/oa/Fl20zFaxcD3cH6iqeocMsYS0N0cYxTG&#10;kLATj4mjbK7EB4LAobaj6ZGammejrzLXHjgimoo8iY8Ssh7LKSdqfx+8h+HL8giwJk3mex1aQtEx&#10;j53A4xfycOKUqnTVTBwLPxp6dq6pvNWESY8wCtYcalTVQ0Q/ITP4ctZA5Ezzb86RUvFoJab33xAL&#10;GzSf7+XffL/NioNqURe2u5qNxVIVoG7nUg0/Q33mKJ0R1bCvWsxLTFzvAcV54Vfg09QJdV6EoyHT&#10;HEWHpC72iUmNi7MKr4+2eyeOcA0ZiomEJEIgVAu1tEJYGzZD8CKkDM17OmTU2oibI4Rg+Rk36LD2&#10;3SG7KHrys5uqxAtM5Xv5N3cTJTalH++vaqR8r0OLUWpllDmsUsU2zZhmDKnKkQJBE56+2YRrspMo&#10;j6GgnGOHlTNImK9IWxrpXYzKjXr8xLKwvL1eSRpktm+Y6NASygsVqQSdqstnT0jA+5U3MsvfhFrS&#10;9uwpbUxSEiDEotzdoxZyTKeGRcJpaGeTVxADmRoWliZ96jtk8m6S09CV956mKEqOQQUea4bLbBV7&#10;PGZioTZS1hw5aGtipF9FZhBVzwjc1GU6fvtuwrSBGZwR4z7ceY/uJu+TJxqpJ6iSq3Y3v5t/cx9F&#10;ovP79HhNGsv3+uxyFPsdRoY6oQcW11IrouCzWySTolFMxsDj45h4BLJqo2IsjAjcwIUTMsvn07kc&#10;3AvdLUvyj3T7GI3GNHlyh9V/jTUjCDEpciyXDXRdTb0k+V58Gtof6RRrYuqvnY/lBc/quQ6r/0rI&#10;VBOE04CSeIriG2cG13hR5qcxsDeUEOGY6VCqlb72iuV+J0yM5+iORNcsTKRvSzsFgbNdJu8rQ9rg&#10;ItAnoYaQGvIm9Yi4vAVZlzEyuZrzFULAps/NJn/8EV1qWxndieX8OCQswJEo20z391fq41F5N7Su&#10;cgIv9wyffmbjMIrrRrapIyNzzzgLWxMCmU+Z8s5oQv2pO3RY/VfsHPnNWVXwjA4JcMB2QpRon0ov&#10;tR9gbXusdmYDO3hyH8syuISM5KZVSI6lAruvuSS24m4if3qfGD3hEjJe43sSAukPnjXGcnNhK/VF&#10;wRQiwUaQlX1emQaRyXSx8phpHqMtacSd88w6uMIL9Pnh4Z/HnrZ76dC73AzdhDQxBk6S+3b89l+x&#10;z2ijs+3B2qkFGUdbMsoXaGtdnYMzMjrODg79x7z021lQHGLukUqScr75Xv7NOSrLNbRZUkLUOrjr&#10;zNcrw3+QSi5dfiJHc60MvTcNMAIGam3VdlO3XQRPISaoLlQDZofVf8V8uetOkc+DN4jpDn/DhEwX&#10;DcVNx2N43HaopVGmCDhSS5MHdlgbjjDa4EL5UdkvG47298l4WDunWWzvd2i5E7K9c+pCWlPI8MPT&#10;NetEDnPhJEGrf0jgRezMxynBoOeT4UwaWJ+GwaVifUWneCjhfgPyJGPzbMKD8RnErJP6FmTMmNQV&#10;1hEoj1XElKMTYybkevgu1gxtpamF7rvdikGVmqycXDPC4R5s4/hPO4xGmVwEpp1ai1IT1tznC+Gg&#10;oobENr7leb47TfVfSWHr4rZL9o6rZR5qXN5dJ6StMBObkJn4HRJPrWwmOq8ESxVpZ5RIdiRkycM7&#10;+AVu/OyiisMsaWRhG5t50jbu3J4GzEygz6QwidpryNv5x/2PSRDUgWsO3a7z1P39ev6kwh4UcUt/&#10;wUuFpzqgiC1uwnpVKFFtAw86pj4XjiBbPIr6pUc0s0s6wmTFCxCQwe8muPCOZEtRICPXNsigPC3L&#10;46aaXG2H1X8l9yd1Ze4HZXGjSfBaFFsdHeIE+fSYqHlkCigVgmK0Sx657Q6BowwUMYr/3eL+aL0L&#10;CpSQ5yS/e7kyMlSkWwxOyL8Hpc2V4V6bFgTpKHCfxjRKBaGUJ3LhL1d2DZm4cTolVarfw440upst&#10;Kfg0MqqzK/yNik7EvHNiHg9W36ypAF0sCgt9srqLxygZk/vPxx7kco0Ji0IB6SQKI8BaGotSDUyP&#10;DeJEIC4Xa2YOmDg+trEEMx8KyLqNtG1kKZblMdPYJgYLSl/vemyueVXwXn4aIZibgfaG5dYnBhmk&#10;13M9PkFOGo/zSpVE3rslmLSwD0zle/k33+eSyvRZqUEQ3pjOOS8pmNJG8qhiu6SMdqQdVeXBKJUP&#10;PtyP82gRGZ++6bUjp5VdQ74cWz7NBVbBKBeh3HjsQiYklouiU8zQA8qncbKEFrEYQnlMUCv0l3Wo&#10;TchQf9IgtcAoBY1QuI8WkbAzhAUZ8R1VuQqXoWXFDnf89l9BHVS9K38weI2Mqw0yscUUiGcWSiRv&#10;dSug0cA9FvtzclUyskAeYoxdi8JinyLt/BgnZ3YEYM0c+ju0RaRn5qdxHDiWnbZJw5+N7K4er6YU&#10;ZfRpn/dTSIwCfSDwXOab7+Xf2Bd1O5qMWjcsJz/M9y53swoW4vtqWF31YPSmvAANWS7p2B+jRafU&#10;Ylu5c8mnI1io/A9jfWfVSLfPTTI7K1a1AxFiWdcRDR7VV9l/BaYI6U3np0T6JljIb1W76TGxi8e6&#10;giFl7Xx8azdRmUicyY+yVzd4sLh7xuqOOaav5du7iZN66ugTK/OElI4CJDZDxt0joDZPEyZMYXDw&#10;08oucVr641ypm/QiV33CwOlrVKPuWcK0VeVxPEaWp3bXYfVfSffrkjBOV9L9XLOSneeiZFr0NZeu&#10;Nd86m5eQqxZxdeyLmnD1uIh6RGxMzMN26WTDrHPsWjOmzML2mV1BW1M4TG7mQUbKZ1KruCj6e2MI&#10;9D5cfryLxxgik1/MxyZkXIjTP3JeM+kl69NnMiBcuuQl2XP3UFjVTS54pLwt0xmGKrL52Q6plaQv&#10;N2ie5E5T/VfQdtVxyRRTLKlx58pCobbNXEFQ52UVeBpA2R08ElwvKa8bzTtkctoyk5yIA76ALja4&#10;4SULhIjE4Jm54zwjUdTA4OAFhKn3RghEvaehhDdahTMVJWRpqXf6GI22+3DHmgnwZc4t7giEU18z&#10;jr+ZCkRDKFX2NcilTl/3MgxrxqPtFhRDj9x0KtJfJlunFl2VvQ0yJylZHE1sZJvw2IKsbubZ/k5R&#10;7aj2S05CkhcSJdApnbIHDJR7B8oGtsk7uqs+Q21LiPMfO0WoOvIcF2QlJuVjKGgY0+txTQnATXaH&#10;HsnOqoI0IDP/bt6RuvN0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gKVGxjwnkYj3PZBJNsqNpJ2QMhIbZMTaZNdUlm2n/Ckxvcw3wTsspcZeM/607HvFP8gu&#10;66f8YPZBgJgC0Zhtrhk5wtEfFEYOhTIjfchI/LSssE/V4bGumVq0mQhDEaS68pXHcBweJ+Q3ZOj4&#10;kMmSISMh5YhudGnYJhGGTweFKba1aWckRiqb+DhVUGfcdXfiL1e0TdRLmYUxFjaz+Z3UGm4lQxGn&#10;byiBfzM65g1BRH2iCVmeuxyrm8HaPkPaZKLkxM7JP9LL019G6E/81d1nYpC0Ukl0spGdSY0gUUBG&#10;gYoS/6Qwyh2Jdse8V1KFt2ZudSYRaWBbdu7QNean0YGE4WMjZUJv2MZcml4++UgeySu63Odmtcyx&#10;EzJhGEgwIeen1+Pq5ZujvTWjca20iBmZKp8WS03Ip7iW+lTNxzJD7jhVKjPJfV6ejwVZ1Ui5kWcX&#10;B7n+K4o+H5trhpOsWN7JPULN2byWQ80GN07CocqyHjwguRkeZHrKwA0SnadYniJ5ySqo4d1DfYCb&#10;+ZbrsQkZzjQD3XPWE9vqtLmCjOkSWo+V4pAn406PEbnE61SdbVvlIKbov8C2urGldF+PvTXD/dD2&#10;EtunA8t/wO2Zj0+0DSuhyVk8no7JE+TUx4Y2ghBC982PvuAK+D17eH9fztb5fpr2QMn38m9+X227&#10;0suAM23aQ/le/s33yd9K5Xdl8JTvX/IjVJls+EccX0GeJkzFdic5zKS4SS1QEj2aAnMzB+yEuWvI&#10;MkUT6+fcBVImps12TmwjMrVcR8rh8tkRqU26AWAwdxhAt8xRaHHL5FP9qPgAKkXH+RRm7Es7BPxU&#10;xfBVb6XlsLjFiXSMmuKhQslUaRRivcONi3MFkTJmjF6+1dITB5UGPjQWRDlcuqhSr0nHSW1IInHY&#10;ttbuYlNMJoTRtXWyga3KzBlgYel9tWo4l8cR/qQwuKtSqOI5g61qntzd4XiZ2LIAe8omfo2Om+GJ&#10;Oz1cJCawgflhNYBoaET9jY6buADYvaav4rnMWwJJH75vtbC1lDEr8zgPpyqZF5LhcH1vOQVzynOD&#10;vL1ld/KInFOX8frIFREktSt1yNspUpUWNHxAFlioJKulOQ4Hvy+0SlSWTONkRbjDNzVW7rbUU+/N&#10;K6akQzZIcIydJ+D+wVCYLOOQcW1iEHieIlKDlAvvkjNsAu00F4WXa/gecodVFZpXX+EOBiWNsvAP&#10;QW5zNEzFP0jY6FgRuagzd6YuacVgpiN6TgxP69Mk+SMX73rNuwRDLU+fFJk3N/O7dDfzzAiqGZL5&#10;3Uu5I8fQ1GRlxbXDiljno8nizwIRkTwrElYKrkXA9HOAEYbn6yLt8q7HKak9yPLSYVEOCp45z3O7&#10;8EosVebiMeQ9M4Jm2rEJWZ+b6ATZTbBxJmF587HQXTmnHss3FfPOxyZkGW5TfzoWWI/loaDPx/np&#10;iRJmKj/N3wVZDVimNkq8o3NeEqXxgc01nx8TgZ/RaKHH9xbRjYI44Jz16dOo32qD/xgZkFXEja75&#10;+D4KI1KXHZKu9EjukyRTf//0xPZxycffDXneJQHk00birZv5V6jFgc4FuT0m1ukrkgTMcF6nXDjn&#10;zKsD8+Ikp4mRv6oqrNiM+7Ddous6nf1UISdR++LTPBwa1Fyz6hEWn4XQr7nzJfdUp8oMaFzU2KBB&#10;qR/TWNQ0CBZkclTnxO6sNyGQgmc1Py23YGMVMhkzrrXcQQsyGazTySAT+I59RojOArcLMau80dR4&#10;CE/sQpr8PLSemDcehTu0aARcyWshq7M7lokW8PEkIcixxzsIAKAV5qFjXsOb6XFP2jKqK9LYyJO5&#10;wlQelCgwHmPMbElGSqKZ3HO67k6QU06HBUvK0MxbRYeOG1gYle/l33yfeGLqKEoKGW668v4lBcvc&#10;yFO7jKlJKM2tSArrdrRo74azIRfOob6DO7MZtFrOsWeHpopoU12TwO6HmqaR0xpbBuQJp9dr5igu&#10;FTUpYa2ZZONEiVjLTkcwp6U7JxWakOkyM5MHT9Y2LQD5dJLo+eyQxz5rR5cTwIMsv9nMLUTB6fEL&#10;fPclNerisS4dy824l19w017a3FesaN08U4ru5mZIhk3debJQc81ymuessXa7Ico1SIjK+ViCobFQ&#10;IvLZ4ZmSPbFy31JRWc9UajDyhk98Lori3bwWjE+fBFYT0vOxt+Zyl9Tlp1nIPLDz02tiVW+Zj03I&#10;xGTSwr7wnVH9vyqOzopJS+idjz3I2pw0wZcVMhdFX/RVWjEV9vUYK3T646e670FWK8el28rz1kiI&#10;07xY3BmygqPzuN8LGc1j2W1nyFK0kzFL2eq0TZy02CH52FyzjIF5bE60TWCEpnvB1s91xeJq80xO&#10;U9mELNGa7PF8nsn1Ib6ZkPPAzn0mar10nsdpe5OqjMLbnB8lupdeg3wv/4YU5lLBGRRdGiHry/cu&#10;JRKOIW3RUCBEzr1eg6yLGcQ9+MX2WKvJhYvMjscmTut2zbETaXT4WiifJDofH0b6hKytveSRufb0&#10;zUO5UyKgAZ46jezvo2VMgTwV+Fs4pU8YvecSpyf2TsoH4bB8nGr/Whm0OWOid9KpIvJTHZzScn0a&#10;nGZKzBLj87G8deuEcE7v0M0Px0Ye++ldW59mM+fRPasfFBCUZgTp2fPoiJQ+4AU6Z6eCBZmw8mSy&#10;Z52KVoT4DXN0amQmZPTxSf24Pbt/AXfyzIWTjdmrCJVNnhzluCLIl/HlYnZcqXy4cVi6V07FmEaN&#10;So0v7ha5enMfkB/RX95aLqE5rooZmKIueQ8W0E8k+YjaW/TVck0KFlKMJaY6LYTOk/qvcWbxo1B9&#10;kUNPoQT0ybmemQ6bm08mB6cvx7Ja30hQa9TcW1oFRa/o+WGls+aHT7kaYBWrKcDelwVCb3I1pTvY&#10;8UogSbAU+xIRyae4dtveUoE82Y5SrMZTa2+xbldyCWdoZBVMsDhuZtgLOu/eb+5wyFsqdD0IyLrk&#10;xFd7i9U4HeOqYuteR5IIZ0hUqd6dpNSnOFkzeQlK33Td+ddD52qhk9Tp1ofXU2IlsfPKIbnDZ8ON&#10;TPS2Grt3sR5CZnm8LnBBpC7p4l4kY0KkzYnk2ZKloCh1yhkEN3Ol5mqJe6Q8IXcx6MIjKZCTRvZq&#10;NjU/TAv1ebzwkfWAJweILpY5KTxMPnOkRRItZXMo8Y+mF7OcaZddIZlzOzcI9eAOkiKikHyIjmrR&#10;lmSuFrmScvec691Ogfxpvth9SdQyrXoypdSDoDD7l/Dk1PIvnnLi5wHC7hnhUGtvMehnorac7H33&#10;cFnl5ZJquqrsgTop6HyC5USM+KAHlq6MaXlQwLclWSJgZsoWXhTVvBawahGQPirSHdR5xmUXSo7L&#10;A8TFB8qRqh8mkTRplYaXZM+0p1y2kRxbHpaxQdZq1eY1NZM1NEmKiHP2Mi69NNdTpZWPU4Dxq84p&#10;/mpRIuMAKTuqG5Y4f7O3M2Bx9LY4EclZs9mgvMp3hExwV1MREDMmnohu9BiSEfMjdjtXq8TJ4GEy&#10;WO6gZGV7zt1DyndnNuUKXGUYkyLS2lNUXigBNsEiNO5w61LhMvUh3dXYo3FUzs1gnHTlHjYg1K80&#10;8oNj35kzLo0v2TlThzIqkkm7mP5zWSU95Yar2WY2CD3vwq63KFl3Y2VGGZ1SVZta9pbFACvWA6Ps&#10;Lmxd65uCj0A6ovmSkrvd9pwM4CyYp7ug5j3IP1/Lv0PFRBjPLrzKw5osKV+70l3E5VOaE1lkP+ui&#10;UDtnEhgRePJh2lMwndKCawyXad8B9V8xV6R56mLkQ2y3E+oqx8Qlon7riqgrPdMufYrlfsc5IYLx&#10;OhVenFZbWjT3Ac8IG5jYOl62SXHGBl2dKCeRHeuk+icPF/l3+Eu/vYUUGmTA9an0xv31S1zq7poR&#10;tiFbHbHVSrAlYSL+C3ym3Q6L7iqMiDiOGiTPNV1egdUFixHeJd2cfMIGVlctRjiSMgtyFZrHBU6n&#10;UjAdfmmT+M4DLR1QxyVX2WVH5D4oX+uDxwZg/WRLI26EwLDoy6fRRLBcJJ5uAKn0rfhvMHNkCWfr&#10;epaXYBGYwd2oIgE57eAg/rMvFeUYsN8OFsIM3Q8/CEHhO8AeJbcDr8d1Hf3DyIWQiaSlkF7fcQEZ&#10;hUZDKAN5ckz5RN+Xq+UIh4BRiwFccRWNIruoCFBHLn71p4Qlh6CWWzQSGS2wUPu8OkKtxLtBR/pw&#10;5oEDVomYFSzVPWu1c8oWWAz59Iio1E+dAoocoHQw80GRTZS5drBqdzpEMZsB571jb8Ux51BFHRtY&#10;3EOJZNxfW6sc0JTNU75FUnmQ4uigTEd/LCgU3XHv8rK9jiiJrk5oI0QEvi2tnkGK3EFzsADYDoa+&#10;lsMG5Ffzb0yGu/doiXC8DlI5U998ndoaqW3jdUSTddsNLCCb87HF1J40jsai5oUfFO7ALCr+IbGs&#10;RtVVC5zDmF8/L31R3KuOd2TMkjm+vLUoEjGi4aqoiAYYGw46rIE4XSUS1gbh0ePqukKtujU5en7L&#10;54hvrC0K7pnnmlQE0n2cRaEIhftVF56iq22z3HDA6w8jM4DXkc4HWRc6uFxUHYQq0RVpePr6JIGt&#10;rqhJWoarAD+qFLPLRV2DPS4aPKgKCwF/WscW/ZiHIk3PHzC3PSUBMihS7XaHZWAxHMwIMYoDLJk4&#10;ceHA2x9jg4mCRaYKEhe/eWNHiuhEkiA9wuAgecz6+vqv/DB5fiGkiTu/7oo0AYW5WvC/mVDyhYCd&#10;MWWUtDtkWNs9nMT73rLbiUZkTXdWQ6KZonL33uI/j/qIMnQiWX3Yc28n0aynbFBg6l6S4uZABOIg&#10;qTMlY5uxY+Mpil23ypGkkRXDIaf3bh60vpn919ha7pZM1Y2EfSp6Kx0TrwqPFxfRoIf3hxhNuVJw&#10;cof8Qo8Jo42LLeh/2z6Lkpb6IEmHW6IB3fzC7iIjEUz7JPyatcVskU5bbQYHOCkJb9aWpYJ7GHwe&#10;iMcIiuQZ67TqftbY0DUyKYXbKpOMLh6Cz5ztnTAPrMRsWXNjAWqmlp/lpA4ymRPi7Zztffd/o3Cl&#10;uoioxWNSaUgX3Cb6eK1PqD7ktN/BgMtIWtYpZbzIsjIhrmXZum+g7EWeoThiOGq9/Vy4xYRXVkqB&#10;yX/I80lV/+amhU/k0SaVRLXmQ8PpJ7KLQ7pyhslPtjIfP7BapOH2NqpN6FDyIw7WX97ukMbZF2XF&#10;1oATDMC2HpqGxgdVHd8vECmUjf6j7ri316ODFfSFihQ3nZUZ9vW0t5XNFBDyrcv1rJMq46M34yjn&#10;TQV2XSSX/cEMk712tZ5LmIuapAlurtR1MDCz1N+vEAzqCHCOk6pOjY/QxBVMhENyXmoO8FG2z+q+&#10;lvgsDB0eU2Di8krNg91Q1e7VOhPHg0q4cjmVJMQh2bAxJt/Kv/l2xhGp5CC8t799tR6VlSdlzFkl&#10;W8KCecj1cJa7lMeYiXCoTGdlqF+t5womSn2yfFml3TZDO0pHiS7G3WCWh8QH74HJ1sSOq/HB8PzN&#10;dbKpgQSOuwp7yr7BVdM5YfOPMob+DOz8tm+XWFlw6BuL7fjIJLB6aYDUHq7pE6K5p/xKFwxNocS1&#10;GM2YKjvB/YNb7VV9+Ir9TEOwr6z/GlTKyZsyHU7R3QUFccT5MHfrOhEZKZkx0zDaAqsdSv81YKr7&#10;WmzwGpm7/+2HnNpU/e6DiSRIHoNPQNy+EFV9CEPfOmmXkVxAfodkrp8VnhuZSAMIJJB8sdUzlpGw&#10;w+gXYUlmGF0qGUSW+L+6zgITp/YWLlaEP2UgZ+Qh5Uzfwc7jpOOM7rWoU5zj5KL5Vv6NfV+7tw52&#10;kXsdUozBVzs5BctpTBwbcD6cDGgSUnnIhWpDNng4XCNxSe5XjS40nUUrnCLpE+wSG/HPRB2JlG9M&#10;r5yJJUrmOtdpIgITpq63znWCOd3qAFHOBMZTqkTSDofHYsLE1xTnEDc23lx7nYWlqKqzKx/466LK&#10;Qw3WtnZb+IdT+pKbxXcuYXaKg/+mVOTuUhr/xZh8K/8OWkPYgINDD6E0UybokKH51hV9yj4I+qTN&#10;rqoHCg6LxH5K4kD3pBe5S+5ehCetfUPmpIBUM65xUufWHCxqKFO0b9ocsYVWYAaPaD1X66yU/Yyt&#10;aessrANrlM5PFQnlkKJmhcfEWmcdSc7TFi9Y/BMv3R7DKA+nHuXBLCNPiioqUJp3Z1Wpcl5xw6Se&#10;js3+K3hc4dkctW2dCyaIjVyoudlrttRxUlsQFNuh9F9nmCcLDmKMiBthC+zC47MJEy9WukK4szFa&#10;SXq4XetEHG5F+uWzOMqVmlQOUn04zXULZh0p/0Wj2/pQ3pa2zkJ96oM2c7Q7Nvuvk8xaIxN95axc&#10;PFxSYD201omsSY6MmbJFWArT/eHkMSt8CD+dOlMOrtdX1n+NdRab4+z5LabM2fFbOC2pTfcEERXl&#10;CLXp7Ngt5iAZ7UooKjRU/CTwi2VH95X1X2Odq0epLCDdyFU+q/hcqEDEH1QCVh6yspRZKucjun+F&#10;25QvAxoOzLgbD00OJTflXL6Vf+Nt9joCYJdvX60HT2OyMRx6JHnVKZPflTdJYlKTANoOBWHzbKWB&#10;j4zHvuSXxy2lOzwlFOk8FtjIWXrHqVROcZuUohczIEpMPpHSl9d/DQTRNDzzcZT5suWg4BvPahnA&#10;KmGygS2u5ldIwOETts4j0f+0N5QE2D2BqPQZQsL/uydUL88u9/Hil7ukmaulIq8yRq78wO6BKa5m&#10;Lkvfc8fhO4neOaHTOjvlkY4Zd9xCBUTz0+bMt/Lv2AYoOe12VPGVFpNvXa2n+Na4LCvuq0+CKS47&#10;FEXkYN244sVSUfwdPK2wELJGtp7CMudD2SN1HbWjwiwMD5UjckpOOLxaZ1F7qcZU8kVhIYV3k6S2&#10;ec6KDX7kHfm8u5iC9LBV7L7ArA8xRTd9bumQK8ZlrbOIPuR7WA25n0W3IklOF+WVCRV7mCYAK3za&#10;sdl/xfFf2gqZ7nFnR8Ik6pkeQiSSirErTLwx6aVg5necQ5hKyqhzsAibK7+Km3xoiTkfTMv0/4hF&#10;+Lv5D7C2sFygl60P0T8o826YNSod6CDLXKlQXhZ8x2X/lYw172bABEQx7XLiCH5sLt1cZlG7YB26&#10;cgW0WxQkrTEwhD8FqmgbdmiNAyaUOdyzEybv58j7rGQ5vtLWPRnCnNb87NliLRokpSzqAuaus5wU&#10;9I09rWUpifCnLf5ZXAWY10HSFm6LwU87D0mvchgw+UD2MI2xDnqQv9qj6mV37IoFc9n0FM9v99Qu&#10;TQ/njci7TGdxabzO94jlpQSi+MjbWj6KAQWnG2uEPXUXzJrNg6KDI3h3WmNKs3FCNMs4eGq1R8Xn&#10;2P98K//G20csVuBpn6fbgPrLV0ewruZoClJWQyYMuTDH58gm70GrFXAhmzauITit5Qoggi2clgTC&#10;NtVwhf3IbUS9q6hdwvoNlDSSMS2AS23g2nli/fWjHKnQJ2nJsykA2HIRSFElxB3+cJVJDj6B5ygM&#10;6uQhS4VCQEF3dTJL3yPPi147sXsdiX3D8aKEuqbEwhvRpKKWqzRpehfykx1QcOilrOP7oulWnXDR&#10;i2EwzLk/nNo47Fk5aYMYO5T+K6XCTAei6fqzcU9hIvBI2hl6JmYTfT4aTJmt+ZAQ7B0w0fDCoKEg&#10;4lVPziANhOqR4yDoGoENJmnTUTqCayAuCLQIE0tQeTY6XzhH4z7GuU4i0LEUFNe95y0B3TANaIqs&#10;+xZt3JIRGJVVnKFTRimfHeuk8/yW1kEUXNUrmi3hHoURXZg4CTONFYEbt6DnOlFHCUWNz8Kzhoo0&#10;H6LR4WA8YMJrR5DMwi1SK8t94Gpqs1T4mm6hiGNDpVLwkgkTl0Suk6yvO6xTJRaETUY3PbavwVyZ&#10;y3jmsYDbQ/2nQAK+8HHKvHVCQ6GZ0WQS5a99FsyG71ptJLs2A5XnZegkv0Vahwdz5X6T0YSXpMGE&#10;3YYGiltmKzGgo1ryK4Lu99zUUpLUISY0lgZTFs+Qkmifkd0/91P59AO3eJjuKQQ9xEx8Ftd7v3SU&#10;7Hq81AdpyiTYtBmsgtDpVDo3DEsLt6S/wtPHZyGiEW3IpZDknBkHaqPRpQeZXyRux0iY8TXvS14/&#10;OC0AMvdWfbCppBlnOt/Kv/E2ro+QiPSgi5sGWFW+dcXLFZgPHsd1G5FTMNeDNZVo0uybKkUZF8Qy&#10;1kMBwR2xN3Lw8FzESM5yOxM0o1d9uViK0g26TsiFU/TMiodktVxbFbnewIqS/wfe5S+cfoJ8K//O&#10;t0muCAgKxG0Yv8QhhlxwpIM3Nb6CrpG+dPr5RE1dIlih8ai0IOCPzyagdSj915inmtCH4kkSga6z&#10;L/yTncyIFTmNcVHGhAmVhuBCx4jonEX7mDfSmI+twX8/srbnZyGkYHTI2Cjimw+VYR1YxWsysdpX&#10;1n/FOlfNG8x7s5JqpR200m17KDe9jTjOlaLvykOO7uzK9ooanUafVFRiLR5IgENvVx7IDxXOYIy0&#10;kN4n3HaKQ/zhUh4fZFdv0Ger0aRYOleV37zCIQE5hYy1b3h9aGxRaYWUBZ2j4yFb03UnvOJZ1MFA&#10;8tttHMKtxBKOzyLauuqpY51+F2zbLvdot5e3laq+2Mq2Uw1I8AXEM3W8Mc/ESv4dNKUwbVqBr9Xe&#10;d3v7CofQD6RwrId8Pk5txSG3BGGAxEPW1g4jLlTMofEQT/84qSeauISJ3z7rsBDLnQ5p44gZHp9F&#10;gTtqIvK8oWW/fBERC7jDIzrShhWqETM0jhMf2fktWSOfdm6hsusdHCKQFUwQTYB1XatVeNbRwHs8&#10;JPrTdTNKNbKq5VAuYmYdZ301FPVB2Acs2qhMYZsv5d9BENwnpliRJkaGxLz/Nl/qcMYQlAZJxDFG&#10;d7DXtfCQjM/gd5y9Fi/Ct4CcHQSBD8arLWE7smJGhuEulXKmOTe8gWE2w6enoZpvXa9HvT8GwlhY&#10;zylC6CLFxsNXLLatFZGaufrUNufJ6zD6r5gl8edX0I2wTjvQdqA4wvDEsSP50aRtgGGtjnElJNFB&#10;9F8BELxJxAogNc1NmZEDUPbx9TNkQKrpoMagPjpqogKPPcYzk2pKbkD+jXnBDGfHhZU7kS9dLgXX&#10;nRI1j+kG0id+KHxC6x94jemuZ6SvhOqVG2mxIqVUKhYigKj3ndrV5j85Byk47ViTRMvA4FPQooW9&#10;43bPcEXC525QOysiw/mYGs6HE++/xt83p8wJi+QbtqMxc6xutNdBmC/R2C5p4RoinYSCYZ4oGrHP&#10;WThWgIbbvKCkNDNu7DTmfVJSB9F/Tao6DVxksD7KbrbjXOA94sv+8PHL+yEaPr39+uvh1dc//seX&#10;r+Hh//L1399//P2f/+ntj18+fvjt53/77cOH48e7X9///v5fPnx+8te3H3767u27d+//+PrwnR69&#10;/fDp17fjPxMVHnkh0OWXHHF8uH3swx9P/jxIkY1/9/bTT9/98uHt1+Nbf3wUwCFZPn/5+q9vv/w6&#10;vnyMH2v9/bev7z+neOPjf3768uOXT//x+Z//Sf/6Px9//n//8fnJ568f/uUjEwX5b/949+vHzz99&#10;9+7r52PH9dafXz6N1/nHk7/9/uEP/tOnLz999+vXr59+/P77Y+5vv/zj77+9+/zxy8dfvv7ju4+/&#10;f//xl19+e/f++z8/fv75e1SGp8e/Pn3++O79ly+//fGX//z17af3rELff/c//8okfvsZ7vjdkz/e&#10;/v7+p+/+7fP79798/Pz7j0+OF58MUomX/5P5syT9Gkt5++Pffvn8+5PPH79K3qLRHkrgLx9++/Tf&#10;+Q/fPdG//pf+pR1gYk/+hp+LSkm0/HHOFVpIG/b9374+eccLiKGDMb+TrBytdAceBUsfevd/1/a/&#10;/StEcezEX34+yOPtj3/5Odby7uMff3xhG/4L9P7y+4e3P333375/Iv8vyuKTP5+giNLVKiTNadD/&#10;roMIdJOZ/OLJrwxS1DuY02nQf2nNCxLC5+HpbUh1EAm12AavbkOCdzVILOU2pDpIkBALtyEhYxYk&#10;VWa+NLBXB5HFpraCtyEhHAukp7QBfX17TXUQ4UKaWhjYg94XJHVve2HsUx2kwCQa/u01oSIXSNDe&#10;GwN7dZC9Jrh7gYTr86kBqQ5in4gWG2tC1i5ILkXUQTZFoP0uSHQ7xe6/TRF1EBYEXrKH2/ukZMQK&#10;itvUDZJoo4CFt86BVU88rhK5bW8vSzX6c4aChXPAWFc989z0Sd2mAaoOOhoFQku3mV899BROk5ph&#10;gKqDlIVMtZUBqp56DBF0bQNUHQQo6kXfGKDqsceywqPtLKuO4gjDlQxWy810a4tR2Im/OLDqKJsx&#10;PdSjDyx54w0c1lHA4paEHwwc1sNP6wvC+85+1VE+DuvxJ7Kkxo/GuuoorYu66NvrUrhwHkkpQBRO&#10;3IbVRlEgBtc1hKNUpgVLyTIPBtNoo4j70TzotbGuev6VOY5BbKyrjhIsxKoBqzIA3ABsmAOrjgIW&#10;+pkDq3IAnPCI8GfGuuooonTslwOrcgBQyAwd2qijgKW7TA0cVg6AgkpGg0HzqoaeFKWAJB49A1bl&#10;ALr0gY5/Bg7rKGDpIlUDVuUAup4Cx7gBq47yYVUOQD8RGJuzX3UUsODzxvmSf2RiHuFPWYBB822U&#10;Yvh01biNQ/rOVFg4bn4wtOo2SrDwThuwKgfQPdg412/vlzIZJzbGWXZgVQ4ALPx5Dqw6yqYNue3m&#10;DPGtQhsGzbdRPqzKAfDykeJi0KFcp3OG2E261sfYr8oBgIXjyYFVR2ENy/A3YFUOwH7hgHVwWEcB&#10;C75h8ChloU9scL4w3h1YdZQPq3IAjC4UBweHdZQ8CmTQ3cYhkbuyLorssW1un682Cli4JQwc/tD4&#10;BuqGFPObXpM2SlmklCsa66ocgEQOstAdWHUUsJAPDg4rByB9jZQHB1YdZZ9lYhxlvwihkUVo4LCO&#10;gh+i3BhnWZGVRfM44kh7MGDVUWpWQLMgY78qByAU9ZRokwGrjhIs2qMbsCoHQOmlQYcBqg5CHyJO&#10;7pBGZQDE9uitZYCqgzDLDz3vpq2s3jJzt8Z9DQaoOkieDbSv2wiUa3+CovKEcPhtUG0QHgCCcwYN&#10;qpJngTKdDW2Q7WxQoGOCIrjB4TJYYRtFDgk1XYYKpcSyAkvlX28MFNZRwFJ/LWO36uGnlAKCMo6W&#10;ukPOGarImmwFA1Y9/Ih/agAdHNZRKmejIsaAVQ8/KhTRfeMcK8OgrgvBYLAMVePMUaoIxAtg7Fcd&#10;pf0i59tYVz3+ZExhRhnqtcKVc4aiQ9oWGrDq+UdKPqXe31hXHfWMVC18ALdhKbg/Z0h4kGQDA1Yb&#10;BSwEnkGHLyvbwIWKLW/sVxsFDnFSGLShfMKyLkXpnXXVUayLVF1nXZUDqFyJItnb+6XEjTlDYJE7&#10;apiUZFWtUZQt4So3+EYbhUsUbcg4y8pUmDMkW5KAvCEo2yjxKDiiQYeVA1DSSz62gcI6SGoyeUEG&#10;qMoASG9SfOemwqtso4kLmxsqG3mOcmVyG2TLZEpoFihy73GxG6uqg4amYdCF8hLnqtCfSCy+DaoN&#10;OvQnhOtN/UmJcgsUGZwvDcnVBh1a4UsHVD37uqjPsU3I6VjzOxxyiNbbq6pHn9oVCv8NBNZBgMIF&#10;5exV5RcYabKrbxI7+bh1Vc8A5ayqsgsS8eWqvQ2qDoIzkW/mrKoefKx+RV1ug6qDOFfAckDVg08/&#10;B8uVrLyeSba2jqG6kDnquOLLIfY6SCJLNvVtCqwHn1xoehkYCKyDqEVS+vdtUMrnWqsyOXsbZHP2&#10;15VbHDmihsxvg2h+qYpxY1X14Ot2JUfkk1G2UMGq1ELCAFUPPvVyKKy390rZvhPrgEJ7d0DVgz9u&#10;0DJA1UEgUNWUxqrqwbf3qg7y96oefPmqnGyd13XQM/zOVMUZq6oHX80kHKculXBlr1Tm4ThnVKY4&#10;d5gMQmS+sVd1ELEPvGKGgquiggUKqnVc8G2QStTJv7mNQFW/LFBH6v/tVbVBJG4qWmWAqtzCJYs3&#10;dZBNFqqGn6uiwhO72FhVHUQhI4W3hhqjXOEG6s1LA1QdBCgZWQYC68HH2UylhgGqDiIXnbYMhhBR&#10;7VhZFQECB4F1EKBwlToU2A4+l3YofeSmcqHq+TlBsh1fAM/AYDv5xBTeOBax0tkbLCqJDFjt6NNL&#10;ROGc2+tqo46CL4cyKsMgpqBovwGrjgJ/Kj24vS780gUduiaNouXbwPowutZQ/m5gkcygBg2XpONn&#10;7cM4/0e6yk01TXcxrq1+eI0jiIN5c9P6MKDhn7HWVtkADb3VrtKBVodRtERvI2vfKidQuzOsQgda&#10;HYYIo3reWltlBnQVp4LDglaHoXHQC9gQLeQj1X1TgbqjYPdhqjBVQo5BJZUhqCm6l7tGuewiLqCx&#10;NsN0IP+pDMPyemO5k/swW/mlvKtBI53Zyilrw4DGvRAOJluiJ9fm4V1zqKQNwwjDiHBOQEv1hJDp&#10;Wuec7jYM6xK/l3MCVLA0xYba2GPWG+etDRueLwuTlSnQiYniGwtaHYY/gEClhcnKFFSnTM9AZ211&#10;GOzHc3QQua6YxHUr9/dtrtyGAY3kDWttjZf8gFz8wVDpSLErkyQTGyqx9q0yBaoodKWVs7Y6TNBk&#10;EN/mXCrlXjQph/tLJ2+5DQOTuLUsTDZeQvEUdQTO2uown0pa/ufhkHUM96Nn8ESJfwJaBiinG1ea&#10;4SZ4aMP8063mEHOScK5XVrT5uK5iDvM5l7pvzGFwZYo9HZpsw3yurPvkFjSVXzohTC6bKcN8iaOK&#10;+QJNpQ/W2uowX5q2XFC1AaSDi3EC2jA8fzQcM2KL6lpQ14a7wXEc9GFAwyPn8BL1+amYpF+FdQLq&#10;MDBJYylHC9I1ggWablS09q0OQ+fCWeasreWEouERs3L4ZBsmaNTAGly5ZYWS6UrQwOGTbRjQyFB2&#10;MNnyQiEsWog5mGzD0MyxcSxojZdwsx89Lo0ToHtD53ZjdajE3cFkZQq6IolGpg60OkwtLmjd6ECr&#10;TAFrUdd2OtDqMDx1WMLW2qqCoXsd6E/gQKvDsE2hEkd2q83G3ACsfLbA0YLaMKx8Oppba6tMgZ4M&#10;aIYWldRheAdfc7+zs2+VKeiuAFIcHUzWYfhLKO1x1tbzRGmpYsUEdSPW2gBmSEzBglb9JaToWDk6&#10;XJtYgdHfwTsAaqQ7iYQAFW11DDy2UdS90ubP8N2hGzdguuvNAVZHCRi83CCRlmJKlQkxY8cw7cOg&#10;f5xxDrTGEYBmFS4cDfwm+rnGmfYrDtvSpUBrmA+tDQOaFTrGOKzQcAPSTNbZtzYMaG8sk0O9W9ba&#10;jo4tDpPsw3xMNo6ggi7LodCyVCnnopTOURN68qjurXvhHLc+jCOAo9GgyZ4/SgqTlQuivnplA9Qs&#10;0joBPYOUrpK0yzSopA+jMA69xFlbZQo0HrFqJo5GiIW2XiF/nePWkkhxOdHrwFlZU0l0gzsJdbcN&#10;fHV6mXNUJx4n2QpjuYyiwJg7By00No5A3Z+Vh//Qs09R7YhVOktrHAFooMRBZB+mXbOgdUaiu5os&#10;aH2YKiEdbUs3ms9tY7NRXS1ofRhNn51SQ7wVDRr9vJzw3jaMjmAYpsa+9YRSXJNWaij9cuskgcb/&#10;O9CqSuJjsuWvcjPtK/RdB1plJKrM96ik56LihaZdiwOt8QT7vPVsVPu8tcRSZA29z4zj1kbRuIF+&#10;wI7aqs6s8wCQ+CqE3PbwtlEAU09wB4+VJQAMvdUBVkcJGB5eB1jlCLTRIkPXAVZHUZ5LHzeHa7Ws&#10;VNqLWq1e+HZB/jP0CiJTxspaiilVqbTrM1bWRgHszfMHR9a0JFP0aiVn3CaQNkptRHB3OCurTIRU&#10;GnpZOsDqKOVIUkngAKs8hNgeNpsDrI4iWYp2hA6BtFRTHFRW9TwsoxKI2vo4ycRgoAz7Ae8IxenG&#10;ntVRWDVHavVtzUf3fC0O8gY0WntWR8k8VHGaAazygh9UP2/tWR2FagxKLAKpvICwsaw8A411lIxD&#10;wmjOyiovoMbHyn58oDPtQr5viba0U4iR/xkra6PU6UzK0u09a4mn9p61Uf6etdRTMiaoiHNW1jiI&#10;TY0t+RRvrheyb6OU70ao00Fj5QWcaVwjzsrqKHxn6uLvAKu8gHtXaMnrAKujAIbvwFELWgqqGqhb&#10;mQ9tFMDwQVporLyAHrZ4c52V1VF37FnlBZQj4fJ3gNVRJGbg77TQWHnBD+zZC0fh6emrz7jh2uqA&#10;1FJRIWDmaKysjUKcUYXrcP2WjErFFAqFA6wbMq7wbDmstFogi9UB1jkI/dCd8gT8+4V/40enzb8D&#10;rI7CaOIKaIdA6PO4hIVCBBYHaaMwtVB4LGCVF9AlEPPTWVkdhXZFJN0ikKpN0M0EPckBVkfRpB7b&#10;0+GNLS2V3DWm6QBrHIT4K11DDUashuVLu6Kj9VPHGGyjnhFahkQcYI2D2Giso2w0UmZQVvZc5XUG&#10;Gvsom0COXvMTjePCjNt71kfZpH90Ql7AjhtBHGCNg9AB2qpdxfVd0WiauX2UbeZi7RRgJHBQbWxt&#10;Wh1G3O8pSSq3yfFoUT3xKGiWv6APEzSroJ/IW1sbbBV94qa6vw2jC4AVC9LFbOtcE9V3MVmH4aw8&#10;SuZvquD0DK3QMKwttbgPI86OU9tgkETtGjQuTHHSBvswyiUQvA60npNKG3kyrI19a8OIfNOB0FAf&#10;ub2rrY3m5o4u0of5J6DnpJK1SeNmZ22NlXDJGbldxnnTnW/rvHGjxKvnFrQ2jBwOLtJ2oFWmQCiO&#10;hmeGeY3jqk6S9D8rzoXGWIeh5lqOzm2YDjf25O3z1nNSaXmi/gq3eUkfhtavXk4GtMoUyFjgCkEL&#10;WhumC7edJHzEYMUk3c2prXPWVocp94Pe/s7aOi8hQOOUocC8yyQ52VwoZYSD0CfKMHJ2KPJ01taG&#10;cdogUsMxwmsNGrekkddym0raMPDBybGgNaaAxKE/ngOtDkPioCw4NNlzUunuDKd0oFVegq1xmOe3&#10;T0DPScX9CxdyoFVe8oDJZjkhkWZ137jFi8U50OowqMQLY+MbbdBoruuEX/swdBlKCa0T0JiCLvv2&#10;9q0O49I+3WBtnO6WyopNxJ1UjsRpw7Q2eso40CpTkFFkudAQTWUDsNi5ytaBtuWkQslOM0ruoWvQ&#10;jqRIY21bTipNGy1zqg3TbSkadvu89ZxUBnFQjRPQhnHeuCXcglaZAnUJJi9pqaw+L+ltTqmo4rZH&#10;Z22Nl1AJiv7qYLIyBWwcCtwtaHUYcWzu7rKgdV5Ctb/FS57XYUAjXGDtW2UKnG4uzrHWVoeNq+Os&#10;81YVDFVBkITp7FsdBtuirNPIU8Q0KceUHHBdmOpAq8OUEQDzMqhky0mVFHbOWxuG7H6Dy8+B1vUS&#10;OrRYmGy5rJxuMtUdKulZqTiEqekxMNmGAY3gi3MCWjIr1A80Z9/aMDlcSV5zMFmZgsIGVowZcirE&#10;xSWyut7RgVaZgjKXIWYHk3UYmjm6skWTlSkgJImpWtDasKekJTmFj5znghKo/7l15cI+TB2UrH2r&#10;TAF5w93hRoCUQq82SfJbPExWpgA0xUWcfevDaJHnBJpRO9skuczZKbPch9EWksqc25pCT0ulBkKN&#10;8m/bONswFBMnRopu0NZGaaDTAmcbhhlsdRun+rNC49J3mUbG2towFDw6VDiYrEyBOcJgHf9ky4Il&#10;FMBxs6BVpqD8apkPxtraMDJu6SvirK0zBc4NzNyA1oZRPQETcqA1XkLXYcXqDGht2DPK9SzttfVG&#10;xTRSB0wHWuMlR1zW4cotoRXRQTKUhcnGS9yiF7IrygkA2nPvwpg2TA4rVbHf5iUtMxUDWjfGGphs&#10;wxDCzykGdaBVXgI0rhQy8schwoISiXzPomqZqbqR2fMYtmEkQSiD1llb5SUoTxQHOiegJ7Q+JwnF&#10;8jy11FTUUBpHW/vWeIna3ThpfZzLsgEYK2+sgtU+DPUeh7SjKbR+qWqkQdjOocnGS7jDkYRAZ98q&#10;U3jApSPRcZtz9U6r3JyqO6SM81aZAl5lytEtaHUYAsdrt0JH+7pvVJASpjXW1oYBjX4fjo3TElRR&#10;CgkuOiegDcNcp4TUglaZwmH2OUmShCgKShQkVJ+i2/v2qioYpAjSAsjZtzYMtYTWTdbaOi+h+N2S&#10;pj219ehl55yAltpKJj4avrW2zktewRWstXVe8vqlcjlvn7eWEqv4iBfraN1Ucezjj3Z4SRuGSUvN&#10;sKNztS6sSBy4uaMptGFInDevndQSmmUWUpY09SyqNgxoLymiM05Ay1TFZYu96OxbG4bs5i47Ry9p&#10;qaq+ztWGwYCOG05un+6W4Yq5/tKzcdowvMy0s3IimS1ZFe0VfdLhk20Y4oYbHJzT/bryEjQuDre1&#10;b22Ym99N2KzQpKw+hZJvn+4+jAuI8EU4NFl5CWkjaoLoQGvDYHeMc6A1BQO2hfh2oLVhupPVaW1B&#10;t7iKSVKMrdsw9mG0SHB6ZHKddoMGV7ZsnG0Y1Y+Wx3DLWX3z2rrMiduK6iTJZcEUNvatpbrKh4eH&#10;zNi3NoxjClNwzlvLdfU9hm2YTFrPO9OSXWGv2M/W2po6o2YfFi/peauwEpxPDiYrLyFzQMEtZ98a&#10;L8GvrJ4wt3lJ6/eKoKKCwPGq9S6sKgGzvDNtmB+Bbgmv6umJBeGsrfIS5W2wAw4mGy8hJddq20Gw&#10;oZw3mX0EVxxojZfQ6wNm4qytDpP5YLUmxDtSJkmAiku5DSrpw9QXjNjK7bU9by1cdcmbgvI3abIP&#10;Iw/1DVfsONCascLVoVZR+vPe+fXF/+fs7HKlWXLrOhWhJ6CqzDxVpwTLI/AA7MeGbMh+aRloPciz&#10;92K1AHPzAs5F9X35TjWYjB8Gg0FukiAHDvHGwYXQV9Jz62Q8oC23rhRwz9MjVvhez4DLkpJ7HsZn&#10;jm0Wc/stQrNvnQxul/KG4g1LbpiTSko6Gdx+q5bDrfXKOQluYJ6MByPJqsomtoLh1pUC3kr8OuJ0&#10;0/SyDRJu9RY23LpSKG4/pq8aOj+5SSkJACtWKNn9Zm5Bxtzwqpl9S9wrSkHVNzqDDCl5q3cAZTDa&#10;kqC5gP2Z8xZkFUd7GJwCJa+SG4WRRI5zkhW3Ojj3JyABrDjoMfLE6Q6yLzdTvAPPQ86tDBPDrZPB&#10;jV4h5gQkgJVmHOT4G26hS7Am68oXK5m6BKeOQaKCom5LQmwXfI+aW1cKFLxBT6q5dTLqC54KY0hu&#10;fhtkldehvZhZyU7GeaN9kvBg4HsIbqCQ1L4FmdclAWAl+Ap+0swtyPzdHSVcOaTlxxYrGWRlJqgS&#10;F7iRYyXBcBufeZIxRG5lcwIS94ovDkPIzK2bM1ShwBlhNNfAvRKOMRmm5K+2JSG9lKRsc94G7hUN&#10;hCjfW69BRmIk/kl1ArpS4OLgvKmV7GRY5qTIiNcieVNtSeqaKsC4mFsnQ0pw65h3QABYOQFIieIW&#10;uuSFiWE8vYRXY244QpSUBJl/dQSAFYOLuRldEmTewgsAK1qZi9FISZChlanNY6QkAKzVYJrG1EJK&#10;gowbh8Qqc94S94qdgGfZcAtdQh0slY/DEoSU8Dg1ZbyTjJX8qByxMwCs7NsLv7mZW9glYPfwdQm7&#10;JGuxAnqlmavhlrqEVHDjeaKJUaxkLYqSyU6G5vpCSu9trsS9/jxPhUTF19cGyY1TDQbFSgaAFT3J&#10;vpm5BVkVdcP5argF7pXqFSQ/iH1L3Gv1M1Rv0wCw4gviDjBSEmQa+U1IsG2AxmInGSUUeRobuyQA&#10;rIU5U7EOkpfbIHnycQurfQtdQo48xprZt06msxGIQbZBon5c1laSlaeXUlpGJrtSIJRMxWAlk50M&#10;rYV7Uu1bVwqEJGGoZDLIaF1fKRP3umSUY2UlTR4Vfq2+AQ8Ot1rJxL1W5xqTjUA7kc4Ni4sLVcwt&#10;AazYTnjjhEwmGfhVKqQYbuEvob2FKr+OGRJzk+joM3GviIlqCzPIbB0/nrB9kAROQbmZlQwylInz&#10;mWdFVvA2zhuaZFUhUtlcsyIrMXklJaGCbEFQglJ9JYnSAg81KxlktkYzZXODG1hg9cZJsoNon0Hs&#10;g3oJboA1TUmzQQbgqpbkXnMlgBURUZW/UKZ9kHCrslqCW9gl1KSk7oPYt8S9YvUStTDcUin8QGVu&#10;nMS9AkOqxuxibmGX8DSt9rP3L+HEvZIz8aN8CglgBd6ARWO4DV2Cs13NrRsYZHujFtTcggyjiz4o&#10;ZiVTKfASVvZkwGUrKZ9sWsMtlQIRGZMnTAGXfgKePFWUpzcBrAzxMHkd1NMKbhUkUXMLXQKcSBW8&#10;Pkc112q7bk53AliJh1bB8fsTkGQPfNgohfvzlgDWao6qfEFJBgBAoaMpxtI3gN1XzbqSjKf6W7UX&#10;IbjUudXrQZ23IMM7CTe1kqEU8AQBcjP71sl03iJY6JgbKDx1AoKMdzAVfIz1mgBWnDoIpZlbV0Eo&#10;LkqjGc2VAFbu+19TB4NM0bYkvITpIqrOWygFDC5cvWZunQyNXJ3/zHkLXUIJyI/y4QXuFQ8Gl7fZ&#10;twSwUneJW0DMLcjIxqGdkjkBCWDVEbEgw4ONYW5WMgGsP2STqxsnyHCOcU8pbqFLdCQzcK/EFon2&#10;qX3rSoF4N0fHRKADLosNRD9i41VLACvBABcTDjK4EaIypzvrtGoUUpARgX79qtv0tysFLnyyYs1r&#10;MchwxFEdXc2tKwVwQTTaFDlihHK75qp9c6c7dUlxU3PrZF8pUdwSwPpdSXO/BdnfVlLgzM8AsGLK&#10;UD7DaK4gw5xk/c15CwAr3NhvY5kHGXMj+cfoksS9Uum8ukreW3hBVjVPaKEibpzEvWpcUJAhJXQZ&#10;NCcgAKycAIkLCjLC/2/OjplbNzAW3DpZodNJkTHcQpd4Kelki5XsSqHQYw6rlrjXr0yquXWlUOdN&#10;5S1ynXXNdVbyj8g1wpxoZPh0iH8Kz1OSPfEEqkqeQOaDGwg3UzQ3yZ4851S2Hc+M5Aa+RGiuJENz&#10;cZuK042Nm9x4UwnNlWRPINwvjKfb1yL3YHLDNBGaK8ngRgRU6BLafyY37BJx4yQZK0mkXGhlCikn&#10;Nzp0indAkuk7gHOZ3Fy8O8mwgh7KF0SJ7uBGGRJz4yRZcXsQbBJS0pUCqw8SVclkJ6u4lmrbQr2S&#10;MTflM08ypIR2cMJWpixscpOaK8i85goAa/mPuOPuLQVsnjZIQvK/1X3uft8S94qj/Wnwk2xUciPZ&#10;SK1k6BJ6mCkfHsXcg9vroxoyXYl79XPrKggpeYMWNSsZuuRF811jvV4Bl33SFYj28oZb6BLgBuTY&#10;GynpZKTfUlxWWAo0TmwbQEVapMvcb0FWDaCoy2zm1pUC3FBBam6djNAioU2zbwFgJUIFfNJoriCj&#10;YR4eDMUtdIm18IjKtg2oCnWXqVRNtYBGVj4FVVUqycAFEcwXLyrwycENb5zBKycZc+PyVivZlQI6&#10;Eu+rkZKAy6Ls4Kbm1pVCBRFUpgUJAW1J8HMBDVXcUpdQuNhkpOEgSW5UdDFW0NGVQtVrktw6GXOD&#10;mzndiXulDgn3sNBcQeZ1SeJeqQ5VoOrbdzey1FeS6jEkuArNFQBWNBc5SkaXBFlp8reSyQCwwg3P&#10;h7GVgwybC3+JmlvoEn3jJO4VRDVWl1nJ0CWUpSh39P2+Je4VtANpRIZb6BJ9dwdclponBO7USnal&#10;4C28gMt6Cy9wrwySs2MWsquSKg5lvFxXoF7hBWDc8OqKBF6V6nhvuQbmtXipR3BQwUuheanN1NUB&#10;GaPKIAkqHHdV/Pl+XgO4SklBc6iDCuQRetXwCrOicq6MKg6wKzWaVHd4cPJ9DUlNNYnISVUWhZtX&#10;1x7fzqMilILF3kb4y4vK+CMp+9uoipcpspFU8HJyeHXNQSBL7lenqjU0OBmqaPV5UR3OyWGnepP3&#10;oWyCqOxKHSJ3voLqTb6gk43+liHUrxKruZPbasCrysaLs5x6gwCWksNOBS/3akqQKolSyr0aVFUc&#10;wCBbiVa11aCsQ1V1uL+cgwpWChmA/6PzesHLGAJBhZZXHSvIOu283ldpADGvTlWzUrIRmFbqwV0G&#10;XoHzu40QXrxzhRwGNJWEOHeWg8qvYdcAQB1U21Cwe21eXja65QDUBJSW2a9ORfGBN6Cd+7OcoFQ8&#10;JyZcSAytz6vML2MDJJIVFWCArKTxBy+sMTOvBKRSqlQ9WYKKh06lpd2vYcJRq5CbsQ+DivyAav8j&#10;eIXewKugzldAWLVtE1BUkjIBFAk5DKryX6h7OfCrHH+8NYZX1xtVl9/ggAF9NYmiz3ahPe71YVCR&#10;0VGdpcV+dQ3w5BXsZCOoKmCq3N6BQX0S+TS4dJ4YfTnQbL8GI0WJnyCjbo2S+qSqN5haxq4EypWj&#10;zOzArT7BEFUJpPs9CwAqZpvyeAcR/ZARRXOeA37KaijzJoiquZlqVw78sO0YfWuVyRFETwrDqr4e&#10;XFmdF/ayOc5BRMk8qjeo/epaoIAyRhCjSuuTTBPnwwzYKRA45QoIInK6CFEboQ+sKqkYb1PEkehH&#10;W3mEHtCpeTQn5hRwh6nQyms3mNG0k8C2OGGhBaq2sXlBRIFWmjsQihIl5ch27WNElyoTJ6kopV/l&#10;Qe9nloBTagIpB19SAdqqOLNgFg8WLAiCbPcXWaBUwbmQqWB4deXBu4PiF4ZXp6rwghL8xJpSRV9p&#10;qqCi2QvVS828uvLgtJAaauYVVJjoznpLoCnRNRVwTCpewAouh0Okyz1Xkql+Nqg40GCazDIORaAa&#10;PhIS6EN8FH5QMQv18Xhiw5k9CyptDURxVSojVYaUOGShdB7WzkmMqVX5g8pacAkxrYiJmVlSads0&#10;Eab2TAeVNroTX/oDHMDoqqDSj4lEl1bJLcWr6w/9SEps6S8AArVh/bmjH39RUfVgXk44us7Rj9os&#10;w2qdEEFFhyLnhAhUKUVufkxXC+pPNUWF4wJlKpRiYEq/vJRsdNVheVFCp40Q0EABN27VVFKRe0gt&#10;qvt5/SQMVfPq1krxMjA1ahK0efF65mVl5tWpgGlS28DMqz9arhe7LhylFL5rI4QXTz/Dq2sAeFU5&#10;O7FfnYqwc1lht3YiMbo2QpySrKLh1akIh1VoS/DqGgDHLk4Iw6tTnXS1JnNN8OrmA25uTHvDq1MB&#10;LyCeY3h1DQCgjRouhldQ0R3I6A3Qom2/MOtVt/qkqi6hjPB+DQN0illPPp6YV1BdyIZaw8COFozB&#10;1E8jh6itBn9dJvGM+FKjIu+ywCf35yuoCvxj3kbUimq8SHJWGMmkwhlTWe1iv0IDFGTO6PnAmrJZ&#10;ZAsaXqkBqGxlZD4AqkBvsfINr64BCizELov9CqrqM6J4dQ2gdVRUV9U6KtCiWs8HldbzUVqVJ+lp&#10;0LNEfbv0VsE0AdWlmkWjomQsfd3EfgUVpWCrtsK9zAdO9OL1aypFYWG0EfKsf1DVVvDqeqPqIxic&#10;OjH64HUCLjW8ut4gpVYFqcjq7rzo+mfACKD7GxXduMtavj9fQUUaQ9WPFmvY9QYwawpKG16digIH&#10;CvhAVY8+L3wBprZjUhHzVGUrQV43XvpeDipysVTJ9Z9AhsKLxTdrmPYG+2Vs0cCFnuCpTd/cn6D6&#10;JrkImCB9p/oaAhVXchhUSC91/oQcBia0umOayrdULW8jxH7lXBpeoQG+GX1ivwJHSldrCgUaXqkB&#10;SAow75RAkcILjKbh1fXGid/GhPnAwcUafki6NbxCA1AEmNDxvY4KBCnwANUolCVrI6wkRWXbBJU+&#10;ywEgJT+SkJ2ZV2ib0lFK5kMDVElqY88HgFTr3oCCFjDD7VfYG9wprMb9nRJQUOyoh6l+gEndd7nu&#10;SrOGAQXlpKhIKe7TzqsKlKh5db1Bwt9HvSsDdoodRTE5s4Zdb2AfUthEyGEASKultNJRCSCl4nK5&#10;lu4Pc5LVO1stYlccwOLeqpMZT922YwBcVLF4LsdO9al9NmoqyaqdrlGJgQYFk4gxpZax6w6clSrV&#10;CXHoM/N7FmR6z7oaoBAQ9XeNpooaqTzqTf413r8+sXeJvuEVZOyYMn4DD0rxJnpEKl5dexCcYozi&#10;RAcg1C9ikOlF7NqDmFvpRXGiA32KGlCehwCEFohBJYICG2v7jOfB8Qot8GBaprQUqfidF4WszHEO&#10;QCjBRAIrSji6yvktQLORjdABtKVVDQSAObR5VRV6Na+uAigX9zL1DXhad1bf9lz3hkDgQT84pVVA&#10;IKjA0lCYSCxh4EE/IAqU8g2qOsrKORp40N/qGGou56AiDu6co4kHJQvNlBWnEGnbLvI0SEU2a9jV&#10;RrnNDZqZmG3nVV1EjB0QKFKqf2ElCg0VVMT2KJRo5tXP/wuYoEEYA6Zo8+IhwHIYXv38v3g0K8Mt&#10;C6CehwqQUhS3jZDU0rdyqAQVyceqWtVPYEip5AGw3uxXVxsUEi9gy73eCDBo9Y9S9mhQsYSqoxYp&#10;cW0NCY+8lQMsqFChNPoU8wowKLXYFcKYajdthJTaUfWaKVvTqH5AIqmgSlBR6F9VRSQ61Hn9rV/z&#10;/fshqHDelga4l40Ag/KQKxiS4NWtDa4GVReaQFSfF852AxhJqoMAqckKoyRh44XnhkRDM69ORQ2C&#10;cu2LNQy98QI/qnh1Kt7MaETDq2sAkqdUQTHMn7YadHfhijW8+jsFbArGqFnDTgVOh1xvwStwoO9f&#10;eiQYOQwqTGU6cBheXQNQw8QFtAM8Cjawynney0aUKv3FyaH0fFA9cd6ooErCQAmCq0BiUPG4IZHX&#10;zKtrAKoF0XhAyEYWN613r9FRgQKl3DfN4g2vrm0wRV2gY0BHMVKUFzHIXmyyOcuJAS2Hj6mvQhOE&#10;dpgvMl0MYGSUJ/3gyzKHOci49pQzO3GjRJyqZev9pRJkVGZUZzkBoBWmMzkQ4BvaGmISKBs78Z80&#10;HKOSkZhXkOHnVE/YgH8CQJKyEWRWNgL+SZu+CrmZeXUzBWVjsgRw8raFrxacClScZGQMmgonVJMO&#10;Xu8fDDAzr05GCzvlYA7QKLB9UODmfAVZVS03ujfgn4v9Cr1h96tbDphDOG4Mqi1QoyhR5T8M0Gih&#10;9qvF273eCLILF5GwN1AvXTYeVbFB8Eoy9Ia5l18BGuUmepNacD+vJMNFb95EPJBjXs+XMnyTDMSz&#10;ub/Yn8YLPztDNNPqVNK1/IqipdVo0MTAkupv1fHuTRuSHtu03tUWQ+1Wp7KmKDV6Oy9M0UMtYafC&#10;0a6ey9zCnRfPSqPlk4owTMWXbs3eVxQrfdHuxkQdkooMSF43hld/cJDMCNDCiGGnoichxo3gFehP&#10;qsZV44FbDUUSV1t5is093mZegf6keP0PCFrBqz9uSMJThc64GNsIq2gol57g1anohPUwJbgxmzov&#10;QoimyllSnRRpN0Ue6E+WvHgxm3l1KgorV+mVe5kP9Ce4W6flgwqJp9Cy4dU1AE7HMirFfnUq+q4q&#10;l8Mr0J/036kUXsGraxsqw1Z+t1jDbm4cIBfdfnUq7n9AEoZX1wDkghbqTsyrU9Fkg/pLglegPzF7&#10;SSYXvILqzQqaHEFq8DaZh9fDuBySitASJWHNvLoGoFiWsrCpZdZGaAtYEVhrVEQ4qw3L/X4FFeXA&#10;FUaKDQpex8PkmyUVFdKfpvgSNfU6L/pao0XFvDpVdcJ8iFzmV2BG6Tqo8ouTivdQ9by7P8uB/sT1&#10;Da7VzKvrDfyAGA+GV9cAPB1UlzBkvK08sS8wz4ZX1wA2LZaYRueFqazOV6A/q9apEfkgQgZdDRX8&#10;u22EgG2UiR1ERJepJW3WMNCftEYyDiI+3QYI7J5qj0Y2Av2Jo1JdX0FEC6ZDhTg4um2IuDeV2RtE&#10;oIHogmXOV6A/OSem0Ag2fxsg+0U6jFrDbjl8qFqh5LATIYfkZirZ6BqgXMsCDcCBj3lhptAd4V5H&#10;BfqzNJRRUUFU86I8p+EVGoA1FBF6qpLlvI46lvfzCvTnt4CKWcSg+qDnle4N9CcAXx6kQs8HFceL&#10;tF0zr1ABxCp+zF0ZmFGuFECjhlfYG+g1tWGBGYXX27h7SYLt2wwW3kAPkooqoKpAER0oOq+qPG+E&#10;Pqi0HZXQT94pJprCa6GNUNuHCRgljeQQID26SCQvnr5GNrrlgLlBSR4j851K29iB+3yifA1wjhTu&#10;Ni98c2CCxLwC90kZKtwiYl5BRWvpKqdxr6MCLorrmxRGw6tbKeweBQ4Nr643DjAwykcUYFEeUlQl&#10;Mby63iB8wH9mXp0K/BZJwoZX1xugUqvh1P3bIcCiBFOItRleXW9YuA1xkCaHX3+UsQECLYpjCbSY&#10;mVfXG+VnMxB6aiC2Eb7ID1Q+vaD6HhQ1r64BMG0eyqcXaNHyi5p8aXAobV6FI3Rr2Km0vzeAnzRc&#10;qezWezkMqq8f26xhAD9BtKu8gFdQaf98AD8rBmv6Cr+CSscdAviJSx9noFnDrjcYnkkpwrvbROOJ&#10;xUb7UsOrk1WUSG1XVwAFCa4hCtnoZBX9Ury6AuAlRQzN2DYBF5VoAEbU1xA/G0EOM69OZqOVgRYl&#10;Cotn1PgPgwwM7NuYNoH7pGUiTgc1r643wB5hEN2bAIH7rMayBcS4l40gM1dXYD6rIQvAVMOn2xpV&#10;ScNMqVsaxId55ilWnQzvq5pVP/pkYYB9UawGmbpMAidarctVJide/3ZIyFgyFfU46o0IpN0H3JzZ&#10;rU6Gsaacr4ETrUKBzu0VZN8aK0Y0+tFHYXx+lQc7Ko0SpTB4StyLfQ3xdKrsyiQDsGy6xNDhK3k5&#10;TE+SVWl+49hIxKfFKpGh0IZIZVJ1cw3EJ/ghg/d6BZldw0R8gi5V2cs4x9u8wImatC9qATQislno&#10;OW70RpAd6Ci1X10BECB6OGstgKIUTDNYQKq093mBfqtadfe3SZIVmkKc5QB8lm1dzXcFrzBQLK/Q&#10;G4CcnQUVONGvdW3mFXqDyAHPeTOvILPzCr1BnbWPSfwikbJvMwnP5q4MwCcZnMDzzJ0SZNUp2chG&#10;AD5plUzsy8hhkFk9H4BPgqLgehWvrjesFZo4UeqeVJOIe5kPMrAlpjALDWH7JsOrMloFr05WFbiM&#10;UzlxoiwgbmXDq6sbvYahANAaVehdzKuT4XtRAaKBE8W2US+vICMHRtlRAfjEFqViu5pX1xsk65si&#10;gcDru2zgliejxaxhJ+OyMM4hvIvBCzSVSWhLsjLnhY56J06UWKJ6eSXZLx5RcS8jCn1eL2xs07Uz&#10;yT48OdS8wt6g1ITylmOJ9yFis5loL9/uVPz5NK6NQYaL7RCannjhYAbe7l4SB9nj52NiX3R5CmZ0&#10;1gV6dKs6BhkuUaMT6U0SzEBUmQSfQVYIMxGFfQdalBImdGIRoZtBdtA5R+1ZVwMwAxIkLBwaZvYF&#10;wRQwKpjaHp3qTRK4KcQ1yEiINfYvN2tnRpFsLk0hIElWbkejQAIxSj3/i8i0YRZ6h3cOsPtbPxFJ&#10;xDGzMgeExh9kOPoNvgejIZhxl5kaAYOs/O1qZqFB6Gaj3iwkLPUx4oo1himw3k7Fo0olZiUZ8f2P&#10;E/3QINzsqu4iFnYb44HoG1fYO6qGPnEYPcxzLMkolV04JCGNoQpgBgzciH4ngxnvU8EsMKDYEWRA&#10;mysmyUAKKAEJ6CgKlYQ/M7Mgwz39c5o3NF7svtVwe4DZub/QggwUGIhJkQH5DiBolUUvY1NwC9VD&#10;6046H5lt60oE2MO3Io/g1sl4N9alZrh1dQC3r8EpuHUy0KBUixfvJcAEsW/VxEG8zZKsNLhK78AQ&#10;C254CYy1n2Rwq8IBZiX7g4TlsNw6Gdy4sBW3VAkf+nyoE9DJ6Bz+KGjSvd4KXChz4xlp9i3ICjNM&#10;cQnDrVsjlQP8NBmRNHhv212ek4qfiLmFLiFnQWU3Yer8x7h1pUAiFWFXtZKdDM31qMtezK0rhUrb&#10;Kgvt/nQnrLTKQKvbLRCicMMfavRkkPkTEGVFD7DwaGYzt66CCFKCBjbnLVCicAMarfatq6AndcEK&#10;1yv2rSsFuBF4VHPrZARFv60RBbeuFI4K3RhPIDq4n4DrQFEamQyoKNwIIRizJMiePNgAmYqVDLBo&#10;cavX1/0JCDK4sZLmfgu4aK0kW2e4hS6hyLDq5QzSq22Al5Ige2JbV27AvZQE0NSfgCDjBABQVVLS&#10;DQy4ydMdWFNO9/k4zB0QsFGvuYIMzYVOUNy6UvBaOfCm3N1wM7okCpRSv/pbgk6cgNAlJwhhQhFC&#10;SrpSgBvwO3XeOplfyYCPwg0PldGTQfak+UiFTO/nlrBTAPZlYt+vZJAR1KmEXMOtKwWkBLvE3DiB&#10;POV0A0s0MhkVR+GGxlMr2VUQt9Q3VUusZNolB44CIyWBPqVHCjeOmtvQJd+Cj2LfOhkBaOp6Km7d&#10;wMB6xcOi5tbJnjwfqHBipCR0CQXEVElFIN3t6oAbEGolk10pVOZFVToVK9nJKCxBNElx60oBvymB&#10;F8Wtk1WJSecpDEgp3IDpmfMWZHDDJW/mFqBS3t34S8x5CzLaFAP2NFo5YKVlg+JBEfsWZLR55fmm&#10;uHWlUJD5t4keot+6TFK3CKyiOAGBSGVuX8DnvUwG2WJuXSl470yUMF3sW1cKrOS39I6YWycjSkHj&#10;GqNLApcKJvALuhPcQpfgz69Kdfd3QEBMC4FYZV0Ft9AltMnBFW24daVQ3ID4G26dDLAz+ty8AwJm&#10;CjfgH4ZbkFVkhNiqmFtgVJESPE/mxgkyLyVRmRS7HM2luHVzhoYIONrN6Y7apCVaPATEvgUZcVyM&#10;V8Ut7BLAvkzOcOtkSBb1wxS30CVVldtJSSfDKqEhqeLWlQKFLpibWslORgAHpJWSya4U6DwEDt/E&#10;AwKxyvOZGtFqbl0p0MSRHp9q3zrZkxLsZWDca65ArRK+rMomRkq6Ljm43cqtec8tAKg8p7DpzdyS&#10;DDkuR6Pg1p2ocCNdwHgwArmKSgDuYaQkQKiVea1q35H13ywFnJOEFdXcuoFxnLw6lBWU6FWei9SK&#10;NCvZlcKB8xsfvZCSgV8t3Kvi1pXCYm5BhsOEIL6ZW1cKi30LMgAlLmoUcNSDjrW1AfeWQpLhejpN&#10;7UcqCHfh4jKl64zhFmS8Z+k/Z1YylEKVzlD+yUCyHhiUPNkFtwSl4hyrXNH7lUwyjGUq3RluoUsI&#10;SfJiNNyCrEA2pn4hvU/7vqG2sDAMtyDDMAEjbeYWuoT8FOIIhluSkcih7u7AtAJq/1R/WLFvoYIO&#10;9k29AwLVWv3NSVMx3EKXEMuvtLb7GycKmVaFcRrLGW6hS3BfqCrNgEu7lBBbVwjrQUYlU6rjmbml&#10;UiCNTuEUAhLLGUVTivy7d6BbcXoAVTeaK8ng9iGUfLtv1Lb7j6zkIKM2Br3sDLc/KAUjJcRJ+yBx&#10;YmNlG26pFOrZIc4bZ7lzw8D4mNciiKNORmm9EzDF7ekeZFT+qF5FYt9CKRD9UZ3tAX/2QZJkANLV&#10;cAulADeCaWZuQQY3lcXLMemDJP6pCtkPMrKa5NxCl2CG0tPdzC3IgCAREjArGbqEhfw1Jb3IPO9L&#10;gi3zoPGpkJKwSx7XpewS0neCG1rZ+MzJFOhkD7C1Jh4wyGifo0q+4ZAPbpTNMkDvQQaStIAi9yuZ&#10;cNcPd7ebW+gSHHiqdB63Z5sbhgI3l9ElQUYjol80nplbKIVHlYwVdzc12Nsg4UYjAqNLArpa1aJ+&#10;DP76N8n8vnVdAjC03vnidAdStqp1orzMSnalULiB09QE+E3MK8DhN48VIZNdKVAY6IHVa+bWyXAh&#10;ceCEp5fCmW27cVgRADV6MsjghnfG2CWBX4UbK2lkMsjgxlKauSWAlYjkx8Q6KDDVloQFgZ2RkgSw&#10;/lJMz1Rz+A0yuFWdJSElgXvVQH2Cgn1uVVrAIFHxdjcyXO0v1VIyycrVzkPAzK0bGE8MNQD04gRE&#10;xdUKbSk8F/iCPrc3V4CJricZrvYqa2zmFrrkDTtTlwj/YBsk3HCrmTsgSqGCniRuZHRJkLGSRxXY&#10;vtdcUQwVT0R1UzL71lVQQaNVbBFjqS0J3MicMlISZMyNUkNmbglgJZ9B1ZUmBNYGWdB7YmJiJRPA&#10;St7haeLdhMCSG1aX4taVApXyuLrVSnYygrukWZgTkABWQg+oPCElQQa3eueblQxdghxXd/b791vg&#10;Xtk3bhzhU0Axtg2gSyL5w2olOxncuLsVt64U8DNSYta83xIu+8MLx8RxeAnF3MhjNY1Bkoy5cQDM&#10;iyoBrABKq2iJ2LfUJSSRGGwojsWYWyX0mZUMMrQyOUPmvCWAFVWuEB9sUxsk3FhJc5sG7pWnCi9h&#10;NbfUJfXwVnPrSoGtBm9gvDOBey0QTAWb7m+cBLBSSp/bW0hJkBW3KnkguIUuAThDEwnDrZNVGo9q&#10;qIEB2babCJXUXEEGVAqtrKQkdAla2fkUAvdKCIELx5zuwL0CgSEfRMlkV0FwY9sUt64UKI7/ATNu&#10;9q2TwY3/zI2TAFZcQaqsNt9u2w03RNnsWwJYSdG7TPyN13nnVj25TGQFr1Yjox4ExULM6Q4y4oqo&#10;MnO/Be6VGnIUrVPcugpacIs3DqpEZZH8Bu6VNzehZLVvXSngZCFx1NxvUXe1AKy/yjKPwqsEVp5V&#10;TuL+Ng2yglfxhhZ6MgGs5BGq9sMU4mvCVXN7q5dwlFEtoBrYYzO30CW4S6g6ZubWlYKuAgTyNOfG&#10;6TaaKwGs5KOprkoUyExuUiYTwErXwiqodi8lQca+ESdXcwtdUvaFqVVCPbk+tx9AtgZD/5sAVlsp&#10;KsnQJfXuE1KSAFZkUtVUogdLzq3CFoZb6pJ60pr7LXCviD+n29hcUVYVfwJ3gNElQcZK2rl1pQDQ&#10;HwNWcetk/jYN3Cs1KumZqriFLqEG2Y/JuAb42LYbVIqrUplkZU9Ws9V76zUBrHhsYShOd5B56zUB&#10;rKTHgLs03MIuoa/A82m8oYF7ZSXB5hrLPMj+NjfjVUsAa5WPc9zSLkFxqRdVFFvlBFC0R80tdQlS&#10;wyCFlKQuwVJTEbEo7up1SRRcJUXJ1Wij+3w7OHVx4/kwc+tKAUvh4/zKgXtdzK0rBXBSv1Wq4P42&#10;jRKvpSd55Zi5hS6hk+Kp7MmEy/5YKQkAK1YQmDMztyDjbcoRMPsWAFbcvLyMFLfUJdY7EwDW5y/7&#10;pjRXkAGqxvNk9i0ArFWDp7rz3EtJkAFzpiS6uQMCwEok01Xv+Q0yYsJ0zFDcQpegf5xWjsqtZLER&#10;gVZSEkqhMh+UnoySr1QmAhytuHVdQjNGUkCNVk7cq0ZYJe6V+0ZlpKEXu55EdVUY4f4OSABr9aYy&#10;9RRQwsGN6PphuCWAFbCsqiiCKAU3jo7J7aNEfJBxAkyV5EFWWkG98gfuFQeliqwkWSVlmqqWGKsx&#10;t0rHMe+AJMMXAaBLSEniXjk1wJCE5kqyuvPV6U7cKwDWl3rjJBl5uzzgzNxClyCSKlOehnF9A/B6&#10;OMs8ca8HuQ8KFTHIKpRvbpwEsJIPUuU+72+cQcYj02SAEm3IJaFIqJLJIMM0v0ys45O41wcp6AaF&#10;NMhwfZNeeS8lnwSwcuOQpXS/koMM5EyBqm+1MklybSVBj+FYVtw6WeWEVxK64NZ1CZZCIerM3DoZ&#10;EVoCYsJfQrpbzA1vtNGTSYYVdBXQX8wt7JLytBtUBKmDbZBYeIVwMNy6UqiUd97CZiU7GdE+Xvlq&#10;bt0uwTJ3Pjy8MX1u5cEw6DEsukaGiDgfXpLxDrDculKAG95QobnAebdBokrYb3MCAvf6JLNJRftI&#10;701uzjvzCdxrFe1DLQspCTK/kol7ha4eYrd3AIHjmFvhiYxMBoCV2sEly4Zb6JIao/GXgPNug6xc&#10;cuWdSTJWxMVNPwFgpQh+lQ01cwtdUsaMsScpPBJzo2OEiUAnGfFunLYCZ46zO7jhUzBvnCTTsXzu&#10;s+B2UpFWvISTDHwJWZJKJrtS4NogRU2dgE5W3FTzY3CnfW5UsaV1j5CSIOMOwENvNFcAWMlsVUUA&#10;PkEFMwdoBMPbpgYvymCYmXUqkKHcHOYuDfhqZdcrEyiogNiyisa8C9ArPkenI4PqYOkL4nxvkwR4&#10;tSq2KjUSVACjHyrZGhuw7dkvfTFMdcak0h6uT0BXcTDSR8oISNc9i5l1JUKDMSA6hlmnIl8U353R&#10;IYF3xQPkruygQkD4n2EWuFUaLpKKZqYWZBqCTTp2k5DKQ6sm1PcGQpChQxB+c6wDt/rk2VaxeMEt&#10;lQjqwLi3Pme3K1D9AEsUt05WlVzo5SkOduBWn09c7CZdkSyMtgFw440q4AmgwhsZ5gi2lrlEgwxu&#10;DhKKPRDc0BBK+QfZ3yChaiW7SsCw45SKACbnsg0Sbtz1RiEn3JWHc9XqEzIZquQLd1Vz63YFR/v7&#10;ahDcOhlzq8kJmQzcKo8N/JJGSoJswS10CTmVChJKS57cNy43oycT7gr46FftW5B5KQncalWDV8n/&#10;JH3k3KRMBm5Vh0txbyQ3HhvmBGS9VjCylS13L5NBtljJ0CWVKaH05IC7Wq0cuFWAHjSbMqc7yLjf&#10;eBKZ051wV+KeqkgKQZ7YN4J8pkUHnSQaGeF74gJqbp0MS4E7wEhJ4FapaIqVbCyFIIPb9+q4N5MD&#10;t0qqCs40I5NBVhe+Kj1MAKWvJMXsSAQRJyDIKqUPGJnQygl3xXPtnNdBBreCsxtuXSmwkuQVG8dF&#10;wl15gKkS7Qyqr+QLA0PZk0GGlHx9OUJKQpdgBKGWzb51MrjJR2ngVjHwuFCVlKRdgvPaBDA/CXfF&#10;m/lQroQgQ3NJXRK4VcrBAwdSK5m6xDouArcKtJCiRGYlgwzrlRNgtHLgVv1tGmRlmeP2FuctcKtV&#10;2+atHE5BtuDWDYzSJNWj+/7uDpSst/ACt1qdS05TKAtnUVMKcHOJn7xEGxm2Mv4cNbdOtuDWlQLc&#10;GKTi1sm8FRRlXr2rPMg43fgUzDsg4a5E+ZxdEmQLmexKgfcbDjUB1Ke2fdvu4laIjfs7IHCrtLX/&#10;+k7vT0CQwY0bx7w6Eu76fS0aPRlkSEmZr2ZuYZd8X8KKWyf7yqRJMyU9t20A+1YdvYQuCbLiporb&#10;gOcPbtglJmE3ydg3RFlJSVcK+II4N2puncyft8Ct4uci8q+4pS6xnvnArWI64R0zmivIsIJwc6mV&#10;7I8V/JOoEjW3TubfAYFbxVVAITYjkqFKLmCryuQK2Gr5a5U1GVQ4lSn/YuyEALvSTI33m5hZUOGb&#10;Z9PMIyBAq6RqlylzryODCmbMzOjIwKyyGLyLDLOufTzGIyCrbxZfBQKCCma8FNWedXVAvwzVEYrI&#10;YdN0XBlvCnkJ5R+AVfoAq6I2eMGCGeXwTOIg+LVGRmteIlNmzzoVJWjxZqtl7LqAaAreBMOsUy2W&#10;sesCNCP+LcOsU/FkI5ZuzlmAVRH90jv35yyoqqxlrf695RMQVxSBqq8Bnqzt9FERAHWBBlQVh4WL&#10;3AQVoGtmppax6wK6qRSVWMZOdVCL8Wky4imX1haEZlWqUUZSASQk2mRuz8Cp/qCuFG4xqCg3VS2l&#10;jYB0XUCLt19TihQcQVsPQKpcMopZ1wUUiQHebfasU8HsqEIqQvS7LgBXdimLZ0BbUVcq0hDQVnzB&#10;VR5ASGNoEDZNVRl+PgLa+vN4Pg3yZ5BVs0iVKgVdVwc0G0HV3U9ukFEw2CGgoetPk4teVcYZOci4&#10;L3DrCpmErquEk4x9c9MMMor4YsGIww1dVyUnYNpDVCkZZLxgP7Uqt4cAum5YkJylim0PMthhM7nZ&#10;dcWA802haWHXyarZrXrXQ9dVw4mX1lh2gwwPFalWwtqCrqsUUKDKJTnIdEMJ6Lp64O6g1ZI6d52s&#10;mrn/mvoCz0egVavmi4ELDDLal9NbUfgtoOtahZ7nKlo6yHAc/VJb0xyExKvySjHwBNh1ZcQNzm3s&#10;2HWtQhNUVSwddp1sw65rFRwsqqs77DoZhfjRDm52XavQ6QEvo5HMBMgS91EVSxhmqAegLMbWG2Qk&#10;ylETT90IiXUFMWsaucCuKyNcJSQTOHZdqxx+dp2sSiEovAfDDPVAqUSTqjXIqsgo4VZz7hK3StkS&#10;FuXWMsIqD5SsF5VErmLemyJgsOvKCFOFJE4BsYKuqwdet68f4cYeZARbiZGo2zzRq3goqVtvFjO0&#10;CgoTZ4bau64eqrk1BRgMu06GZHIS1I0QCFbaWZTpbdh1ZVQlyXkdq9l1rVLt5E1dTfYuyKqcjinw&#10;AV2ohx+SOpyoBBlze8nFDPVA+qepQMwogwzdQKtStZhdq2DTqnck7IKMImK0UTLsAsoKkpJHghGV&#10;JKPFNa9rxS7UA+wMQoggR5CVhWPyEaDrWoUL4eQlIw5CklGIW5Ufg12oB/bAnbskq4raBgAFu1AP&#10;iIqBbk4yIvuXQUBBF+qBRD1TMGKSAR6nRr8SlVAP1bRdPZYDB0tdF713oR4AhZngB7MLsgW7rh7w&#10;1BnEFdw6FY1FKHXt1rJrB+wwU4IMbp2KbG3K2CtuAWmlwqMzVIKKJEt2QN2tAWkFUm/KKhTUvzne&#10;KsmSvAYjlQFppcamk5Kg2nDrCqXKkah7PICw9JbHQaVe5QFprR7xAuHISoYWOrlDTHC/gpltB3iI&#10;OKMhqOp6fEsp6doEpWAKwpTN28Y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Ysjsm+PWdUlVp3XcOhVIZAqzKXsykLD+dIcuqSaP7o2T&#10;oNbva12ct6Ba2MqJaiUkqO6AoKocCnpFmdOdsFY9t/4y4sahzanj1v0l1b5M6ZLA0D5p207WjJpb&#10;1yWeW1CBtQBLqLh1XaJlMvCwWEHoV8et6xJ94wQgdsOtawWtSwJHW67eKk4rXlRRwVXryaCicQog&#10;EreSXStor1rUfQURCzJAcQt4KyN091tQkaL5LYMoVjLwrTixTZtTEF7dmkH/8BBQWjkArvg9TJ0i&#10;uIUuWXALXcJKushYFH7FF4RmdhsXaqEiYyoQF4BasBLAeNxadm0CKIGGE8bIC3AssyMP282uqxMd&#10;Egh0LN26EBTHrasTSo07MFuUfsUwBMugroFAur5dd/nKU2oPCGSECmvq6R0AWY6Oc5kEFdwANpmV&#10;BDrXRmldlEmFOil/hFDMiGHjVnVHjZGXVOUzpIeW4tYVA5EE5cQg0t7GWKkKVQjuXlUSTWt01oBN&#10;KvpUYJm4fQttIt0KGP9tjFyoHxfVxyMXdFUs8N6AnVS4I9TpxrPTuOHDML6nJHoCIqyDY7atq5Jy&#10;KrmpBRUd3aq0vOEWSkHarzzY2oLUfVN56YZbt0wqbudWMqnsOx9AShultV+Tivci6Vxq3xIUK9+L&#10;+BHaGBFQnh3quAW41fp60W/BDQyPegtzVzc6lKuK5icV/nl3c+PIacwKgKYOQFChoavyqxHJALbW&#10;1ESyGrsW+gcwO2nwilvXJNQrUjhtDlhbERIO31hq4rQFqtXG34i4dWYvToC626Lua4EbzCOfMFFn&#10;dny48NXMukYgHuyu7YDPVtaZCj3gNO1jxExWSiuogIlSVMzMLNCsn5cqMMux7lqksNJuzwICW+gb&#10;U6+xjKS2IJUVqhwzJHc3Mk65qh0Et07GPVPAWSH8UcC1YBsm2xtuXfmgeijDpbiFPiCbxST+wa2T&#10;UXVRtVyErOsD+pOrZLxB9sL6VyFTsOlt34BsUIvbGFtBhsepSrOZfesa4eAxa6rCMLdOhq4DO6a4&#10;dUVCuqyDuOOxa0vCU6M62oq5BYYVzMaPSZ2vh3LnRuBBvRIJHDcyEAq/6n2fZDTuu1RYEeBp54ZM&#10;qrySJMOuUC2pWJKuFA48M6ae1SAjq1Rlz0PWlQJpF0CJzAkIsspXVu47kq/bSlJKhiYhilsnoxY0&#10;SW5KJrsuAaJT8QrxlArQ6/W3viLmBHRdAtaAq1tx62QoZcREza0rhfOFHeW4dbKqhM6Dz8ytK4Xz&#10;F25uJYOM9iSmOgDHsisFFBfVQM1KJtmH0LqykgO8CjcMN8Wtq6CT5gxu3wK8WqgNlUYMOrkfnNfr&#10;7fRkgFep3UShfTW3roKwgeiqbqQkwKsE7OgRorilCsI3r05AgFcpKiltriAjhl+5UeIEBHi1fHAq&#10;FoDbp+0bjiqXDYcwNTJa9Z7yBHQyan/YE9CVgq1JwDHtZKByXx+3kl0p0N0OfKmSkk4G2IPkGrNv&#10;AV6l9iv10gy3IKsSGSr4jE+x7Rtp37QHVtw6GUbQ4VwXAV7laKsquuXQbYN8/uI9V/sW4FUc8zxo&#10;1dy6LqE2pwO045ttg+SFAxJbcetkOOGk9RrgVTy1rh4BDus2SGo0P0haFbokIK8VGnEu3iBjgYjQ&#10;Km5dKXzQJQo9DMCpzQ31SqKemVrXCaTB0yhBbVsnu96EkRWzrhI+VPA9lGMmEK+0zDId7LF4ulGC&#10;E46qFUr+g47SPiqTkGdvW33CJOSdmLzMpCvvhbpKE7lKLil9d822BR3pws4PlMhVzDQXLuVt0taE&#10;gi/KJkng6okXmlMjHgFBJ8OJWMVthLqmbVnTjQ4XqDrXr25awOxQvR1h1uleLwJ14lwnapU7G5ea&#10;WsauRQ4H4eKSaMsB9rHAKIpZp3u/nkqJBNIVew0fqLJakw7ZV5sWSFfMvA/lWszUko4GgepcJ2aV&#10;ZaSIjeIW2qd8R0ZGErN60UIMQ14ctaB78bZRzLoy4MXItikZSagrT1LFLKyKBbNONx6jf//nf/jn&#10;//5f/vqv//k//fkf/vw/+cff17/+6d/+8u+/8a+/+/Nf/vkf//T4U/0f//tf/vp3//aPf/qnf/nL&#10;X/76v/71f/xXbqP/8//+/G+PP0HOJ6H698/8/4jZ3k78XBFjPXbiY0XMrnXic0XManbia0WMiu3E&#10;PytiVGYnfq2IUYGd+L0iRqV14t8VMfZRJ/6siCvE3Kn5eyVjU8h2Ulbh3OC+k7OK6gb5TtIq4hrk&#10;O1mrEGqQ76StYqJBvpO3inIG+U7iKm4Z5DuZq0hkkO+krmKLnZy/N1JX0cIg30ldhf+CfCd1Fc8L&#10;8p3UVYAuyHdSVxG3IN9JXUXegnwndRUTC/Kd1FWQK8h3UldRqyDfSV2FoTo5f2+krsJRQb6Tuoov&#10;BflO6ipgFOQ7qatQTpDvpK5COkG+k7oKtgT5TuqqYkiQ76SuSoAE+U7qqqZHkO+krgIWnZy/N1JX&#10;gYsg30ldhRSCfCd1FVoI8p3UVawgyHdSV178IN9JXbnlg3wndeWeD/Kd1JXjPMh3UlfVH4J8J3Xl&#10;2u7k/L2RunJxB/lO6sr5HOQ7qSsndJDvpK68ykG+k7ry9wb5TurKgRvkO6krj2yQ76SuygoE+U7q&#10;ymsa5DupKzdoJ+fvjdSVPzTId1JXjsog30ldeR6DfCd15UsM8p3UlXcwyHdSV/6+IN9JXXn+gnwn&#10;deXLC/Kd1JWXLch3Uldus07O3xupK/9ZkO+krhxbQb6TunJVBflO6irNOsh3Uld500G+k7pKhA7y&#10;ndRVPnSQ76TuPaSOv1f7PqSODOYNeSUT98Hz94p8SB3ZwivyIXUkDa/Ih9SRz7siH1JHv5oV+ZA6&#10;Mm5X5EPqSKFdkQ+pIyd2RT6kjiTXFfmQOrJWN+SVdtqljr9X5EPqyCtdkQ+pI1F0RT6kjsTPFfmQ&#10;OhI5V+RD6kjMXJEPqSPTckU+pI7UyRX5kDpyIVfkQ+pIbtyQf9MTu9jVD7sPDMGrFMTdB4boVVbh&#10;7gND+CpRcPeBIX6V+7f7wBDASufbfWCIYKXo7T4whJDcmOUHhhhWIt1uBEMQwSXtPvCHgMU6YjEl&#10;kQy21RT+ELTgh90HpiQSx9h9YEoikYzdB6YkEsvYfWBKItGM3QemJBLP2H1gSiIRjd0HpiQS01h9&#10;YAYxKs9q94EpicQ1dh+YOpHIxu4DUxKJbew+MCWR6MbuA1MSiW/sPjAlkQjH7gNTEolx7D4wJZEo&#10;x+4DUxKJc6w+MAMblXCz+8CURGIduw9MSSTasfvAlETiHbsPTEkk4rH7wJREYh67D0xJJOqx+8CU&#10;ROIeuw9MSSTysfvAlERiH6sPzGBHZXnsPjAlkfjH7gNTEomA7D4wJZEYyO4DUxKJguw+MCWROMju&#10;A1MSiYTsPjAlkVjI7gNTEomG7D4wJZF4yOoDMwACcmz5gSmJxER2I5iSSFRk94EpicRFdh+Ykkhk&#10;ZPeBKYnERnYfmJJIdGT3gSmJxEd2H5iSSIRk94EpicRIVh+YQZECme8+MCWROMnuA1MSiZTsPjAl&#10;kVjJ7gNTEomW7D4wJZF4ye4DUxKJmOw+MCWRmMnuA1MSiZrsPjAlkbjJ6gMzUELFruUHpiQSO9mN&#10;YEoi0ZPdB6YkEj/ZfWBKIhGU3QemJBJD2X1gSiJRlN0HpiQSR9l9YEriMnJCP8P0QtcPqxHM4Ald&#10;hJcfmJK4jJ9QQ3dMYRlBoR/H/MBSEgmahCufCpLLNZiSuIyj0AhjjmApiVVONNzCy1gKbT/nB5Y6&#10;sYp+5giWkjgDKhQH2e1CleaMESxjKtTLnx9Y6sSqn5kjWEpiVcTMDywlsWpc5geWOrHKVuYHlpJY&#10;lSjzA0udWMUl8wNLSax6kfmBnSRSmCY/UD9slCrloOYHdrcz7aHnB3aSSDvr+YGdJFJsfH5gJ4mk&#10;Ps0P7CTxqFKJfRvrh90uDEmkltXyA0MSj2WMhbT5OYWlJM4YCy3md1OoooCxiMsYC2Vk5weWkjhT&#10;QygouZzClMRljIUmKHMKS0mcCSLHMsZCvao5gqUkziSRYxljoUPaHMFSEmeMhXYEu238Q6rIMsZC&#10;Zb4xhWWMhc5O8wNLSfxDwsgyxnL8IWVkGWOh6secwlIn/iFtZBljOf6QOLKMsRx/SB1ZxliovjrW&#10;YBljOWb6SP2wulhmAsmxjLEcM4WkftiNYOrEZYyFJr1zEZc6cSaSHMsYC23S5wiWOnEmk5A3vVzE&#10;qROXMZZjxljqh9U2zpQSaggtPzB14jLGQp/OsQvLGAvlJOYHlnbiTC05ljEWak/OESx14kwvOZYx&#10;lmMmmNQPOzmYkriMsRwzxlI/rEYw00yOZYyFmjpjF5YxFnryzA8sdeJMNqETznINpk5cxliOmXBS&#10;P+x2YerEZYyFimdzEZeSONNOjmWM5ZgxlvphtQYz9eRYxliOmXxSP+xGMCVxGWM5ZgJK/bAbwZTE&#10;ZYyF4nBDDpYxFmq8zg8sb+eZiELZ5OUaTJ24jLFQtH1MYRljOWY6Sv2w2saZkHIsYyz0JJpTWOrE&#10;mZRyLGMsx0xLqR92azAlcRljoTrlXIOlJM7klGMZYzlmjKV+WK3BjLEcyxjLUQ3swouzjLFQ4HB+&#10;YKkTZ4zlWOapHDPGUj/sFnHqxGWMhdLOcw2Wt/OMsVDNdDmFeTsvM1aOGWOpH1aLOGMsFClffmBK&#10;4jLGQoPCsQvLzJVjxljqh90azBfLMnuFmtFzCkudOGMsNKtYTmHqxGUOC81a5hSWt/OMsVANbzUF&#10;GuzmCOqHzTaeM8ZSP+w+MCSRPsjLD4zb+VzmsVBQdK7BTidSXnF+YCeJ54yx1A+7RRySeC5jLGf1&#10;f+pXW/2wG8GwE89lHgt9VscIljGWc8ZY6ofVFGaMhXbEyw9MSVzGWM5ZgKt+2E1hSuIyj4Va6XMX&#10;lpI4Yyy0O1hOYUriMsZyzhhL/bBaxBljoX7k8gPjdj6XMZZzxljqh90UpiQu81hoWzPkYBljobn5&#10;/MBSJ84Yy7nMY6EI8BzBUhJnjOVcxljOGWOpH1bbOGMs5zLGcs4YS/2wG8G8nZcxFirEjl1Yxlio&#10;MDs/sNSJM8ZCVfvlGkyduIyxUCB6TmEpiTPGci5jLHSOmSNYSuKMsdCOabeIM8ZyLmMslAIfU1jG&#10;WCgLPj+we7FQxXx+YCmJM8ZCX4blIk5JXOaxnDPGUj+s9MGMsdCVdPmBKYnLGAv9HMcuLGMs54yx&#10;1A+rNZgxFvqqLz8wJXGZx0IflrkGS0mcJb3OZYzlnDGW+mG3iFMnLmMs54yx1A+7EUxJXMZYzhlj&#10;qR9WI5gxFhpaLT8wdeIyxnLOEl/1w24KUxKXMZZzlvmqH3YjmDpxGWOhXvs4TMs8lnPGWOqH3RSm&#10;JC5jLOeMsdQPqxHMGMu5jLHQh2Es4jLGcs4YS/2wm8KUxGWM5ZwxlvphN4IpicsYyzljLPXDbgTz&#10;7byMsZwzxlI/rEYwYyw0mll+YL6dlzEWujYMSVzmsZwzxlI/7NZgSuIyxkIDrTmFpSTOGAtde5ZT&#10;mDpxGWM5Zx5L/bBbxKkTlzGWc8ZY6ofVCGYeC90Olx+YkriMsZwzxlI/7KYwJXEZY6Et6pDEZY2w&#10;c8ZY6ofdFKYkLmMstMCeU1hK4oyxnMsYC82EcwT1w2YNrhljqR92HxiSeC1jLNfMY6kfdiMYkkg3&#10;meUHhiTSjGn5gXE704V0+YEhidcyxkIPtCkHO0mkce38wO52pmHx+MAyxnLNGEv9sJKDGWO5ljEW&#10;uqbNKSwlccZY6Be6nMKUxGWM5Zoxlvpht4hTEpcxlmvmsdQPuxFMSVzGWK4ZY6kfViOYeSzXMsZy&#10;zRhL/bAbwZTEZYyF3oZDlJcxlmvGWOqH3RSmTlzGWK4ZY6kfdiOYOnEZY6F1+FzEpU6cMRYajO6m&#10;MGMsNJxefmDezssYCz3nxhosYyz0GpwfWOrEGWO5ljGWa+ax1A8rQZoxlmtZK4x233MNljpxxlho&#10;57qbwoyx0DV1+YHxdqbH6PIDUxKXMZZrxljqh9U2zhjLtawVds0YS/2wG8HUicsYyzVjLPXDbgRT&#10;EpcxlusPrVKWMZZrxljqh9UUZozlWsZYaD07TuMyxkLH8/mBpSTOGMu1zGO5Zoylftgt4pTEZYzl&#10;mq1T6ofdCKYkLmMs18xjqR9WI5gxlmsZY7lmjKV+2I1gSuIyxkL/2SGJyxgLzXnnB5a384yx0FZ+&#10;uQZTEpcxlmvGWOqH3S5MSVzGWK7ZUqV+WI1gxliuZYzlmjGW+mE3gimJyxjLNWMs9cNuBFMSlzGW&#10;a8ZY6ofdCKYkLmMs14yx1A+7EUxJXMZY6H49jvMyxnLNGEv9sJrCzGO5ljGWa8ZY6ofdCKZOXMZY&#10;rpnHUj/sRjC9OMs8lmvGWOqH3QimF2cZY7lmjKV+2I1gSuIyxnLNGEv9sBrBjLFcyxjLNfNY6ofd&#10;CKYkLmMs16wVVj/sRjAlcRljuWaMpX7YjWBK4jLGcs0YS/2wG8GUxGWM5WfGWOqHzQh+Zoylfth9&#10;YNzOP8sYy8+MsdQPuxGM2/lnGWP5mXks9cNuBON2/lnGWP4vaee3Mz2Oo/dbafQNpF1V/lODdA5y&#10;nMPcwMxggA0w2VnMdpJFrj6/xyJlk3LVayKNBt6vaFmiJIoi+VDyDKQSjqGIUOMg7c5z8RzLnDEW&#10;EUocZIxlLmIsc8ZYRKhxkCWxiLHMGWMRocZBlsQixjLnu8JEqHGQJbGIscz5HIsINQ6yJBYxljmf&#10;YxGhxEHGWOYixjJnjEWEGgdZEosYy5zvChOhxkGWxCLGMmeMRYQaB1kSixjLnDEWEWocZEksYixz&#10;xlhEKHGQMZa5iLHMGWMRocZBlsQixjJnjEWEGgdZEot3hc0ZYxGhxkGWxCLGMmeMRYQaB1kSi+dY&#10;5oyxiFDiIGMscxFjmfM5FhFqHGRJLGIsc8ZYRKhxkCWxiLHMGWMRocZBlsQixjJnjEWEGgdZEosY&#10;y5wxFhFKHGSMZS5iLHPGWESocZAlsYixzBljEaHGQZbEIsYyZ4xFhBoHWRKLGMucMRYRahxkSSxi&#10;LHPGWEQocZAxlrmIscwZYxGhxkGWxCLGMmeMRYQaB1kSi+dY5oyxiFDjIEtiEWOZM8YiQo2DLIlF&#10;jGXOGIsIJQ4yxjIXMZY5Yywi1DjIkljEWOaMsYhQ4yBLYhFjmTPGIkKNgyyJRYxlzhiLCDUOsiQW&#10;MZY5YywilDjIGMtcxFjmjLGIUOMgS2IRY5nzORYRahxkSSxiLHM+xyJCjYMsiUWMZc53hYlQ4yBL&#10;YhFjmfNdYSKUOMgYy1zEWOaMsYhQ4yBLYhFjmfM5FhFqHGRJLGIscz7HIkKNgyyJRYxlzt9jEaHG&#10;QZbEIsYy53MsIlQ4WDLGIkKtgpSfuBQxliV/j0WEGgcJ7VuKGMuS7woTocZBQvuWIsay5LvCRKhx&#10;kDCWpYixLPkciwg1DhLatxQxliVjLCKUOMgYy1LEWJZ8jkWEGgdZEosYy5LPsYhQ4yBLYhFjWfI5&#10;FhFqHGRJLGIsSz7HIkKNgyyJRYxlyRiLCCUOMsayFDGWJZ9jEaHGQZbEIsay5HMsItQ4yJJYxFiW&#10;fFeYCDUOsiQWMZYl3xUmQo2DLIlFjGXJGIsIJQ4yxrIUMZYFSCWA9yLUOMiSWMRYlnyORYQaB1kS&#10;ixjLks+xiFDjIEtiEWNZ8jkWEWocZEksYixLxlhEKHGQMZaliLEs+a4wEWocZEksYixLPsciQo2D&#10;LIlFjGXJ32MRocZBlsQixrLku8JEqHGQJbGIsSwZYxGhxEHGWJYixrLkcywi1DjIkljEWJZ8jkWE&#10;GgdZEosYy5LvChOhxkGWxCLGsuS7wkSocZAlsYixLBljEaHEQcZYliLGsgCpxN25iLEsGWMRodaF&#10;FMVZihjLkjEWEWocpCjOUsRYloyxiFDjIEVxliLGsmSMRYQSBxljWYoYy5IxFhFqHGRJLGIsS8ZY&#10;RKhxkCWxiLEsGWMRocZBlsQixrJkjEWEGgdZEosYy5IxFhFKHGSMZSliLEvGWESocZAlsYixLBlj&#10;EaHGQZbEIsayZIxFhBoHWRKLGMuSMRYRahxkSSxiLEvGWEQocZAxlqWIsSwZYxGhxkGWxCLGsmSM&#10;RYQaB1kSixjLkjEWEWocZEksYixLxlhEqHGQJbGIsSwZYxGhwsGaMRYRahUkjGUtYixrxlhEqHGQ&#10;PJa1iLGsGWMRocZB8ljWIsayZoxFhBoHyWNZixjLmjEWEWocJI9lLWIsa8ZYRChxkDGWtYixrBlj&#10;EaHGQZbEIsayZoxFhBoHWRKLGMuaMRYRahxkSSxiLGvGWESocZAlsYixrBljEaHEQcZY1iLGsmaM&#10;RYQaB1kSixjLmjEWEWocZEksYixrxlhEqHGQJbGIsawZYxGhxkGWxCLGsmaMRYQSBxljWYsYy5ox&#10;FhFqHGRJLGIsa8ZYRKhxkCWxiLGsGWMRocZBlsQixrJmjEWEGgdZEosYy5oxFhFKHGSMZS1iLGvG&#10;WESocZAlsYixrBljEaHGQZbEIsayZoxFhBoHWRKLGMuaMRYRahxkSSxiLGvGWEQocZAxlrWIsawZ&#10;YxGhxkGWxCLGsmaMRYQaB1kSixjLmjEWEWocZEksYixrxlhEqHGQJbGIsawZYxGhxEHGWNYixrJm&#10;jEWEGgdZEosYy5rvChOhxkGWxCLGsgKpBJxJhBoHWRKLGMsKpJI4KEpixljWIsayZoxFhNIYZIxl&#10;LWIsK5BKHIMixrJmjEWEWhdSPHEtYixrxlhEqHGQJbGIsawZYxGhxkGWxCLGsmaMRYQSBxljWYsY&#10;y5oxFhFqHGRJLGIsa8ZYRKhxkCWxiLGsGWMRocZBlsQixrJmjEWEGgdZEosYy5oxFhFKHGSMZS1i&#10;LGvGWESocZAlsYixrBljEaHGQZbEIsayZoxFhBoHWRKLGMuaMRYRahxkSSxiLGvGWESocLBljEWE&#10;WgUJY9mKGMuWMRYRahwkO3ErYixbxlhEqHGQ7MStiLFsGWMRocZBshO3IsayZYxFhBoHyWPZihjL&#10;ljEWEUocZIxlK2IsW8ZYRKhxkCWxiLFsGWMRocZBlsQixrJljEWEGgdZEosYy5YxFhFqHGRJLGIs&#10;W8ZYRChxkDGWrYixbBljEaHGQZbEIsayZYxFhBoHWRKLGMuWMRYRahxkSSxiLFvGWESocZAlsYix&#10;bBljEaHEQcZYtiLGsmWMRYQaB1kSixjLljEWEWocZEksYixbxlhEqHGQJbGIsWwZYxGhxkGWxCLG&#10;smWMRYQSBxlj2YoYy5YxFhFqHGRJLGIsW8ZYRKhxkCWxiLFsGWMRocZBlsQixrJljEWEGgdZEosY&#10;y5YxFhFKHGSMZStiLFvGWESocZAlsYixbBljEaHGQZbEIsayZYxFhBoHWRKLGMuWMRYRahxkSSxi&#10;LFvGWEQocZAxlq2IsWwZYxGhxkGWxCLGsmWMRYQaB1kSixjLljEWEWocZEksYixbxlhEqHGQJbGI&#10;sWwZYxGhxEHGWLYixrJljEWEGgdZEosYywakElAeEWocZEksYiwbkErioCiJGWPZihjLBqSSOChK&#10;YsZYtiLGsmWMRYTSLGSMZStiLBuQShyDIsayZYxFhFoXsiQWMZYtYywi1DjIkljEWLaMsYhQ4yBL&#10;YhFj2TLGIkKJg4yxbEWMZcsYiwg1DrIkFjGWLWMsItQ4yJJYxFi2jLGIUOMgS2IRY9kyxiJCjYMs&#10;iUWMZcsYiwgVDt4ZYxGhVkHCWN5FjOWdMRYRahyk3fldxFjeGWMRocZB2p3fRYzlnTEWEWocJDvx&#10;XcRY3hljEaHGQbIT30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LOGIsINQ6yJBYxlnfG&#10;WESocZAlsYixvDPGIkKNgyyJRYzlnTEWEUocZIzlXcRY3hljEaHGQZbEIsbyzhiLCDUOsiQWMZZ3&#10;xlhEqHGQJbGIsbwzxiJCjYMsiUWM5Z0xFhFKHGSM5V3EWN4ZYxGhxkGWxCLG8s4Yiwg1DrIkFjGW&#10;d8ZYRKhxkCWxiLG8M8YiQo2DLIlFjOWdMRYRShxkjOVdxFjeGWMRocZBlsQixvIGUgkojwg1DrIk&#10;FjGWN5BK4qAoiRljeRcxljeQSuKgKIkZY3kXMZZ3xlhEKM1CxljeRYzlDaQSx6CIsbwzxiJCrQtZ&#10;EosYyztjLCLUOMiSWMRY3hljEaHGQZbEIsbyzhiLCBUOpt8yyLJTilUkmIUqaogfLyRx3ClFLpJq&#10;pIqaRPJCEsmdUuQiqUeqqEklLySx3ClFLtJmTRU1yeSFJJo7pchF2rCpoiqdGXiZfisiL7wwSGcR&#10;e6GKQTqL6AtVDNJZxF+oYpDOIgJDFYN0FjEYqhiks4jCUMUgnUUchioG6SwiMVQxSGcRi5l+y2DM&#10;TqmtkQzHUEVVd2ZAhipqViUvDNJZxGSoYpDOIipDFYN0FnEZqhiks4jMUMUgnUVshioG6SyiM1Qx&#10;SGcRn5l+ywDNTqlJZ4ZoqKIqnRmkoYqqdILKBFuVKqo7ewZqqKLm9/DCIJ1FrIYqBuksojVUMUhn&#10;Ea+hikE6i4gNVQzSWcRspt8yaLNTatKZYRuqqEpnBm6ooiqdIDVJOovYDW0OurOI3lDFIJ1F/IYq&#10;BuksIjhUMUhnEcOhikE6iygOVQzSWcRxpt8ykLNTatKZoRyqqEpnBnOooiqdoDdJOot4Dm0O0llE&#10;dKhikM4ipkMVg3QWUR2qGKSziOtQxSCdRWSHKgbpLGI7028Z3NkpNenM8A5VVKUzAzxUUZVOEJ0k&#10;nUWMhzYH6SyiPFQxSGcR56GKQTqLSA9VDNJZxHqoYpDOItpDFYN0FvGe6bcM+OyUmnRmyIcqqtKZ&#10;QR+qqEpnvr6MKqp2ZwZ+qKJqd+YrzKiiGlHK4A9V1GLuvDBIZxH/oYpBOosIEFUM0lnEgKbfMgi0&#10;U2rSmWEgqqhKZwaCqKIqnfm4DVVUpTODQVRRlc585IYqqtKZASGqqEpnhoSoohrvzKAQVdRQIV4Y&#10;pLOIC02/ZWBop9SkM0NDVFGVzgwOUUVVOjM8RBVV6QQPSsZBESGizWFnL2JEVDHs7EWUiCoG3VnE&#10;iahi0J1FpIgqBumsYkXE79OMiFKSTsKuQxVF6SQ2NlRRlE4CGEMVRenEyxyqKOpOXIGhiqLuxF4b&#10;qijqTjbVoYqi7kTzDVUUdSfiOVRRxIqmASsSpSadA1Y0VbGiacCKRClyMUhnFSuaBqxIlCIXg3RW&#10;saJpwIpEKXIxSGcVK5oGrEiUIheDdFaxomnAikSpcTFgRVMVK5oGrEiUIheDdFaxomnAikQpcjFI&#10;ZxUrmgasSJQiF4N0VrGiacCKRClyMUhnFSuaBqxIlBoXA1Y0VbGiacCKRClyMUhnFSuaBqxIlCIX&#10;g3RWsaJpwIpEKXIxSGcVK5oGrEiUIheDdFaxomnAikSpcTFgRVMVK5oGrEiUIheDdFaxomnAikQp&#10;cjFIZxUrmgasSJQiF4N0VrGiacCKRClyMUhnFSuaBqxIlBoXA1Y0VbGiacCKRClyMUhnFSuaBqxI&#10;lCIXg3RWsaJpwIpEKXIxSGcVK5oGrEiUIheDdFaxomnAikSpcTFgRVMVK5oGrEiUIheDdFaxomnA&#10;ikQpcjFIZxUrmgasSJQiF4N0VrGiacCKRClyMUhnFSuaBqxIlBoXA1Y0VbGiacCKRClyMUhnFSua&#10;BqxIlBMX/+nPf/rrf/zrf/v3P/7Lf/7zn/75t7/+8cvff//177/+8sfvv/7x6y///P3Xf/76y19+&#10;//UveufPf/q3P//xL1ZW//zl//z+62N58V00Ju1f9O/pMRNPVdH/+Y///bf//o/9pT9++Y/ff51e&#10;Tw5xtw5RiAtjPSx1lPz7v8Y3HnwjukUHHwvZEz387uX8779ZCw++xNNCgSr/6knSXu6vf//Hv/9t&#10;78jRpr07vx4PA44f8xNMyOfqKPnX//WX//HX//q3/xt4nOHREh1577W0u3wYqcbSPC2zZdHwmGt2&#10;92qPx2RVmkZ/wO/zCEOEti5bfnEdnEk67z74z+bIBoMPM1vuI49noVxtCu0xb5iNwWO+F9LDczda&#10;Du9eVE0eXNNoVE2fdoHrfZYcWCCfx8U+M9zm257ePapeZg/YXY32a8MBdQl8LjDuK+FGn99MZH/3&#10;Yp7nuXfq+VyavdcZ+yhdcWa/yOfyWp4W4XjMD6bWA9yHfLqUm+gtr6dfAMgb2H7+hpfzv738PFlS&#10;pMo/uvL3cp+54xIufWlEwApCxcB63PtgLna0NcmVSygMfw0ZDBLMFTCTAYEPmLevePqQchnCZAAd&#10;T9fXYUj9OJdvxN3C/bzK3dlhZXCyfO7LanzKAj+Y8nelRH9ulu+MWUSE8V3slF7vD3dsWBwN0Z35&#10;LyxX9OBquRxtTbny/Lldpca/LM+Ud1FBu9h7wyAfiw5ytMlDsOMsgGrAWH/8UVG4kJgwkdjqmVG0&#10;id7zTcfL+V8v/yI5+awzvH9eLvazv7X4iXBaYYPYt/mjZ/Nz6SP+YsTTmDKXhqKJx9OVhD/OJRAJ&#10;LTu/0oCpar78a3GnxyzxTEPOV3EM9uIxmsg3m9hL77v1dpo4pOwqaHkcn+Lwcv7Xyz9oxXlEuPqG&#10;6+Via/4Wutug2se8vCxk18cUN9S/OsZjxjT2DKvTM+55zC7v8xjbir+8ZT7c3VteGdNUNYPWtcU6&#10;2ddcD8bYDvuQM/yHf/fzbE5v1psrIj6V2zaGXjXj6NbcY17nufk6p8f008yU4/EtnUCgnKp9ji6q&#10;fsJNZ4zdLWhIjK2d17Z0US+H1/Bznx8awl61v3t06s3jzhgLOE7Gc2IYXCusztjQZ5c0m+HnxL7l&#10;Enx+y8v5Xy//QHH0kWWk3Jnwcpdy9NTSaOAh0zUIyvMJG83J4DHqbt8Xe8efDHmfkQWtcL02r1vG&#10;MLLgJtLv7x5Vv1Y/GanHGBRBxz/nnqh8ejyM6XXL8+xJBad3j5bn7dh7LhhD6/cdQqvWtXVsy0fd&#10;Zwcd1N+6M5vaBq5kxuuNrXkrfG7HgqRMF3Zq1PFPSH1D5oMqaQt4siosOQtDm27uYnxzTOlT3/m2&#10;xY5TH2PK+uiCgvJpcdvT4+fS7QgsnSOp4ee1SSf9+1e4SngYcXd5omS77c6NSA2RPlrGqOqmEbvU&#10;gbDeaJke23k+WvZ3j6rPEnzxGA+nj1h/fHO0H2zAro/Qxy2Uc7SMKdbdmYvH5En1HbUPyb2WH5rb&#10;3jI7R1R1D0YbsWlKFistP5bd0d/2ubrZ8kN+sFe96+Ozj4auxJb2xy5CfUgwB2T2NsY2tE1lr5Ur&#10;6i2PwjuhBPrS5pseyXJC+eMzesu+6O71GYgEg9PfxRiNsg3h3ed5XO4TQ9In46xzou6Iv0yTkG+2&#10;9Jla5bcH9UuWsn/qS/tCNj84AOLfIkPDUragSbAzt8nHq1tifSI5Tbwako85uO/4ZzFgz3hYCh+P&#10;3dYcRtu1qPeWw9Y9oIFH1nNavZz/beUxLY+FLx/BI2Ze7GpIufvIs+FwWpDG5ElhVLmM4UU0AMN7&#10;/aZ0t761DrzB2FD8ZbziH/XxGj0pFFd3JTAgmtnbmyU629WyDLv7i4ZLjg89QVwnauWNwegWEVIa&#10;TX4ujff7OfCQWVz3pWdDPfXIA6c0ovuG2tM1HU0JsCvE5fTRMY/D+tmzB4FD8G0SX2ygPaP4cO1d&#10;QkzwXkysHeV74FUp4oI0I65ezv9aefyNh4dOXu+ndvPv5VdsGedIKtCNFa839s1bwXtwxfFia0qL&#10;n8gkTkAbxsvHWG79Mcqvp5H9vKW+OLvg/jVDKRfnvLpfClWabnhxi3VyqF5MgKtLRlMfVGijE3sZ&#10;f/WZQGOZuc27r3bHtq+E6YVjaslUTNQeOg2MoYosu57H+xZ52fKXmCqSbnlSj9f6wCw33j/Kzsx9&#10;BG66E6VRALO16XPrf62HCt/4Domd9+xXQXi5y3GZMTU8iqhWWjJHHxcc8tXSx2Gb7Wj3Oo7HLyJA&#10;5l7gKZw+uR1l4fO4rM8JDWbCJuFwt+bzuKyEE9xx0h6YZd77a+OCa+HfiH+wpo6PZni5zyt+RY+7&#10;JaWwcRe4g7mrQUVu/WMfjxceRgw3I4eKJ+5a6oU90ZAQH1I+nKb4c3t6XtGxofir9RS1+uxbAcH0&#10;KdhufPdGcQBTjoPq/P/QyV+V/bBRBD/vjfUEm40p7UA+l7F/8VfrLZaRjhLbq2xtsWI0qQ/yRYCR&#10;yexRefbbI18mim34Zc2eQ6JDcPu90AVnajQCsKR6BEOm333Nya2Cm2vGEeDg1kO/l5QwiCyWs1qV&#10;hu8WKiq0BTUHm+lykJGT7lFqBSSj5hQeHpvFSHRdf0Af95olvOFg14UtxZrvwa8+e30B4RB1r00R&#10;petNwhe/LR2GtwuEJsbl0ItdDQ4WAAiMryi2oyCBWtl91GWMxKeE7LvDzPU3XYnFhuIv45VAbbdC&#10;uobo3Z/4CGi3CPIOy+e7e2CwuIOuLHPXHwpit/xcbxbN/7YTbGyQvvn0pyvvOlOECpo9eEsUVkTb&#10;3egXdnkzFnvFqDyXsRcl4yAT08MobxMEZHTKRQgL+2qQZb/73L4IGEUTaWWJuXxicylGfLIWPu4a&#10;saEv2w6RQcseINxDr9wd+L7tEFZBxVt3BbsFb3JD1XazjaWMdjzxzLdrBbO0bYdNv+CB8OFduTP2&#10;ah4MbF7G0p8y9ZGpBzul2w94e80tuiUY6Bb/HNXjheUSXRuMFr8///FCEUcPZBcqb1ZO9rWOiPPV&#10;Vt/KNuoeCPEde7XLowTdrczx6ad5jQ19FoyZwXK5E0TW42jfBWPB4vBd6cnyI5pxmvqF2fb4xhNb&#10;ZQqCsVDag4ZP7ZRuhSaew4pqQ0V06Om+urDtGCzSau0rDAXYbCsfyIXHrsXBXZbG8i3BwMrBrDKJ&#10;Y8dqpwB6xchY1xgjU+exQJswas3mvtFbRNkV71PRlRCbDVMwDjI2sO8G8r5YibebJWDiu4EMjjiM&#10;qMfZBxlLXkN6mvmP4pR6+9F6V7qHR1fxKNeeO3fIo2+gtnp4wc77PfBu2Seso17M/3rxeXGM5Pmi&#10;n3lbHoq/3eh7CkT12fNin1fWg9OTAr93LUYc7tEz0j91hbwDQium93hD4Z02ab21izXx4IQ7fpK1&#10;w3KOi+LB/SObR36JFuCXnicMC5nH1qb2syZkt5bFAytDcby9h08F4ULVE5GTHn89Bs+XDfFVoZn2&#10;Nj7KkeMYehklp83ihOWArrJ32QHi0iDWwElgW7CHVjtaJlrW+caCRp7vLg4khq+yeZ+FQ4dFyWMM&#10;RGcMdKTtekfLRHxcgSGsAsjvt0ykw2Nrx5LuVSM72uzaZGBIJjCTL/qxcfrjPRZ7u2ViZJOrziet&#10;tBjS0TIx1T7a3Ckbd8aJz+Qio63lF9c9MTz3W8ZWd65fzGmbqaNl1Gm3QAaNj/Q9yQWxlpHtvnqj&#10;TMVfJmGELQhi27uskmiugbRStQ0nyInuI6FTB2OsDNeSBDS2Fje8taomxKIna7zwB6N9OqFye7T7&#10;NdhkgLgcfXHG2CNbGPVey0Rj+r7NyMogPXcKbbw4eKDAWdwGJzrck2heuALHZRM/r+eVza1PJJ5N&#10;3HMmbKAjfoh7H80N3B749nmumZokj8jItXkmI6OtyD6RSnXoE9nNyeMx4cUe2NTWuIvBzdHmDG43&#10;kOngFKwkMKKlxxsU8kkqbsFI7n1WakdhVWEJ+bcmCcFhasd5pl3hg838ZkdNYrDgl8OMPWayCtoT&#10;ddm94teG8ReXzULc37eyi2AuSg3v21qWn1oYbcHTrrcJT6dQFocN+OCo9ZnVbNfM93lWDmd/W3ea&#10;FEaboIWchX28yAFM0AURWWVz+WPlqYVFR2S3a0BsiE/Bh0sdJu+2cz1gNWQLnB8zkVEAAXKOFFfk&#10;vFtWsS23TUxvvsjStZNGyrQ7Lr7xcv63l5/nnrfcM/NYQV7O/3p5bB073IBuJzDjM+Hl/G8vT7TW&#10;h/c8fl4u9sbfIhzhuICi4GkJAPh1b/1iShWBdB8UBkvSopQatxCuBBEg2l2rCzEG7PDTqUSmaysE&#10;h+LZYwQjkrIwsV1dXSxdVojzfcSg72nCBZO8byykZqQlsGDg2nUFQgwU9zlvSwtfgO/+c1ETAg88&#10;OwozKlkSAntOIGKdVfT6oMvuF1a1Pz6oTyQxT4tTdIWDv4BiNlV3sS0pXdmjAp93PJdxk2qgh8Wd&#10;QtBU7AgN5Oe1RlDq4FHetetbr/dy7bCjEjA11gkpJEN0JfbVt4+rns1+RvDBTDO5xmNsK/7y/gGj&#10;sVLbznRhRSBH7jS80MrJdAeOe7kmOsI/gwR7371NZVEYQsxbeMQ/jOlGLNl5JOjXvLXTHFz3jO9h&#10;dUxtCD6xHZOl5EM+mowb22rvGX5aC+YPPbtsmcIHQnph6OJ7ek4eAWgUclibG5uIp0mQ5Ah4fX82&#10;JSbudRwBm75C8HO7YsfPNjDzeIxF2dFRguVNp9zsM5LQrTo0RLKPUME9iYboFS5K7DNz5TsO0Sqs&#10;5vt95lvTPX1njJxNSHc/dACSr4k5a0I8A9lyu/w/0aPIWVvfcWaTBOOwYWDbW0xRs8lOEpnLv9hG&#10;TfewYWwt7HsqH1uzdaKkMjv7+3jiO8RQMg49jqNJ8JNl3watzybTSx6U8YiurFh+5MFgYti7nI2J&#10;LjlBDNwaHzTiGXGrZ0/UgrW3CZ58ms2PES0cpb6A2NkOQfwUBgJXWHw+iIMfGIPPg/9tI8u+pC9T&#10;75NOcdSRTboX+xqiwtA1q/eBGuvhiE+8EdTifIcNB2/gJKbWvNXGXC4/wmCpvL434enD1H98tNvL&#10;+V+rn+MXxFGs91f8fOk9t7kc7+Jzd9X9sffcyIOwWGvsTR1jc678r3OH/eCe1INobh9fL+d/e3ls&#10;WxNVDhS8+p0gXu5zb55k13ngFImWT9vW/qfO4MRxoND6Ipfa0yS8Lf/beHvCvGcREEmaCqzpKFFP&#10;7mMTMEwNjfGJN70hJ38X6r0338O0Kt83QOxnJS1Ey+ZKJ+ED8rlRb0V5YEGd8njpZ3NQvSmjkceE&#10;tvxtZSzc1/MC4/yCZeKY5IqGLYTHhFN9XeKNNtDAtSGnzRAr8ygpq8S4n/U8b9FZFy7Ocvd7nXyi&#10;/a8LY+gftqC34uU+jClRiz4qKKRgEKQhZ0UEWz7OI6qpEFvg3e3hSACOLf9rVI5BA03vjLEjJD3/&#10;UUZjLz8vQCp/el4TE4Rv+tMCVMDMJhl8RtmxUWZ9nNt84PmwL9iSAFklpBqLf2bt+cTctR2bCMqh&#10;hI/1F3tpS57Yq5uqeJWWVekDijuosGZborgJ7WbC/hQE24UNpUk00LiNDcUuYhe8wNtblXDcL+zy&#10;Yv7X+GOOwYdacbz0QaBjW/4S7/hYKB04yCebPXl7ViX4flyXT1Sgh6domvy7y05dNYuFivdlFZPZ&#10;0MbDRwuLSoGS1hNlm4RVQWwTG6I9ffARhuPC1x8Dq0RxlaG7V6xDpxEbwl/pR6tQQ4Ss1Z/OVHhK&#10;yKPQW0UuXEEhOfG8rty6w+pAr8ZmsRM9F+dBQGi6lpzLQUYi3W7HecRUCf0BuPX1hp+iU/Xn3hLx&#10;cJSCcTp9Fu7nQWZr9HVCIFYpSueK6b1vzDoVluZWR7Z8bhHGDwlcUfCJrsvwarOK2dZwt5MFnosr&#10;stGL/2SzMe1Kk221cx6872teq/81vfSpB17scqY0KM7SxaAwj/4U3uNJLgWGPRxUnCkOXmO7WNdw&#10;zWKgCZFY3FkVYh4XPx50D/XrFFuHc2P/4q82RGT6dkPziQfSVpKvM/CFbvThipF6chYfRUh8LJ4c&#10;9y/kRrMRd4CBZBx9FOIklzpB58OomxWi1BKGXNy4AdB7N6lFxGL/4i/rLaaFq7rj1d5bFKwHYZ6g&#10;RM2E7k/ZqHwFH0/vNUuKhHsCF71lhzr6Mwwytrmv4OrcEuByS5Wzj0tMGhVWZVfSg9bQ26DYOXdP&#10;YKaJo+DEFti81VuFrzxlGW+cMNt5btEP/u0jdhaEJsw8cX9ycHwVoJH2p/ea3c/L2avYZzFBEVDw&#10;UDTjut1nxd5lNbXd5l6ziiI6xyDoEWEmLkuOlFXcdwwXKdKtMX3tKYNc2MaEdfeNd8KrCMNI3rey&#10;021vxXYJ+wln9frNJSR2YHtqgm71FrcXDWcVM3stu9b7I6PMe6szalPYbQjIrK7hDp/lXrNs2S7J&#10;HOFNJ7TOTOlAd9zGFJJ0LQVccpxjiQoi/jKDbNMqaL29aFbdcXNtbJaYkQeVDjfqVm9fZDk52kFQ&#10;JrlYnCrpJ/Qu7CbiQH7yA48GbPr23J4tPa7EeaeVuWfg2MyPkoxEuerEvDl99iqYKL7v2vb8euhk&#10;SpNSlk4TF4bIi/lfK/6pa17sagrjaGHQhXXyfaTDGuue8K0pJED6TTawSzyWciFXBI9d41cF9rzE&#10;uhfQlyepMm5EsIXazT/9Kbn0vr9xtRxg8G3JYSvdHALACkBHnDU+hkMHLNl97XqZ3uwnBzDO5mcP&#10;ErCJrP2mkybFDLs6O1xIl5AmSHrD/VW9MR4ky+UfyupqgkouyGilfuOO2JdzB85PHNyG9SN3uHJu&#10;REo4xvObcWSsTzIxTPdOb07uRZ+XzEXi902VoXux6sKOwGMy+vwx7lZhJ+JdvvXW9CA5ZsqNP88+&#10;kVKsNX/MPhtNVx7Dtz9GUvphhNjL+Mv7vOhGh31e0PtUnVomFmX+NPNHwmpY+yQ98rb3+Sw3sa34&#10;y1tG5DvXaPqYFIQ9hS9lWwMCI+E5mbeC+nGzTZ4Ys+PLCUFbXrdMmNthYSXpRccYkwrH1KtmsUXD&#10;mkjyC3vfWiZO0/bvQaUl+Sfgh0nnb0koTYa9nP+10XkgYe7OarlgyzcDw8v5314epNv2WSxNSys7&#10;bQQfRgJt4m8RTIiIEyPBrQL+mM0rTxEa0G0VrDDl6t01gpRfR0jPxoPtuB1ZcI1Gri9y5woJuYwB&#10;FeQO7eMSz05QMK2ZW1aLV62c8hgWxtgmKWxnjAWxZ7oHuSNs2hnDYWvg4TD716NNcosZnJibVB10&#10;fFICaLAQu+Ixxwe8z1jMjPz90ZYz6O/yZoteHqMdFB/JZqlljosZ5E/nKVtoGfFCe7fhxEzWKbrz&#10;cOpSE9dsyIAOcYXH5Nt6n/GuwFuu+/wRnpOUoaOsffZY9pE2asfecTlXBBw9wx4cAI0Q54osBk/g&#10;EDgBkhD4Jnbol4wQt2Yn+cB30FW2krE9PS1j37vwesOQMBlm2Qow1r0D4THcdK2KP9SBotjL+Mta&#10;JhBADpqJPoov4RI4lmyAvjI4tpIY48KXvj0SYmu65N7KAHhd+j5COIUVFjrFeJojgLFB1XG0yTtA&#10;YRhj72n54HomjalE5z6QypL0OfJy12O0cF7zs3rgTJlfn8Q2vB/wCB0BB7ddCw2gJGT18+YYKcpk&#10;KwlnNcUEMNkI6vggEIuIHhyPkWfXevgMfR3EXsZfLhfA8xZ7kdMJFhlnh/zxrhKxUxte1ZUL5/L9&#10;4iaKMc6+AmNb8Ze3zCBZyg9rgfFKLZ/WAljTMu3D2VumLbptax+xqfSZjV0aVo4VC5zoUqr6vP7x&#10;CZpKPFr+pHViL7/ZvBxh8DEXUNnX8aG3XE59rLjZyOIKExlDx91bXs7/HuX7etXZuLYPniyGXJ4B&#10;NP9U0OmB+Xi5b71ZOddu0reAlKChmtx/7g3RJrN/hCmTLW1v9NaudKd2SPsmi/IslWsQlh/pOhb7&#10;1nEJi333WQPgc5sEnY/zvr89rE7nwMaRSNcx7mCUTV9/HkeVN5sLVYGJtcv0qXyUkd4KBpHL4yjq&#10;zD0GsanAvsiOnqFfDZM5reChZ9cts4ANw5CdPZglbOG+RMnTN4PoaBnfpds8+Bdt07jZMoNjNjPO&#10;B1XH1f/EOHCh4uytwPzzZBMXdUyOTYO3XYJiL+MvH21Wv8u6MpeSxiNljC1nH22OVHLvRmSM7Kd+&#10;DIgcN8bPZDe2FX9ZyzoH6Djwb+DMaSeky/3yS8aDvS70Ganuh0vYpyrp5BTGs+6ANdBL3IOJZ2jy&#10;9kgTIZCEnaLv2BgdvwbK/jDaae1oL+3xTK7paMbMaS0M5bnlz8JdZABg69jIejn/a6OpjMXeJzaf&#10;jup4Of/r5QHCTZiJxWGJ7cN74udyzgB/fW/FLidrKo4c4VImrY0ctrCZoH2FcBuq7FoL4RF0v5aW&#10;xCnfvd4IWNtb2mO/jwS5ULLIWnnSSYc8sly/It4OQi6S6J/qJ87mvSAw1vdar/d65DCSPDp8HIk8&#10;hoYTcSy9xjTOAwrwtMI5gagb9ewxhkmXnthW/NVmGo2gEIK/C2iXqj4nLBI/jnkuOIZEBo0xnblE&#10;9bb9LLblffc252Px4k3r4Ed7y8v5Xy+PMHr8G5/ATuCfpHEoT3zK0hswLQ9Ly8v5X6+fRewxAzzq&#10;Iz/Qy8Xe+FscQvA5A1k0O9/nDDMN29+HBoAsQlfseKQM27hjVSlB68bIcRkbAtxmS6c7e2qGc+p/&#10;jcdN/kIzhonDEXu5s8di1aBQ2ibKcRpSNnaZ7z1ji+nDxS0L/B+kkSNbRHwbj1zTTu7FnZ7JmTE7&#10;DxNJaYrfZQLrmhwRa+V8DM9H4HLOdBrA9v9290EIpiGKHJu2OcPu0kUW53XGlkQeuLfJMa1ru+i6&#10;ZW7v9JUy3qvAmoUxEwclwkTEEekhzNwfY70VWsYS7NmZ48ULUtM9o3I/4hmHRDZnZ4zrn7t3GHsZ&#10;f5n04cvKs9vVlk6VxJgqh4eAGn04SR5uAO0hZgSAzVPDTyM+WegzDmK/03s/yhs7RRa9rgrYGQPf&#10;xMYN88xBKGKy/pjN+JYEc2q3XwqI0nl3q9kl0v/62jwfN9aWn9dmLs8BO0/8wx4i5Px9hXBnAWvT&#10;egFsOf2worjvoVsu6DPSfn+on3i5A6lsG4dF63xfygS3+vXbcFDlSvA8LzHUlRyHNjM9V6DLRNhv&#10;8AU/WJTOgWvqbenWDCeFFUL5vt8old7mH7EjrzCVv+oZBjD78HkXDjIHs6xhmw5C4Lrt6tRxcrQR&#10;HhPJx+cMqeuW0UqEgpp5MCQkkEsnONYfYz2klrlFoGexIVc95Tm2FX+1kcU0pGXnGq8mziaAMy07&#10;Y4hgREx5rJsgjDEiFIUVDg5A1f4uMeS4hDm2CG7sU9jTIVyOgEy5fdUf94TBe94YNxgp8rOPNqaX&#10;JvU8kRMC7hKsbNs02mCa/Qg4uZxcS22yFcc3/rLR5uNW/dYQ5RM2dPLoFPieK0wQDGD3yBj6xneg&#10;A1m912cwfN1C0/qMmZ9gCA5P9aNCnNHiOERomVhAv+mXCLK+qNzWX+xlXLWUA1JvM8wws4J9pLyc&#10;/7XRCX4uSubeqg3Os7zjuGoFCpppqMM7axpTctz8bqgGkjiPsWfxl/N7xm5AqmLaDdAOhpWHOTFw&#10;4u7IYzxzHx3l71y3nMeILDybR+Ku+BE/+I04Pz1exQwfUXSv97pneP09XnEBEJ/hH6pszmUX4x0D&#10;busLI1oBiEtpuW6ZDcLjO2C0ljvSqyaDw7/kyt7FcolLV7cvuMRhOWP63G+Zm/GRuX2FYNgAAoZ9&#10;DWOTmG1bQMSnlNUSVsg57o+tV7lsQBnAaHhrGR+secBHn/VprZY+Tko8CExqmf3C7DtwTTj/0Ocv&#10;yBJhP5AG6QZiI9jMPl8fY5pcb+UHZaYZnKKN1Ud/Don9ofyXiKvADUu257iCwHSb08/cEd9x6UWJ&#10;/OjxE4DAR7L+w2jTjafeXEqqfDfbObEvOXEV/G5un6YmWwR7Mk1+jH3WtnTe5jIUH/PYVvxleod0&#10;AV1t0+ZLwhMllSilAnX2WIZ3kFRBgB5/hbFDI8S2XD9Ym7w1kwdilZ5mwcv53688/jymnB7pPXPe&#10;+kpA1JQyY0zgvcWeIbt+glEnjw6rL/bsm6xxHAfHbW9ArlRHEj7LGlFkvEh/Q3L0zTJlJcxsc0f5&#10;tphP45LHEVXruwTH7Oxs16l87JuP/vkt5LBFdY5xPD8GHEiWLIdNQC6NRyK3hWhUWOm6ki1lpNAZ&#10;THmrGiwomSHofsLj/hjYqLIqyP9xvFgnsls85ugzDoFDwmTmZ0OXxAy+cdVaVu5tj17E8Y2/fLSJ&#10;GDsWymDJbD3bk8pF8o2Ff+m62vgYTNKFmjTRHkuLbWW5ACfxOaIB0wE/ygU3z/n+SKBE3mJgRQaF&#10;s8ImF0OJZCCAJPrjs9aPnMZfPkZKhLF3MUn0QcfQMj6Oq0MM1XQdGc6+okVtdthsjiNosa34y1sm&#10;Eu7gCgaF5fYccoGj4ROvQ8y5z2R9eI4Nhy7s/izGObYVf3nLp/wHIEAmKfYZb928OjZu4OYoF3hb&#10;bJvWZxRb35ViW/GXtUyYoadWED3FmAkts+KBKFrVrDjMqPQYMfDHKNnG2NDnJJGkenZ0jUrlrzPD&#10;J4lM5bkVhjCj9U+pjW7/ernLnp1zSrjDQrZwkKPzdBGfjVE4afSOhQNWYLsYj7Gt+MtnE6/Hc4d0&#10;/VaMhSGiRx4NOWsKPwXGTlk4XE52pDfHtuIvb5nAg+/3OJDmFx0SzMJ0xcc2nR0gEiGBi9o4B+su&#10;thV/ectk07qgsCu8EnoIJ0SarWpFU6NlyjlT7sW3x7ctDRa/fwhC9h59S3J0zSneFEhNMw2wv/Pw&#10;n9U7Q5hcfo5I8p0UexsV0QyLQeKvWwaR9rwwYl+Ifpx4kolcaWLncXFDfBw2RM2P9Ta2FX/57Cgo&#10;ZtYSFt+QunXaEJFOnVgNEnniG9OulOXLqcS+mRK4Im4Wq8Yx7lsaoDPGeGj5tF9irBIbKPRZFxVY&#10;nxfdbJBaBlP2IWHg52xfnLcZotf3fG72dP9ULYp6z6ygO180Gy6qm6k6Ztl4PJW/nk3CUoYI62QC&#10;8Zo4aKxrZGcXcJIL7R69QwkQtfH0ZmxYwiD3xxRzyA/c78fA2C3P08VXP3pWFMHCdMcYIfMj146E&#10;EJ2JbaMTexl/mQSfU71ApNIhBKo+8vR0CXszRHufdTWU780hTyi2FX95y6ccP5yv9K1HAVh+35Zu&#10;sQQNiENyyiACfrUPY93TF8RY/fQmN1vgu+eqCZ+YgOtq8txnJfP7Y6yZD9bidZ9JcHETmAOXwjrC&#10;PJ+OTlxkgnI+B8urCSARtQMXj23FXz7aIJKWjaAZZSONLSO8bv292aBZ4GfGuDe5Z+3q0vupoCPD&#10;UQcF4VLV50gWAdm0L/C1BZCk1mehaI2xe/N8iu+By/BuNAiIUACz7lUDHYwZ6UdKEDprz6C7vao4&#10;idev9VMwN9naACj9oCFs2YX3fVVxN0W/5p1Ua7tL7l6fCZ30s0wkZiAkYSIF0jteiDqj8fgYpebn&#10;xrDN7ONMN1vGnDNLRfn7JP2kqsEa2kTymJbTYyAlW1U89hskbrbMhVFmnYErEG+Nqwrj7DgOxfHD&#10;NBn4g/36r2qeE1afPqulLUFbB+Md+wyo5GfX+e43se/0GMaaJkEcTvd0xBXs1ritZCAfEiysTW4+&#10;69FGL+d/e3k2K8cdOpjCyHq52Jq9pVC8RSQBrLnwIfaMiH7/WNZxZrVL8Pm6nC/Xzly3TIS1ZxeB&#10;YKQxxWOQEbwPOSkOFqA4WkY7O8rCBnKcDYtted+9t+z1viwITHCTqibqNEa5PMkxGDaNCfyQ5gN9&#10;K49RajPNURydl/9eP5BJHwMWbMMEv9SvjwCbHLLMjpswnO/Ye++1AmemAC+SyQiy9/t5yFpgqwzS&#10;izulb0C0MWD0Pvio1y1j77ieGY/UInAggL6syLdM26QUhB/ngovKFyDpRnhXh/DOG1187KeTu3Tp&#10;nKhFQTQednEQ8xJ7GX/5OkQ3uQyQx4H1E1sGJTdPjhUz5ETK/3RkHAjSMipvthy0lE7OxJaDAkQz&#10;Jy2FmdLPVTMtbf++2TLBVguE03s0XBptVp2LEHebsFojY4yR2SzMC/O8832zZeW+mmyz/zJVsWos&#10;dD+2R9zH7oc+5pn4K5LR9Dq2aUMWbrYMqu5r9yKtdj+8Z7LNyZ4c+QkHBlFuzRO417JQYU9SwD3B&#10;1Q191ocVfbMi5RMXPD4md8wi/9g7fPhof3yzZaTTN3eyTtMNm2ikfkwOleHHA/poc/iXVbmPNvqI&#10;gy77XN1sGVAXidRMAS5zaD11ijibByXAFk1R95Zlvtt6JspGywUJA3DSl35byxdHVQi3uptMukJG&#10;aImwkPfQ3g6Z+1F3xF+mSV6MtuNexPLlrJx1GHEGchysasVt43JH1nU0buf7AHDvjbZG0HPZMUzT&#10;JVHRZ2PBpvVMeq7nm6A8SeYpzDP3hSjPuHHNbpPmGXnth6FIXEs3UuDG4l/bXJFBY1r/Zp9xqT2W&#10;wPllZTWF0UYAXXgVz2hK6pAwdkmfDCAdrDy9fbPlc1QAFCgtWFk6LmFEO81Y7y1zZQz5km3EiMzp&#10;kMHtlpnkDgZcRK/PBxp1eCcpGmJ7SGhrmftJpeLvt3yKd7LJ5WPChIH85ADRen0gNkxGwJBIy2Z9&#10;3m/5HPUklpcsXua9Bxm5BRZdGltmZfi5wR35rLTMuvAAJXfED6FRZsAXrLJ0kwAGrHABN7ueZ7cE&#10;TYcQFlaK0b6eWE1HPpGX87+9/AkFZV4Gi/dSUzFm7kUQ/sRVimsnPNbnS6KmCo+Vz/thTL/kVZBt&#10;5HkIZLJYdIvV9xlN5iDXq+W9S8v8lFFKfJPylmRwq7w4Mj22c5TzKL9g43yAWNjZPmesgyPOd/Tm&#10;chZA+/ygDyYoG3vcI8/pCELnkgY7JzPIOPywprK86JNOPo5kMN87w6Fvc1sWJvLC93Ujp/ExkfyQ&#10;NS8LsWdlHMj3oGszp6ecBe4GYEJNZ3g5/+sr4VyeDJQBNUvlw/h1PB6uvNyHOdOCsfWp/IEIHYRK&#10;e1JC1/1xSvWxnks96BxYz5AvP3WAnCjomkbii2xikLDLmmwCIPV870M2U2sznoFdN8StZGROuzXg&#10;5fyvj7vSTbv0o4F8V/Fy/reXx640O4eArlZd2wu8nP/t5YEyTWIZcMOvTvM0lD8QGMCbY2f3cpfz&#10;qqBv5wrIdUoa8fT4Yi1iZG9ui3xZix9aPvglBsZ8aTy6yBBB6MOLRZ0j/eftj0Npnzxf77uPKWf3&#10;uhbA9CeS+8McsIJtzgj7Htemer0fesbe6zpYGiquFQTt9JhNKHUc9ejWClJvKb+D1rhuGZDCE724&#10;U8N0wTGmwv+MMUScY8BxyD+tmdjWl1WHY+p356IrOVvua+hYdbEumxdyvd2z5j3iDhHD+/Ext1SY&#10;bjrevjdixNaOd1HSyXQMLXP2a4rLIzzuA3q35VOfyU5Koe/AGFZWvG6NEMCJ775u77ZMbolprkOq&#10;u5Scq9YZ1pRTx0e09Gm2ZqmhPCpY7Vk+yOYGgw4CCMrgMXmi16yMLAbsQeZBKF2lZ8pFmYq/XMLw&#10;AHxlXBitJPl4UImkAU/2OoZEwmx9xtkgemB6I7YVf/WWceVNOsm8AKCMfSYM0h+jyVJMnlFwNICQ&#10;PLa4r6jYVvzlLePye7DhIleDE3nolzaRR8ru0WdOB/RkJPpcyUPQIVxPA7lIfQFbJa24tcwH2zhQ&#10;GIeE6IRHMkj0JTfp/mgzyT0HFxDGvpLaO3XOFyUfCukNLeOF+Jlt8Del9BRaju/ikaWq0fomQsQO&#10;5OyE7Y4wgCdIHFlM99YzW5rS4/YVCVKHKolVEzDoE6k7/pJXQ3zQxYCpAJ0q9Plkex45TKfRPpJ3&#10;1XCDpk+PD/uYK0G0NbXdOEqz77Uu1aTnufZits0vZqS8nP/9VN6lycvF1vpb8OaLg00t27unxXGk&#10;TPeehaVV1ReAeJ5+qIBDuqKNZEe/LpETP/h6SZ2Q2+WxOI4J20Xi9+SI+dHn1ZtmB9lO19LhuXYl&#10;yAkSuhXEDBSw3+qCmuYzYJezeT3a5K66zcNJ2nz+ChWyeNDqakeS8+m+iUxFn+HYVvzl8yyn13ez&#10;7pEfE0llvuVwCIx4Y+zz+TGj3Ybk5mifWlb/UrInuS1Hy4xOClVwCs+hCuxS7PbKaJ+2WXYULvFI&#10;nTp2YeY0Hww77/+kV3OVVmGeT7YDyb+WR3oa7ZP5iKmaksjO1kOwLuPMfrZPOQIM7L0LuM7q98jB&#10;YZ26TmjSQXlPLaO8TpB88xZU2pYPpY8cNq/zC1+kTpsbRWBC9220dg6+Yg+NO5lATUVxRII5O88i&#10;zrJHxoms5TseyIM1g5nDjHbb1i2pBZrSUVupCAIvdseXzx96STn2eog9S05JYEjmXnuTI/fH15Fi&#10;z3ysrIdKJ21OvLbHjgB5Kf/rpYnwtBAip71JU/0+W3Bjx0UpPc5WrvvEPelvWRJiL5wfDLumli6G&#10;4+tAnuaHVN2CnRumXZ9wC1NAwN8MAUwClHl4eJZBwozew9izNCrqYPMnV6B7rIiv64O8cftAFqUP&#10;G9rr/Lw+SIdS+EOCpfhtPwPyw/ogtIjW3N/iHHY0e8hMBomzh/qMXBgLkm5RqO1NMsD2h/fWhzJI&#10;rVpWVkzt0SFCdghVqwtM0vgDkFpUHd3x6TZIHyvXAEA97VoOcfnT+GNKmwVKaV2W8HW2TjJ45sc5&#10;iHLh/DDirfcXHZQ10hQAYpDunAcaUhLKDyPubbfWQOxAxds7mPKgcbE/X+QJzWnOINnzloDF/B7y&#10;lFpCXi29hgwB7JPUUi7N3DYzCptIWeSJr6vb3eSL+Du6q0LvuF7V3SymOpVr2wKHx0MSkG3kAGLp&#10;Vmstzk/8ZeOnW3esTfykhnL3ajEFzcrW0bBofZBO5fP8RZdftamDsoYR8tEjfSns1E9uTPGbMtmy&#10;0p1n4MZ+2Yoclq6BYyvxl0ml0tFbP8GpzY/1fpK+5dcZkDkucObMENFRFKGkcv9CV0EPEErCq9Wb&#10;fOJQiMy5WpBqW+pA0uDO8eEOZu1vouyakrine8AfLbon4CFNGVEG9Jiq1T0KGCihUWxN9xrkfLd3&#10;77Uqh9IrxqRjds9dlUfRRlAGQYLJifr2S8lZ/5b4PDQblxcLQHh564nMOJ8VL3YpA8KRnA9Nc+w+&#10;X1RwD5kUGaVThz7s4eW9QYBJiShPBy6vmsWp9fQEGkh3eILdO4yKJ8dcnxtlN/YgG3maWqe329xD&#10;6Y1bYINohek0SlsKmDyc3w2hAAbTIRPesxskb/XzVC0bS7ri9tQVrsbgCpvQz2MQ8HsNPx/a9Klt&#10;C5qsGY9iE8Ky43u846X8r5fuCTlKZOtBBi91OW/6kGkTMdke0YzCyyMuZAMsQz/0h2VmwkmGuxnI&#10;Q3+u2uR7oIcQEhRrOF7XU/imHuPBODDr6XhKJMsY1qVMH/xQ77LpRQBlu3xIeLtupG8y5sX8rxXn&#10;wgPOrbR1pxCwn7r3Yv7Xi7Pdm6iRzW5pKh9niTzp7s+in4S6fGWGnQ7vUMwADJIE+ENp1mGblUMz&#10;nli5nA4O3tra5ZImXRgCP3288bZsdyQdVBd5hoeHeu8P74mAkgraNJJ8aZmNvU3SUD1GgncFpBoa&#10;xfK3rQoNxqkzH7/Yt/jL5eD0ap+p3uy5Yvy2mI1JzplSsU0ocEMrzRKp8Y2DbblxfDTLCLvCZiGl&#10;beW86ehSrPsqeQqv4l8GFSj97olZOnie9onwVN+sNrGLwxp/2SCftrqrLea0uikZM+iCZqhtQDTV&#10;972rZk9b6dhb3HSzevXx7mOjjf1Ly154Z5/V05buxeLLLoGnUR+tBHJtcd6ajI0WhgJ+3mDRdCF9&#10;2tzXK5votBhHc+pkwhWtNETZUkoujD/SCg2xQR8rMHnWK2wKttaq1ugpMDMauYR9bTu9MI+xQM0O&#10;qVrdX415ha7apJHWobsQzv3UVQ328HOk6EqOwJBlRklSRqeFg3Ff3B25WO1NQMiK9gSf1xkxtUmf&#10;ci4Tg2BWtzb0lCT6wQuNPfvixWJA2qWcuKcCBRhE9pmPXqzKN10dyvvK9L9tTYIJyVVSv8h6Fy7Q&#10;avdS/vey9Hi+9WNOHH4HBu7eDmublPwfeqGPxlvMQwFkDJhvfFEaU8Vq3xOgv5Ym58Tiw+x0Cj1+&#10;L81qbRe3AA3oLovvpblYzPqJAdv3Zx/HOOttVEngm+0AMKo4nVQkwZajxHvXdHkGkBHN+/Z5+j4u&#10;2cWVPHIiSv51Gjz1dJcjB1D8HCEtpJRUlg2XOjWGWNPtVMctu+f0xUF9sDOa28S4yWJu1ep4WTB7&#10;iMX4+UE8C11y1OYgjmb81cYWA596W7WYkDGJldxPduH9Idd6peMDglvscAEJmRyVvmzT59XWh764&#10;0rSEMMsf7FUOc3mKBS6iztlEybruj/KzjGWuFIzDRHjJ3F+B2tG82L+A2FY6A0iy8GV/LtsExzYj&#10;DaxRJ5FOIqiEC9N9us2qhRtdPnER/Rp5ElnsE0i3ZOX0Oer9MwqhnwSG3DW8EF6aYbKk0Riq436c&#10;2LM4b+QNVtb4D9rmsy7HYOejsTtvOvnb9eehyyOXph8IGhqOw1ucNjmPP19S9btrOb2HMxofTrrO&#10;TmNB/olSX67WTRoLrHs7+oyrYQqHOfNS/td40+EC6xHp9/3ePS912R/2Uh8Fgp5RD7BRcIFaY1l3&#10;tgfcW9lCFnPlVqFKZpDSkMziR0FzbWoYJjxk2zKBOv8fZ+fXq8eNpPevIvgywO5I9tiSjfXebLDJ&#10;RRAssECwuVRkeWxAtgxJ2Zl8+/weVj0ki833HPbMXBy9ZncXWSzW/yrK/zgR+J9pUZoOHNJs8lLu&#10;Cw17vYkVNWIInzXZ5SPK4qf8N58eN30ytbO+J+2m90QTbW7DEzCOXesl2LYdF2rNr5r5twTKCV/j&#10;HacYYb4jyZOOvA7/jfXAyi3PWt6ZI8d+akcT7CVXLsSppcq3RslJYoTMYlDCqongvtjW+iYGdbvx&#10;3lgz7Jyh+H7sDwcfonp6PQifjPbovr9I0Xt4IvAZWF/jaTL4nvk2zqpcGj36u0fH893iikBmWkoQ&#10;rjrBTOSqSD/ysbG/q+xWek7yRq5lR/Hb8YMtzEkGqASmHBGyg91PXzccYL3ME5pkwGN628Ik3yOl&#10;KS5DdeMqn239qYLG1wMA4/flJ+1EndAELUTVPKB98ODMopIkJsUVEMmByaf2DUEmh3yDQNJH3TdE&#10;EE2qchDXWEEw+q3bsja+t1/PDofEe7Do4rNy5hXvs5JLjeArI6aVtfmeCqu8wgql/kp+pmYwiUm8&#10;vfWSAfoxUboSE2rNC+ZNJSPa7k+VjfazU6EYxwmNckhLE3o4Xk7nY2lMZoA82m0uREaU1hSb+LQ4&#10;VmtbJHK81hpVzUtQiFOtM7TLnFIpaxPV6uoicu1zlFjI+QmEPJltvorivTgGYdCqF25g0cOYQQGr&#10;DQwyQDTpGs9YaUVs/RXoBSyVi/4wVtbyYSjVDrxWdFfAvsF5lto3uLiTZ4lrQKH7RLL80PXDFFKn&#10;YoNaKYY3r/bRvtb1PUEYhOhduIk+zzQCW8/QBQzVncv7W5ZSuFdhuIFGtqc2EeYmB4g4BtmdCDVc&#10;VIw6+9wddSG1LxkTpm4Opk9vQEkmQvVLvIKjq1KxUQwTCpXoECqN51MCseQQI2OlKtCNU9UXMw1u&#10;MVvX9sTOEBSBLbVJc3i7EfPMzqg9S5bX4XmLc96nhIYM549Pon4VBRo3srrftUEMmA5vme8m1I+L&#10;WZVk8SZOocLP5Wgl0ywGTWB9QnQkcEEZbWlDGz3bFzX9ScciUVa493wq1A88GTr7svAlxIvrcN7g&#10;XDPFH6xT3eqTFgifVEUUXzT+zaAxWl0v5EkbTLcJJDr/wMCuM0iqJ1Sn1DKR7pX+ROiZJ4rWUNkk&#10;xe/ow/Eip3C/zCpfKOVX7/h2TEhoj7jmQ+2PSzKcfCUK6J4Kf3O3HDisL9CB3BYfhYr43X1L170U&#10;OsJZxH+LueHevYFCdbPzZ6W+1c9yCZ4/2+WiyZM7u+ilEDC79DsiTzVmT9X0KhnV5s0hGfgHOvFE&#10;u+gwtKwImBzDG7oIsSq1VQ+xKNW8fBZb02Gti8zEtYzSFW/CkpE2IQTqDtZfQZ6qineiMgwl6tCN&#10;PpokOOOcejY1zpjWSSMJYikNpg7OA/rcwaQjJCHsfFNUUT6rBmdxCglbL/1OaNTgMnCi7CNLqkKp&#10;v2KdaoaajJ7juzRwUY2Bm+lwzMMsMxKUnuM2KbC/oL4jGiKBVi5Y7Sc3hEu1ndCn6gLfmQX/qzRE&#10;+QS6WbyJgXkDt8Qd1fROMNVlMoSAl6L+WVaT2bLKVnE6dOcMSD6ytXFw+hZceFU2/X/Ib1QbYKsF&#10;/atHSJ/iN2yb24+omXTNQoNcUd9jsWSfV36Dl9T+TTrkPepzYNhBJcR3VbbfsEeiVTiwH66HKJ+T&#10;i+GjZx2lqCF1tplcYDWjguJapxy2yFDxJ5H9wgENmsC3H6fmjA7VzDBWRY+PvG/CNIGIwbESn9XF&#10;e0Urw9zvncSgyRt8BQZpSauuw7VIgXi260njfrT5YIABpdK1UwO3v5HLL50+E1J0rcuyFDTvJD5S&#10;fsgxLzChslQvaVqVHOkIt+jR1BvEbEWMZctopNdrSFlTLbPDTdptrze82bjDGUzIxLKpG0jeT2SD&#10;GyfqTt7qgCVS4su00BXTPjqCSQBUlabaFdg+bvQZfXKl2+xSEnehIbUPzV0hKyKLzM5gapuCNNW3&#10;uvIyND+b33TIonC4TIgZ+k2cEN3TWyVD/RUcQDLQs0X81P7ZpKc5Lo0EW26SwwT0FZ7o0mRxaEKX&#10;dVZ+Q0WiKkoaVmVr2Oftp/w35wZTzmx11LWr77U+TRwIggyGQeuf3kXYTz1huMi9kJVmuOxxmcdK&#10;njFceJQctbYYkpNC9zRVEpNChYu9RAxUTYJBBQbamy22tcXcbrconVEGe7yJ46cQHtYILY5zkO7A&#10;6yBiNSaE5+OGhOWzSOvAK8Z81dKYkPxfMSGU9nJMKONVu5QYRHdu6tSFQrbrBGf2lHIlwrIURSA9&#10;IQivaGlMhxS+RDzMf0+Ve5iw6QxrqzF56fTMeVRSZVvKbnBLPxXKE/SH0ukYR/PRntEfuiE3hMWU&#10;0J4KQyD9DdUjaEEFCnVfSIhwWhEhlRu1etQe/fmVydrY7TSPIHO+3nXTsGDRStpsYZkPvIcVY8EF&#10;5Aa1YtMpd8CkXUbKepphVXEEEtjSPGc+LWf0hzXu+3uR3JXBk6/ONXmJeLnxtV19Qg/2sq7sCVpg&#10;S9H0Y1fRXtuuMudneBFFQN9lQLxTUJ+SrljLlhtXWsDaU19ysWRupwyV8gxHGEs98E8tU9EElM1q&#10;J6C6nVUcgT4eaDBRAW9IK7wC5CrljsKLKkzuoMS6qyTWkaBG7cmLCNPeqed6iX8qsz5pAV8vr4Dj&#10;QZMxIWy32s0DHsKbQfPdr3iG2+YniTcxlurZ5ugqcq4dw/atShZuXBYXY7eclerwncKTaSO8ZqJG&#10;u+hJ9Gxm3Wq10ncKX9dajlZJc0U3p0ShQvuYYSLKu/0vn0PZ6tdqRhk7fVOvm1VUiLb6VppzILC+&#10;0SXVxDJQ+6pdY5dcejnZG3cjtTty4jSt56q/4n1OBkbMQ9V5EzehBM4RSHWWfKBj1RkE16TkQ86q&#10;BpOegFUAzK4MiKuyN/rrKVNEb5KlwuSO10lBqwKe7U3ikJWGaGniIqmNn4Nzm7EIcgTRic5h4v2x&#10;5+Dq52j8IiZExWjVTmgNpoLdNls4+o27n0lWUDvo9ib7WYUOZrEuQNTg1eClHZDzaNFbHnUGsMYa&#10;O6lAYDf68XAYN37Kf/NpQknp3/qG8uBLRd7lacL3MVn4TKcvP7WjLC4RIYegvUO1yKLyoY7J06nV&#10;08Nl8YhijJsF60Df2GU1XOhsnzcLp4ADS0MUTFTcS0cl+EoOwtZuWNcoE+oN2z4LTVZZg/9P7R5j&#10;kM/WCRF/xnhrg8R4O1YrNuuv2D0UeEXo25tYR7WuhdtiHdjhpK09gUgHMhIIQN7Qr+CB2H0BE5Fa&#10;OcVU9vuasFJ1a+AKUPqMZosLM68hvnB+01KsUPkJqUe/BjM9fd9P+W9/2nWDo1waCH5qh0Pa2thj&#10;j2taGJsYKpzN5YSb4nmSZ5JPq9Y9MHFZzxYm4ZPkmVgOq75IaoEDP4SpFl0IbOSBocD0UdaH15tY&#10;QcvmK8I7oaI8gRNWlqdRDWEa7Wm0kbBrpqe360HcGwJ0WB3EaMaunQS73y4K0TwIVm7YfNObcIfq&#10;PaZIwCn7aD9LGAZnpy/51q3zPU+nrqz+SkxO9ZpkA7wqxxgHkGsT0I5UGjUTEqlBaXwRfsiQyBmt&#10;jFqK7/HoB4aGmtprN/AaZIPeMdirQVSrGIR0BFMdPoOtkLitOM+0EtSK1Is3FRg41NKKhMxuFaXi&#10;FXMAGx/S4u8nFml3FUo76tQ8IbISrE/CzrPs6GiZOO0cMlITzopaAsnJrAgc45kre41TJXcTTY2C&#10;wnPnpOJzcRb1VZVUTLidlgL+lqJWNQfMN3XPdxDfZZ31MOMzSz5DmNp+Jd7xU/4b5M1Z4Bjp5ENn&#10;zM2r8lO7IzHVkXK2s/GCKXCqI8VrqFrJabE4BGGZAU3XcOwToQw7ZiiHYMYr1Q8dK5UPPlyPjnmQ&#10;MdjENfh0qqPmkzFCnhZN1W/vVj8OirIv2bJ5gVPZ86bkUFVXsRSipdnE8LKbO5jQzXeZXa+LskNd&#10;MMahKTwuDau6u7jaKzhldXaEcgiIYpFcYYVSMS5XbeZ4wSufu4a58d1AIk+/Duqe9qdCSqZKEIVQ&#10;WxM4r1EMqu8Jzp7RRY5ZZrr3xU6DhNd6wKxCqb8Mc3yW+G511+Oo6BPiH3geJqqFs/uG8ScE8Bbm&#10;03J9aAR465faSYzdNLafUDSWfdOVRdk4ieyV756mfTV6SzPgXHFCiuW+cUUHLewLmmBl6VuRnyN8&#10;uX3flA4WBxP/Q3YjP6J95a+lt1b6ZVXWmmYaxKdQ4KKZNkOxURn33GT3mDOY5Gxk8g+xt/VeAGzC&#10;TK+gLeISYpXvI+UW5qzK+IOjVOqov4I+iaP7ll41v68CjywcZ8yo4nixbohTp2lMMCkD+WfrJNcx&#10;9U74CxOe95OVua0uXlsuyCqDCA7X3hA2C8fMEUyw53Tsq/03Z7crVb3ke5A5pv7N4ho4rkQUp7jF&#10;bWltgoqiDLObNPH6fZ3ZKUxN6T/T2Z8D9DLH9xJrt5+UGjjzp1n5ZSn4nN0VTNfJVe1ZaafpPFYy&#10;eFDCEW6xTZwfpbrUij7cLTZId/keVFTG+Wyn5nydcxoJZmLlCaDaSWu0dVj9PbjIM/VMbqSI0pyt&#10;E7MyHQwQ/OKdwgNL7VYjE9a7+LWUfpS4vesuQ9ZbtVCktZAJRwU5GzCv/juiytliDFksl+Up3ZKk&#10;7vRFgnqKjU+kCarh4QHz6qdEv0iecNf9idmQGgO+aYUSZ5hTtPzij1WEK5N7RnD6aD/leHOCmDho&#10;OStolM7CufqdSbDhKDUkADvSd45Afv+GgEe+iNenQIS3kCwR27lJxFQKdgzKZX++m2ikGKYBs0nI&#10;GbNojrShCO6mGMIyIeLBKXgVmrgDE55gFk9QbfksBJaUCaOp7ALrAa9ZsARCMCHOj1Ar48kEf43s&#10;cMuQE/OIBdStVnmLUzXuhpoovU1/BDwcMpyolqYp8MLYMhp21tZc2GZYfRm3xQiy1lR5+qJpIQ3d&#10;gQKzHzUqTrSfeiJ4x9MWuZZfzwTuUO6VudxU+EVTpppJ1U8aIrxb9xbGoRiNxpTilDOsq6q/Uk9W&#10;rbdT4qDvgkiS4FxJJpqoY98zmQDIvnpxFUT9lQBp2O+CDCZa+A3JAwjHXCE7V2ejJhSv0j4msnsH&#10;JKHbFCBC3PJZAqWoQg1zHJllEC0kTyI5U3fsDyjQKbL9TesgCm5JALadlIwqmP2W4OwQdw/SEPeo&#10;xTzPYB/tAaraqDsxrU8huEHkfGSUCpI+FpFPm9DZ6Z/yCjAIqh6r8y2NWetspVAVJi6B9HSiYocm&#10;cQhz82bHLXZi/yyZIhW3ZBo4aYqcyBv6HUsZn4WGKt1On71G2+fkCmdeHK5zytlAalXSnLM9VMdX&#10;cFuSDnTXenCsSjX1l48noXhv2WWdWAi9kE46eYVJQkeabjdxSwWKWuM1MjEl9P3EMYckjUEMzQUm&#10;FJaGcyewM9yq7tPUB6up+0kaQz/2KJULbieGAetrbx7CRCNIs/h6BLEgVCbW+JDSPitukc/J+vvJ&#10;PoSJqyujVgSEFqGPw5FQRIN5ZYxkNuCHikEpslsasgy0NCHBeVZ+8x0/taU4HDU2DJrCXBaOLES3&#10;rZPopIGEsJ7U3zzDCiujHOLRZ8lS68UEufAOE5+3r9F9DNPrTawQFaUeMKBRUdhImHn6Kf/100SO&#10;ViqZnt7ikDlhRjYILcO54FAdwlIswKLr9QroZ0RLYpdvcmH8vWoW2k7thVOo0DDd/dcUI2JezlN+&#10;rPctWKE4XW1bBY0A+DNF7boP3loUT/eEIn9zi8M/fw0Wg9EoNaH0bpEaqeqkBh7Ot+QCouKmL+zx&#10;evYw2Y7kX1f1GP3Bdu8154xzpp4hbUKT379Cqb98Rse5xg26eEYpN8CV0D57TdnDE9X7mYCEO5yP&#10;85YYuqbsETPWHbZaym6w80yKUkM9OzvjpGe6Fpbo+KuFiRNeSb7STax+xmnqRRZ8TMgViIcwhwy8&#10;mnVcB04hQvvs1SAkX1sthoUE6dPmEXUH66/cT2KvmAzxJuewrhMHkSN9yg1btCEMinRy0OOwR4Mq&#10;FJ8ZQ0M7dVgDjdzz9FP+66dZcs5NLrweRvNj/puP8zD9JNpSFDUPwTvxvuvjqFt+nLyfRdysj7+C&#10;S0bgG5RRgbc8XtftKeGqsNHFnOKlTilkQ3EBVcxAKcG1HpWstJ7drlwTB7MqoHWW9JD6Lj/JPRDP&#10;4kB9w1KSIejDZppQVmF5UeR4Wu7DpkMijUWRLZ8mIcEhWYCzqcDlEzQWiiWjDIaVcXY64KpdsOL9&#10;WNwTdAsnMS4+rP4OVQMilAtLz1HWeYP54KmikWK+ymqXD8OavB6ZlXW15DYSKYx3cf+HDn62WmWd&#10;eGfwt9T4sirj6AkbH8YSWTwjsGj3HmJ6t7IJMDvHRU6U1SzrwU+QnnxqaMST572lmw7bG5OSXerT&#10;XYmo/kqS0nXTPrqcmEXRZOPtSSAiL25fwKrfXGqa3fF5iOQ3cmDHjC9+Wny+hPLywxfnsCxkZVuI&#10;5RIEzOrOM7D0Zrfnikvrl2iJOgu4o5CuOca0mVeLEHOPIjQOAtEaPQRLYMM1kxyRWjNJrhBpRbF7&#10;1C8u2Y3cmo7xFpSMZ1vZDTuwCzOSm228BFXmS37Mf4MIEFtkPAdDppfOiMH5sR3lIKDwp7uSgg6z&#10;hYfCAfEqxLRpVET14IzLeRTPHhL/xErRWy995SQBGWygp5dFcZdr+XRHRrImtuzJdSkp1Dkkqgmr&#10;ijd7gJwPdZOPKu+hrqzdahCEjZKWXOuITJQZZecyWvM30PbyaQVs49McnqVcjbeb/qFjQWYX7nnL&#10;ybp79VcSAI4lZ3SSKcCiFshQaOa/c2qQnMua1c80UQL7e5RqbKwbJtaVozFUuqUtP+3Ok88jwCxK&#10;/Jz/9u+TXJUCWTp3WAZPfR993KtQwyh7X/zdLeY4rq7AVMJR9rexTIZjYuwmJyPvPOXfNIx/1sSE&#10;rAmWc0YtyGSa2SeliRCLTPgaOlSaRyOHRqfrMClZSUwYkvcgU6Vi9oxnTNn0E6Mkltd6HSTkrxd9&#10;gUR4QkB9YpRW7DnaHtskgznsBctS8V2BPA237mNFXikFXxsQJwQG/oCXPoA8Zj0uzBobOV3opth5&#10;dfMDGX9EkgFtSgbtVlj1V9IxHkyhMGbN6aqaAdhGffWn4V3Vfcww2r7fJpHght+LdyFe40tQFnRO&#10;ZKCoXk2Z421ORu4zPCPj3Bfa9unqqyWRJ+erFqmxw9OpfYCj1pij4UiXvS0pJjBGZ7PjYmg5lIVs&#10;8CiD1XhbmaR7ilxnqhSvtGJQ98kVEy1OM70+3y8BVWfYix1zeV6l154VV2Ws/Gh9HrbcMafu6s/w&#10;x7o/8uYt83+A6XH2FQutkeeFZOASC9cp1Ahx7eX+A8gzofuavnEC52OCLVZV5OUEQph3IJfDDeTl&#10;HMxcB7ZTDZWF6wDZ+1hXWX/5NGDupZdPGXwK+RfCRcnqGoFMgAXbeL+gguR3FA96hyus+suQ53dJ&#10;56uRE7TE6dPSCFbIzSJLnnUT2zrA5hsbfjcPk1MV7qxBBjNKUFrCWL1wnf2adfml8YVPsQYt2Mhp&#10;M5CeK5OZ31ZO8N+7z8p3XfZ5gqz1VcuEibUmA8n92n0rwYnqKusv7/MkE2mkuSQ58ekhcHH/6oKK&#10;QoDTySD/Utn7NyAPmUixN4bm8mn8TkkGVGkpz7JAnsQeEQ8aSN2APHEhbgtacr2L4MJ1+uYiUYcw&#10;UfrYPZ0NHKZ0I8FuieugszVPUNtIAl1LBAtlEsUq5RSZhjJDzrE9KaJqxFsjZ3yaRfVPk2DXPt1P&#10;FS1I3DOJgDTJkzf2mZ4bKh9pi2KbsxHs+LTShxMl30GAoZRNw2gReSZxish3frxmwjEQTkJWYl3x&#10;ILVKp0xGUWWeFLSZwtoF1oaszqw3uCeVQz3lQ3WYC3vEhHTIYrobe6y5DIO/W2tWlnKs+bV6Htdj&#10;wzEirSGHSdla5DORYJdIE00mpnBnzQQ9rJsjI1cBPNvNaOEUBVdsM+6yjuaHugNZvdZznwk7rnwb&#10;nq5irUaAqGmrysI5o417Dqtfo/Wmyi/rr+SeykS15rj7NI2e4B4BeTMxTPaMGCoVC3fFDdp+DtsY&#10;syaDzWZMXor7+9yiMrEobrZcN1K5W94MKihW0scSssVLl9rha6r4rb+Mbfi25TP2xlLTQppRi/m3&#10;icm9uGhD6uFpOwr3cF6SdNEMFq2a3CWZVPFR8pFCGDzW8nmeZGA/D1+1F8bf3a8M34GNOBIGFO4o&#10;rEjh3vRmI4N1sVUdxn9jmKwsvDeXle0hYxr51DakLZCRSdYwdyintNUS6fZuojvYvY+eRoJPXZQ2&#10;22uG8dcSHganeZNqcCOqCaFM6EQurMKODp/ZVY8OubjlqzMMysGkzh1Wb7Mb/AKJr4S8oCakcO3+&#10;xNaRBeCNJEK1+BaJAbDoeBuOxzTO+QVsHS6Y75KAvi6K7jEOa6ifcG3TgMh47Vu1FfNQzsKxFKZB&#10;+2vTNktaUmT4NGtOlNDWkwzzQgY0iHC9CpvC+z5PlZrrr+QX6pxjVsRV29kgp4tZlE63tIPG6WpY&#10;TxV9NHyzN41XaLWwX7PPtWEiEToi2eFexOrn9jOlR2DiCGc8BuYyFUoO3eeR2NRSqgtPRAnNEAEH&#10;Jatqz84//Nk1t6oRXxqHYcURhYvdUYkP/uy6O/QSS86j85iewAtkr9040mkOzwZvkZvgPfVz/pvP&#10;666DngtFuPHCg7c4VZwupQW+qW+W1m9fU2rUwzm0Q1xiQYpuyFemkwqDaG3idhS/zpTgXN4DyTYQ&#10;rbbm5uf81ysrUFCZ2r5P0mW/snnqyMFoEtDpui6c0HclpoJN+OadOAGXpvnSU/RhILczMSAjStLn&#10;rJovOtEWaiF04HZ74JSbJhsxXahlv2ZCGiZEsv7JiK+fhjKJMcV2sVtxK9CYGLzDATj8mBQw6e0L&#10;5HV3yK3t2Xtop89FEPBnwb9yEiTtd1vF3/Xf3H3iQxgh+TwCvjcz8nP+258HB6GpkufC0TRH8nNb&#10;zOEXEu0HamAjod921LAqR2LbTeaLvgZ/lt3U3lYx8B3OTzRVnUPiXQK6i2OMwhgSdnKYOMriSnxF&#10;EDjVdjQ9UlN9NuoqvfbEEdFU5El+lJB1LGc6Uevz4D0NX5ZHgNU06ecqNEPRMc+dwOOX8rDjlKp0&#10;1Uy0hbeGnpVrKm/VMOkRRsHaCTWq6iGjn5AZfNk1EJ6p/3qOlIpnKzE9/z2xsKB5P+e/fr7MioN6&#10;RF3Y7mo2lktVgLqcSzX8TPWZo3RFVMG+ajG3mNjvAcV56Vfg09QJVV6Eo8FpjqJDUhfrxKTG5VmF&#10;12fbvQtH2EOGYjIhiRAI1UIlrRDWhs2QvAgpQ/OeChm1NuPmCCFYvuMGFda6O2QXZU9+dlOVeIkp&#10;P+e/3k2UWEs/nh/VSH6uQsu31MrIOaxSxRbNmGYMVuVIgaAJT91swjXuJMowFOQ5VliegWG+Jm0p&#10;0rt4yxv1+MSyMN9eryQNMtsXTFRohvKtilSSTtXlsyYk4P3yjczyN6GWlD17SRsTSwKEWJa7n1EL&#10;OaZdwyLhNLWzziuIgXQNC0uTPvUVMnk35jR05b3TFEXJMajAsWa4zFKxxzATS7WRsubMQRsTI/0q&#10;M4OoekbgWpep+K27CdMGZnJGjPt05z3cTZ4nTzRTT1AlR+2uv+u/3keRaP8+PV5NY36uzs5vsd9p&#10;ZKgTemJxLHVGFHx2iWRSNIrJmHh8jIkHkFUble/CiMANXNiQWT6f9nJwL1S3LMk/0u3zbTSmzpMr&#10;rPor1owgxKTwu1w2UHU19ZLke/lpaD/SKcbE1F/bw/KCu3quwqq/DJlqgnQaUBJPUXzhzOAaL0r/&#10;NAb2ghIiHD0dSrXSe6+Y99swMZ6zOxJdszCRnpZ2CgK7XSbPK0P6gItAn4QaUmrIm1Qj4vIWuC4j&#10;MrmK8xVCwKb3ZpM//kCXWlZGd2I5P5qEBTgSZZnp+vxIfWyVd6F1TSdwu2f49J2Nw1tcN7JMHRnp&#10;PeMsLE0IZD455Z23CfVbd6iw6q/cOfKbXVXwNR0S4IDlhCjR3kovtR9gbRlWO7PADp7cR1kGW8hI&#10;blqF+F0qsOuap8RW3E3kT68ToyecIeM1vpMQSH9w1xjLzYWtVBcFU8gEG0FW9vnMNIhM2sXKMNNs&#10;bx9JI+6cZ9bJFb5Fnw8Pfz/2tN2zQ2+7GboJqWMMnJj7VvzWX7nPaKO97cHYqQEZR5sZ5bdoa1Wd&#10;gzPydp4dHPqPvPTLWVAcou+RSpI8Xz/nv56jslxTmyUlRK2Dq868Xxn+Ayu5dPnJHM2xMvReG2AE&#10;DNTaquymbrtInkJMUF2oAmaFVX/lfLnrTpHPxhvEdMPf0CHTRUNx0xiGxy2HWhqlRUBLLTUPrLAW&#10;HGG0wYX8UdkvC47W58l4GDunWSzPV2jeCdnenrqQVhQy/PB0zbqQQ184SdDqH5J4ETs7xynBoG86&#10;w+k0MD4Ng7NivaNTPJRwv4DcyfjwbMKD8RnkrE19AzJmjHWFcQSmYRUx+W1j7BDyfPg2a4a2bGqh&#10;+y63YlClJivHa0Y43ME2jn/bYTTK5CIw7dRYlJqwep83wkFFDcY2vuV+vitN1V+msHFx25a942rp&#10;hxqXd9UJaSvMxDpkJn5D4qmVTUfnTrDMIu2KEskOQ5Y8vMEvcOO7iyoOM9PIwDY2c6dt3Lk1DZiZ&#10;QJ+mMInaPeTl/OP+xyRI6sA1h25Xeer6/Hz+pMI2inhOf8FLhac6oYgtLsJ6VChRbQMPalPvC0eQ&#10;DR5F/dIDzWxLR5iseAESMvhdBBfeEbcUBTJybYEMym1ZtptqvNoKq/4y9yd1pe8HZXHRJHgsiq3O&#10;DnGCfBkmap6ZAkqFoBhtyyOX3SFw5EARb/H/57g/Wu+AAiX4nPi725WRoSLdIjgh/w5K6yvDvdYt&#10;CNJR4D6FaUwVhFKeyIXfrmwPmbixnZIq1a9hRxrd9ZYUfBoZVdkV/kZFJ3LentgZD1bfrK4AbRaF&#10;hd5Z3WYYJaNz/z58Bnm6xoRFoYBUEoURYC3FolQDU2ODOBGIy+WamQMmzjm2sQSdDwVk3UZaNnIq&#10;lmWYaSwTgwXZ1zuGD9c8Kni3n0YIejPQ3rDc6sQgA3s9x/AFsmk8zytVEr53SzBpYZ+Y8nP+6+e5&#10;pNI+KzUIwhtTOeeWgiltJI8qt0vKaEVaqypPRql88HA/9qNFZLz7pseOXFa2h7x9d/o0F1gloxyE&#10;8szwKWRCYl4UnWJCD5g+jZMltYjBEKZhglqpv4xDfQgZ6jcNUguMUlAIhftoEQkrQxiQEd9Zlatw&#10;GVpW7nDFb/2V1EHVu/IHk9fIuFogE1u0QLyyUCJ5o1sBjQbuWOzfkKviyAJ5iPnuWBQWexdp12Gc&#10;nO4IwJo59De0RaSn89M4DhzLStuk4fdGdrvh0ZRievuyz+spJEaBPpB4nubr5/w390Xdjjqj1g3L&#10;5od+brubs2Ahvq+G1bMejN7kC9CQ5ZKOdRgt2lKLbeXOpXM6goXK/xDru6pGun2uk9lVsZo7ECGW&#10;dR1R8Ki6yvorMUVIrzs/JdIXwUJ+q9pNx8Q2w7qCwbK2Dz+3m6hMJM74o+zVMzxY3N2xujZH+1qe&#10;3k2c1F1H71jpJ2TqKEBiM2RcPQJq89RhwhSCg19WtsXp1B9np27Si1z1CYHTN6hG1bOEaavK4xxG&#10;llu7q7DqL9P9uCSM02W672tWsnNflEyLuuapa81TZ3MLedYidsd+UhN2w5OoR8TmxM6wPXWyYdZ+&#10;d6wZU2Zg+8quoK0uHDo3O4OMlHdSq7go+nthCPQ+HH68zTCGSOcXffgQMi7E7h+5rpn0kvHpKxkQ&#10;Lh3ykuy5OxQ26yYbHilvS3eGoYosfrYmtUz6coP6JFeaqr+Stmcdl0wxxZIKd55ZKNS2mCsIal9W&#10;gacBlN3gkeB6SHndaF4hk9PmTHIiDvgCqtjghhcXCBGJwTNz4zwjUdTAoPECwtRrIwSi3t1Qwhut&#10;wpkZJWRpqXd6vI22++rGmgnwOecWdwTCqa4Zx19PBaIhlCr7CuSpTl/3MoQ1c0bbJSiGHrnoVKS/&#10;dLZOLboqewtkTpJZHE1sZJswfARZ3czd/k5R7az2MychyQuJkuiUTlkDBsq9A2WBbfKObtVnqG0J&#10;cf62U4SqM89xQFZikoehoDCmx/CcEoCb7IYeyc6qgjQhM/9q3pG687LzMMr95XWdsE2bYvKD8m2Y&#10;b1bxnGGbSJ16wrY148/V5dLl07TT95rV1LvKKiI9pJYkSsgWIDR2vs+kzaESJ+RvuOStQiavy0Xo&#10;+B6AXNdMDpryB2Le5LQFGZytGbJylSsr4G7bNuu+kcRPXW9Fq7pNmhg5EAkZ7KV/7RAyebh2XMtx&#10;GpGyAVlZI7kZbIUSDOfNoOVm50OqWAmV5QLZ+lhwbOVyQRSBKeJK6q8ZZ9HP+e94nhQPPw8Un10/&#10;579+nrQMZ0cQWs+gDrPyczs5Qh6bcJdQ8HCthMVRzJR4voh/oDA+bb763LTdh07u6NpY3mRa+F0s&#10;zeDHYw/gV84wpmI/jZYxzMS9g8xMtzAENusq6y9jCo+huSLTWGxzcg5BSU4MT6h8pWX3yRp0oIcs&#10;Z8nRY8hK27Yhyi1guoFq/jTR/G4tgp43ka7Z1/wKlpoZ85xEIt53IJNs5I2knZAyEgtkxFpn11SW&#10;Laf8JTE955vgHZZSc7xm/Gnue8U/yC6rp7wx+yRATIFszNbXjBzh6AeFkUOhzMhzyEh8W1bYp+rw&#10;OK+ZWrSeCEMRpLryTcNwHIYN+XsydM4hkyVDRoLliG50KdgmEYZPJ4UptrVoZyRGKpu4nSqoM++6&#10;u/CXHW0T9VJmYb4Lm1n8TmoNN5KhiNMXlMC/eTvnDUFkfeIhZHnu/K5uBiv7DGmTieKJXZN/pJfb&#10;X0boT/z1dJ+JQdJKxehkIyuTiiBRQkaByhJ/UxjljkS7c94jqeJszdzqTCJSYFt2buga/dPoQMJw&#10;20iZ0Au2MZe6l08+kgd5Rdt9LlZLf7dDJgwDCRqyPz2GZy9ff/tszWhcIy2iR6amT4ulGvIlrqU+&#10;VX1YZsiNU6UyE+/z8HwMyKpG8kZeXRzk+o8oeh8+XDOcZMTyLu4Ras76tRxqNrhwEg6Vy3rwgHgz&#10;ziDTUwZuYHReYnmK5JlVUMO7hvoA1/Mtx/AhZDhTD3T3WXdsq9PmCDLaJTSGleLgk3HTY0Qu8ThV&#10;V9tWOYgW/RtsqxubpfsYPlsz3A9tz9i+HFj+A25PD19oG1ZCk7Mc7o7JC2TrY6GNIITQff3Rb7kC&#10;fs0eXp+Xs7U/b9MeKH7Of/19te2ylwFnWreH/Jz/+nnyt6z8jgye6ftbfoQq44Z/xPEV5CnCVGy3&#10;k0NPiuvUAiXRoykx13PALpjbQ5YpaqxfcxdImeg22zWxjcjUcB0ph+ucHZHapBsAgrnDAKpljkKL&#10;W8aj+jHjA6gUHXsUZnwu7RDwXRXDV72UlsPiBifSMSqKhwolrdIoxHrDjYtzBZESM0YvX2rpiYNK&#10;Aw+NBVEOl55UqTek41gbkkgM2/Zod7EpOhPC6Fo62cBWZeYEWFh6Xa0azvk4wp8UBj9VKVTx7GCr&#10;midXdzheJrYswV6yid+g4zo8cdPDRWICG+gPqwFEQSPqb3bcxAXA7hV9Fc+lbwkkffjeamFrljEj&#10;89iHU5XMA8lwuLq3nII+5b5BZ3vL7viIXFOX8frIFZEktSp1yNsuUpUWFD6gI7BQiaulOQ6N30+0&#10;SlSWTGOzItzhixord5v11Lt5xZR0yAZJjrHyBNw/GAqdZTQZVyYGgfsUkRqkXPhTcoZNoJ16UXi5&#10;wvfgHVZVqK++wh0MSgpl4R+C3PrbMJXzg4SNjhXhRV25M3VJIwbTHdF9YnhaX5rkWy7efs2rBEMt&#10;t0+KzJtn87t0N3PPCJozJP3drdyRY6hrsrLiymFFrPNRs/irQEQk94qEkYJ7RMD0c4ARpudrk3Z5&#10;a9iS+gyyvHRYlEHBPee5bxdeiaHKbIYh754R1NOODyHrcx2dILsINs4kLK8PC90z59SwfFM5bw8f&#10;Qpbh1vWntsD5WDYFvQ/70x0lzFR+mr8LshqwdG2UeEflvCRK4wPra74OE4Hv0Wih59xbRDcK4oB9&#10;1pdPo36rDf4jMiCriBtdPXyPwojUuUPSTo/kPkky9ddPd2y3Sz7+bsj9LgkgXzYSb13Pv0ItTnQO&#10;yGWYWOe5IknADOe15cI1Z14dmAcnuUyM/FVVYeVm3MN2ia7rdNZThZxE7ctPMxgaVF+z6hEGn4XQ&#10;99x5yz3VqdIBjU2NDRqU+jHForpBMCCTo9ondrPehEAKnlV/Wm7BwipkMjquNdxBAzIZrN3JIBP4&#10;xj4jRHuB20bMKm/UGg/hiVVIk5+H1pPzxqNwQ4tGwE15LWR1Vscy0QI+bhKCHGu8gwAAWqEPHfMK&#10;b+YZ96Qto7oixUZezBWm8kqJAjGMMbMkGSmJpnPP7rq7QLacTguWlKGet4oOnTew8Jaf818/TzzR&#10;OoqSQsJNNz2/pWCZGz61w5jqhFLciqSwLkeL9m44G7xwDvUN7sxm0GrZ714dmiqitbomgV0PNU0j&#10;uzU2DMgLTvdr5igOFdWUMNZMsrFRItay0hHMaejOpsJDyHSZ6cmDF2ubFoB82iR6PTvksffa0eEE&#10;OIMsv1nPLUTBqfELfPdTatRmWJeOeTPu8gtu2rPNvWNF4+aZqeiub4ZkWNedOws9XLOc5p411m41&#10;RLkGCVHZhyUYCgslIu8Oz5TsiZWfWyoq6+lKDUZe+MT7oije9bVgfPoisIqQ7sNna57uktp+moX0&#10;A9s/PSY26y19+BAyMRlb2BvfGdX/o+LoqpiUhN4+fAZZm2MTfFghfVH0RR+lFV1hH8NYod0f39X9&#10;M8hq5Th0W3neCglxmgeLu0JWcLQf97uQ0TyG3XaFLEXbjFnKVqVt4qSTHeLhwzXLGOjH5kLbBEZo&#10;upds/VpXLK7Wz2Q3lQ8hS7SaPV7PM7k+xDcN2Qe27zNR66HzPKbtRaryFt5mf5Tonr0Gfs5/Uwpz&#10;qWAPig6NkPX5ua1EwjGkLQoFQuRc6zXIuuhB3MYvlmGtxgsXmbXhQ5zO29Xf7Uijw9dAeSfRPtyM&#10;9A5ZW7vlkV67ffNQbpcIaICXTiPr82gZXSB3Bf45nNInjN5zxumFvZPyQTjMw1b7x8qgzR4TvUmn&#10;ish3dbBLy/FpcOqUmCHG+7C8deOEcE5v6ObNseFj371r49NsZj+6V/WDAoKpGYE9e2d0REof8BKd&#10;vVPBgExYuTPZq05FK0L8hn7bGtkhZPTxTv24Pat/AXdyz4WTjVmrCJVNbo7Srgg6l/HTxey4Uvlw&#10;4bB0r+yKMY0alRo/uVvk6vU+ID+yv/zRcgnNcVVMYIq65DVYQD8R8xG1t6ir5ZoULKR8l5hqtxAq&#10;T6q/4sziR6H6wq9eQgnok309PR3Wm08mB6fP77LacyNBrVG9t7QKyl7R/cNKZ/WHL7kaYBWrKcHe&#10;ywKhN7ma0jV2PBJIDJZiXyIiHsW1W/aWCuTOdpRiFaNHe4t1O5JLOEORVdDB4rjpYS/ovHq/ucPB&#10;t1ToehCQteXEu73FauyOcVWxVa8jSYQ9JKpU70pS6lNs1kxegtI3T935+1f7aqET63Tjw2OUWEnu&#10;vHJIbvhsuJGJ3laxe5v1EDLz8drggkid6eIukjEhbHMieZZkKShKnXKC4HquVF8tcQ/LE3IXky7O&#10;SArk2Mgezab6h2mh3o8XPrIa8OQA0cXSk8LDdM4caZFES1m/Svyj6MUsp9tlOyRzbvsGoR7cICki&#10;CuZDdFTLtiR9tcgVy91rrnc5BfKnnYvd74ha2qonU0o9CCZm/x082Vr+ZpQT3w8Qdk+EQ4/2FoO+&#10;J2rLyV53D5eVL5dU01VlD8yTgs47WE5ExAfPwNKV0ZYHBXxLkiUCpqds4UVRzesEVi0C7KMi3UGd&#10;Z07ZhZLjfIC4+EA5UvOHSSQ1rdLwkuyZMsplG+bY8rDEBh2tVm1erZmMV01SRJzdy3jqpTlGlVYe&#10;pwDjV51TzleLEpkHSNlR1bDE+evezoDF0VviRCRn9WaD8irfCJngrqYiIGdMPBHd6BGSEfMRu+2r&#10;VeJk8jAZLDcoWdmeffeQ8tWZTbkCVxnmpIi01hSVb5UAa7AIjRtuXSpcuj6kuxprNI7KuR6Mk65c&#10;wwaE+pVG3jj2zZxxaXxm50wdypiRTNpF95/LKqkpN1zN1rNB6HmXdv0RJetuLGeU0SlVtanT3rIY&#10;YOV6YJTVha1rfS34CKQjmreUXO22b8gAdsE83QU17yB/P+a/oWIijHsXXuVhdZbkx3a6i7i8pTmR&#10;RfZzXhRqZ08CIwJPPkwZBdOWFlxjOEz7Cqj+yrkiza2LkQ+x3E6oqxyNS0T90hVRV3raLn2J5X7j&#10;nBDBeGOFF6fVkhbNfcA9wgYmlo6XZVKcsaCrC+UY2blOqn98uMi/w1/69BZSaOCA60vpjevjW1zq&#10;7poI25CtjtgqJdiSMBn/BT7TLodFdxVmRBxHDZJnT5c7sLpgMcO7pJuTT1jA6qrFDEdSZkGuQvG4&#10;wOlUCqbDL20S33mipQKquOQqO3dEri/5sfpybADWj1sacSMEhkVdPo0mkuUi8XQDyEzfiv8mM0eW&#10;cLb2s9yCRWAmd6OKBOSUg4P4d18qyjFgvxUshJm6H34QgsI3wLaS28Bru66jfhi5kDKRtBTS6ysu&#10;IKPUaAhlIE/alC/0vV0tRzgFjFoM4Iqb0Siyy4oAdeTiVx0lLBmCWm7RTGQ8Agu196sj1Eq8GnSk&#10;DzsPHLBKxJzBUt0zVtunfAQWQ94eEZX6qVPAJAcoHXQ+KLKJMtcKVu1OQxSzGXDeG3srjtlfVdSx&#10;gMU9ZCTj/lpa5YAmN095iqR8kPLooExnfywoFN1x7fKyPI4oya5OaCNEBJ6WVl9DitxB01gAbAdD&#10;X8thA/xV/83JcPceLRHa4yCVM/Xk49TWSG2LxxFNR7fdwALcnI8tpvakcDQW1S/8oHAHZjHjHxJz&#10;NaquWuAc5vzqeamL4l51vCMxS+b43XOLIhEjG66KimiAseCgwgrE6SqRtDYIj7ar6yZq1a3J2fNb&#10;Pkd8Y2VRcE+fa1IRSPc5WRSKULpfdeEputoyywUHPP4qMgN4HOncyHqig+2i5pdQJaoiDU8fnySw&#10;VRU1Sct0FeBHlWK2XdQebLtosFEVFgL+tIot+jGHIk3PHzC3jJIAmRSpdrthGRwxHMwIMYoGlkyc&#10;vHDg7Q+5wUTBMlMFiYvfvLAjRXQySZAeYXAQH7O6vvrLHybPL4U0cec3VZEmoNBXC/4XE0q+ELAT&#10;U0ZJuyHDyu7hJF73lt02GpE11VkNiTpF5fbe4j/P+ojp1Y5k9WH33naiGaNsUGLqLklxcyACMUjq&#10;SsnYZuxYjKLYVascSZpZMRxyeu/6oNXNrL9ia7lb0qobCftU9M50TLwqPV5cRIMeXgcxmrxScHJD&#10;fqHHpNHGxRb0vy2fRUmzPkjS4ZJoQDe/tLvISATT5yT8hrXlbJFOS20GB9iUhDdryVLBPQw+G+Ix&#10;gjJ55ui06n7W3NDxpimF2ypNRptB8OnZ3oTZsJKzZc2FBaiZmj/LSQ0y6RPiac/23v3fKFxWFxG1&#10;eExmGtIFt0Yfj9UJzYOc9hsMeHqTlnVKGZ9k2TQhrmVZum+g7GWeoThiOmrP9nPgFhNeWSkTTP6D&#10;zydV/YubFj7ho00qiWrNQ8OpJ7KKQ7pypslPtjIfb1idpOHyNKpN6lDyIwbrn56ukOLsi7Jya8AJ&#10;BmBZD01D84Oqjq8XiEyUjf6j7rjPr0cHK+kLFSlvOptmWNdTnlY2U0LwU9v1jJMq46M245jOmwrs&#10;qkie9gczTPbabj1bmIOapAkurtRxMDCz1N9vIhjUEeC0k6pOjQ9oYgcT4WDOS80BPsryWd3Xkp+F&#10;ocNjJpi4vKx5sBuq2t2t0zgOKuHKZStJiEOyYfMdP+W/ftpxRCo5CO+tT+/Wo7JyU0afldkSFswr&#10;r4ezXKU8xkyGQ2U6K0N9t54dTJR6s3xZpdU2Qzuyo0QX4y4wp0Hig3dgsjW542p8EJ6/vk42NZHA&#10;cVdhz7RvcFU7J475x/QO/RnY+WXftlgZcOgbi+34YBJYvTRAKoNj+oRo7pRf6YKhLpS4FqMYU9NO&#10;cP/gUns1D75mP20I1pXVX0GlnLwu0+EU1V0wIY44H+buvE5EhiUzZhpGW2K1Qqm/Aqa6r+UGjze9&#10;+08Pcmqt+t2DiSQwj8EnIG4/EdU8CENfOmlPb3IB+Q3JPH9WeC5kIg0gkUDyxVLPOL0JO8x+EUeS&#10;GUZnJYPIEv+b1znBxKm9hIsV4bcM5Iy8spypO1h5nHSc6F6LOsU5Nhf1U/6b+z52bxzsSe5VSPkO&#10;vtrOKVhOYeLYgH2wM6BOSNMgF6qFbDjD4XgTl+R61ehA01W0wilMn2CX2Mj5mZjfRMoXpjediSFK&#10;+jrHaSICk6bu2TrHCeZ0qwPEdCYwnqwSSTsMj0WHia8pzyFubLy5x+ucWIqqOqvygb8uqzzUYG1p&#10;t4V/2NKX3Cy+s4VZKQ7+a6nI3aU0/st3/JT/Bq0hbMBB00MozZQJGjLUT+3oU/ZB0idtdlU9MOFw&#10;ktgvSRyonvRJ7pK7l+HJo31D5lhAqhlXnNS+NY1FhTJF+6bFETvRCszggdazW+dM2V+zNWWdE+vA&#10;GqXz04yE6ZCiZqXH5Gid85vkPC3xgsE/8dKtMYxpsOtRZzCnNy+KKiqQzburqjRzXnFDU0/FZv2V&#10;PG7i2Ry1ZZ0DJojNXKi+2WO21HFSW5AUW6HUX1eYFwsOYsyIG2EL7ML2WcPEi2VXCHc2ZivJM9yO&#10;dSIOlyL96bM4ypWaNB2kebCb60cw5zflvyh0Ow/K21LWOVGf+qD1HO2KzfrrIrPGm0bfdFY2g0MK&#10;jMGjdSJrzJExU5YIy8R0/3zxmE18CD+dOlMG16srq79inZPNcfX8TqbM1fE7cVpSm+4EERXlSLXp&#10;6tidzEEy2pVQNNHQ5CeBXww7uq6s/op1jh6lsoB0I9f0WcXnUgUi/qASsGmQlVlmqZyP6P4Ot5Yv&#10;AQ0HZt6NhyaHkms556f8N59mrzMAtn16tx48jWZjOPRI8pqnTH6Xb5LEpCYBtBwKwuZupYGPjOFz&#10;yS+Pm6U7PCUVaR8LbGSX3nEqlVNcJqXoRQ+IEpM3Uury6q9AEE3DnY+jzJclBwXfuKtlAKuEyQJ2&#10;cjW/RgKGT/joPBL9t72hJMDqCUSldwgJ/++aUD08u9zHi19uSzO7pSKvHCNXfmD1wEyuZi5LX3PH&#10;4TtGb5/QZZ2V8kjHzDtuoQKi+bY5/ZT/xjZAybbbUcVHWoyf2q1n8q1xWVbeV2+CmVx2KIrIwXnj&#10;Ji+WiuJv8LSJhZA1svQUljmfyh6p66gdM8yJ4aFyZE7JBYe7dU5qL9WYSr6YWMjEu0lSWzxnkw3e&#10;8o7OefdkCtLDVrH7CeY8iCm66HNDhxwxrqN1TqIP+Z5Wg/dz0q1IktNFedOEJnuYJgAjfFqxWX/l&#10;8R/aCpnueWeHYRL1tIcQiaRi7Bkm3hh7KZj5jXMIU7GMugaLsLn8VdzkoSV6PpiW9v+IRZzv5j/A&#10;2tJygV6WPkT/oMy7MGtUOlBBTnOlQnlY8BWX9ZcZq+9mwAREMa1yogU/FpeulzmpXbAOXbkC2o8o&#10;SFpjYgh/ClRRNqxpjQETygz3bIfJ837znpUsx5dt3YshzGn1Z68W66RBUsqiLmCn65xOCvrGmtYy&#10;lET40xL/nFwFmNdJ0ke4nQx+2nlIek2HAZMPZIdpjHVQg/yzPapedm1XjmAOm57i+eWe2qHp4bwR&#10;eU/TGVwar/MdsTyUQBQfeVunj2JAwelijbCn6oIZs3ml6GAE7y5rtDSLE6JZ5sFTqz0qPmP//ZT/&#10;5tMtFivwtM/TbUD14d0RnFfTmoJMqyEThlyY9jmyyWvQagRcyKbNawgua9kBRLCl05JA2KIajrAf&#10;uY2odzNqh7D+HkqKZMwjgENt4Np5Yv3zRzlSqU/SkmdRALDlMpCiSogb/nCVSQafwHOUBrV5yFCh&#10;EFDQ3TyZoe+R50Wvndy9isS64XhRUl1TYuEz0aRJLVdpUvcu+JMVUHLooazj+6Lp1jzhSS+GwTDn&#10;Oti1cdizctKCGCuU+stSoacD0XT967in0AhsSTuhZ2I20eejwJTZ6kFCsDdgouGlQUNBxOuanEEa&#10;CNUj7SDoGoEFJmnTWTqCayAvCDwiTCxB5dnofOEczfsY+zqJQOdSUFzXnrcEdNM0oCmy7ls8xi0Z&#10;gVlZxRm6ZJTy2VgnneeXtA6i4Kpe0WwJ9yiMeAoTJ6HTWBG4eQu614k6SigqPgvPChWpD6LR4WBs&#10;MOG1ESQ7wi1Sy+U+cDW1WZr4mm6hyGNDpVLykg4Tl4TXSdbXDetUiQVpk9FNj+0rMEfmMp55LOAy&#10;qP+USMAXHqfsbJ3QUGpmNJlE+SufBbPpu1YbyarNQOW+DJ3kt0zrOIM5cr/JaMJLUmDCblMDxS2z&#10;lBjQUc38iqD7nZtapiR1iAmNpcCUxRNSEu0zs/v7fiqfPnCLh+lOIWgTM/lZXO/10lGy6/FSN9KU&#10;SbBoM1gFqdOpdC4MyyPckv4KT4/PQkQRbfBSSHJ2xoHaaFTpQeYXidv5Jsx4z/vM64PTAsC5t+qD&#10;TSVNnGk/5b/5NK6PlIj0oMubBliVn9rxcgXmk8dx3UbmFPT1YE0ZTZp9UaUo44JYYj0UENyIvZGD&#10;h+ci3+QslzNBM3rVl4ulKN2g6oRcOEXPrBwkq2VvVXi9iRUl/wfe5S/sfgI/5b/9aZIrEoICcQvG&#10;tzjEkEuO1HhT4SvoGval088na+qMYIXGs9KCgD8+m4RWodRfMU81oU/FkyQCXWc/8U920hErchrz&#10;oowOEypNwYWOkdG5I9rHvJHG3LYG/31kbffPQkjJ6JCxWcTXB5VhnVjFa9KxWldWf+U6R80bzHux&#10;kuZKO2il2vZQrr2NOM6Von8qDzm6vSvba2p0Cn1SUYm12JAAh16uPJAfKp3BGGkpvS+4rRSH+MOl&#10;HB9kV5+hz1KjSbG0V+Vv7nBIQE4hY+0bXh8aW8y0QsqCzlEbZGuq7oRX3EUdvEh++zEO4VZiCe2z&#10;iLaqeupY2++CbVvlHu32fFup6ouPsu1UA5J8AfFMHW/O01jx36AphWltBb5Re9/l6R0OoR9Ioa2H&#10;fD5O7YxDbgnCAMlB1lYOIy5UzKEYxNMfJ/VCE1uY+O1dh4VYrnRIG0fM8PwsClyrifB5Q8v+7tuM&#10;WMAdHuhIC1aoRnRoHCc+svMpWSOftrdQ2fUnOEQgK5ggmgDrulZr4lmtgXcMEv2puhmlGq5qacpF&#10;zqzirK6Goj4Iu8GijUoXtn7If4MguE9MsSJNjAyJfv+tH6pw4hWUBknEeEd3sM9rYZCMz+R3nL0S&#10;L8K3gJwNgsAHc1Zbwna4YkaG4SqVPFPPDW9gms3w6W6o+qn9etT7IxDGwmpOEUIXKRaDr1lsWSsi&#10;1bn61Db75FUY9VfOkvjza+hGWKcdaDlQHGF4YuyIP2raBhjWarw3hSQqiPorAYI3iVgBpKa5KDNy&#10;AMo+3o8hA6ymg5oD6qOjJipw7DGeGasp3gD/zXnBDHvHhZE74Ye2S8F1p0TNNt1EescPhU9o/YHX&#10;nO4YI30lVS9v5BErUkqlYiECiHpfqV1t/s05SMEpx5okWl5MPgUtHmGv3e6Zrkj43DPUzorIcG5T&#10;w/lw4f17/D05ZU5YJt+wHYWZY3WjvQZhfofGtqWFPUQ6CSXDvFA0Yp+z0FaAhlu8oKQ0817sNOa9&#10;KamCqL86VV1eHGQwPspuluM8wXvgy/7w8fP7EA1/vP3yS/Pq6x//4/OX9PB//vLf3n/87Z//6e0P&#10;nz9++PWnf/31w4f2490v7397/y8fPr34z7cffvzq7bt373//8uorDb398Mcvb+M/Iz4jLwS6/Ow3&#10;2ofLxz78/uKvjRTZ+Hdv//jxq58/vP3SvvX7RwEMyfLp85f/+vbzL/Hl9n6s9bdfv7z/ZPHGx//6&#10;x+cfPv/xb5/++Z/0r//z8af/92+fXnz68uFfPjJRkP/293e/fPz041fvvnxqO66n/vr5j3icf7z4&#10;228ffuc//fH5x69++fLljx/+9Kc297ef//G3X999+vj5489f/vHdx9/+9PHnn3999/5Pf/346ac/&#10;oTK8bP/649PHd+8/f/7197/8+y9v/3jPKvT9d//zP5nErz8hk1Atfn/72/sfv/rXT+/f//zx028/&#10;vGhPvghayaf/nQWwJv2Ktbz94W8/f/rtxaePXyRwUWmbFvjzh1//+O/8h69e6F//S//SFjCzF38D&#10;Focb32OcJvpf0kIkUPb+b19evOMBFCHlK7x4BydQh0O4SSBSsPShd/937P/b/4Qq2lb85adGH29/&#10;+MtPuZZ3H3///TP78B/g9+ffPrz98av/8qcXcgCjLb746ws0Udpapai5vPS/55eIdJOa/O2LX3hJ&#10;Ye/kTpeX/kNrHpCQPq9ePg9pfomMWoyD189DgnkVSCzleUjzS4KEXHgeEkJmQFJp5ncH2JtfIo1N&#10;fQWfhwRRTJBe0gf0zfNrml8iXkhXiwPsQV4Dktq3fXuwT/NLikyi4j+/JnTkCRK09/0B9uaXjtcE&#10;e58g4ft8eQBpfol9Ilx8sCaE7YB0ShHzS8cUgfo7IMEMMPyfp4j5JUwI3GSvnt8nZSPOoLhO/YAk&#10;ylvAwl13Ams+8fhK5Ld9flkq0u8zFCy8Awfrms88V31SuHkAan6pdQqElp5nfvOhp3Ka3IwDUPNL&#10;SkOm3OoA1HzqsURQtg9AzS8BioLR7w9Azcce0wqX9smy5rc4wnClA1bL1XRji9HYCcCcwJrfOmZM&#10;r+ajDyy54w9wOL8FLK5J+PMBDufDT+8L4vsn+zW/dY7D+fgTWlLnx4N1zW9pXRRGP78uxQv7kZQC&#10;ROXE87DKW1SIwXUPhOPX8/En7sodtwdMo7xF4I/uQW8O1jWff6WOYxEfrGt+S7AQqwewZgaAH4AN&#10;O4E1vwUs9LMTWDMHwAuPCP/6YF3zW4Tp2K8TWDMHAIXM8IQ25reApctMD3A4cwAUVFIaDmhe5dCd&#10;ehWRxKV3AGvmALr1gZZ/Bzic3wKWblI9gDVzAN1PgWf8ANb81jmsmQPQUATGdrJf81vAgs8fnC85&#10;SDrmEf7UBRzQfHnr/3N2dsmN5joM3ZJ/kjje/8bugbsqAXwfdDLT8zJVg6alT4IoCiTziE9ZjfMc&#10;5m5XtojcfAivelCxxa1M2GoGSCNsouvn7xUp488v/LeXja1mAGwR0DO2GqXXRq6rP7+Q4CprQ6z5&#10;QXlbzQCE+dC4iHWY2OnPL+TelL4+4ns1A2CLyJOx1Shuw7n4C1vNAHwvIrBmDhuFLXhDcFRk6D+z&#10;wf7i8m5sNcrbagbg0oXjYOawUYkoIKE7zyFPdzUusuy525z316CwRVhCzOHH8AbuRhzzY9RkUJGR&#10;kq8oxtUMgJIDGbqx1ShscT6YOWwGwI9C82BsNUrvZR456nvxhoaMUMxho+BDnBuxl/O08rvmCcSh&#10;exC2GpVqBVQLEt+rGYC3qAvPTcJWo2KL+ujCVjMATi8VOoSpBuEP8VBulkYTAI97FNcSphrEtfzl&#10;5x3vyiku8/O1/jVsEKYalMgG3td5AhPb/zFF6gnv4WdTAyICwOucWINJ5fk1JYMNA9LBhrx0/Jji&#10;dYPNJahwUIhISOoSLlSUZWUr+V9PMYWNwlYKbImv1ZufXAoWlNhaKQ/58wsTX0euIGz15uf4JwnQ&#10;zGGjks9GSoyw1ZsfF4rnfbGPIzHocXEwCMpIOs4PKimBRAHE92pUvheibzGu3v5IprhGCfc675U/&#10;vzDrkLqFwlbvf07JCwn/YlyNuqHVIgZwtpXX/Z9fyPsgagNha1DY4sAT6/CraYMQKnd58b0GxRwS&#10;pBBrI4LCGlee6c24GsW40OqacTUDJF+JLNnz94py4+cXYgvxqLhSIqv6RZG3RKhc8MagCIniDYm9&#10;HKnCzy9ELsmLvDgoBxWOghHFOmwGIKeXx1sxhQ2Km4wwSJhqAkDflPedo8MbudHPXGg2jBz5B2XP&#10;5AHpM5kcml9TiO8JsYtRNeifpyHWRYSJP6PCf0JZfDY1oJf/xOF69J+ilPs1hYTzS5xcA3p5hV/G&#10;VO/9dOozdxNEHb+/7xWQ42g9j6q3PskrZP6LCWwQpghBmW/VfMElLffq42JHkNujumHKjKrpAiV+&#10;QrVnUw2CmRCcmVH1xufWn1eXs6kGsa+wZUz1xqeggwolR9jzs2y1j5HEkB/Uq8eXWewNypGVO/V5&#10;BfbGRwxNMQMxgQ0iGSn677OpCLp+RyWZfUCa2b+bLV4iUXHmD4jql0kZF6PqjZ/2SubIR1L2OxWM&#10;KjUkhKne+CTM4bCev1Xkvj+zjim8d2OqN/6/FlrCVIOYwKRTilH1xtffqkH+W/XGT6zKqHW+G3Qj&#10;7kxanBhVb/xUkzBBXVLh6lslz8MEZ5Kn+POFkRBy5otv1SDePoiKCQc3WQW/pli1JgQ/oOSoo785&#10;T2DSX35NvbT/51ENCOVmXquEqWYLuyyeDdLLIunwP6MixZN7sRhVg8hkJPNWuDERC4+p55cw1SBM&#10;5ZIlJrA3PsFmUjWEqQYhRqcugzhEkjxWo+KBwExggzBFqNSswNn4dO2IfOToXCR9/ucHkkD0iT0x&#10;g7PzeVN4mhtx9Oxji1QiYWu2PsVE8pxzHtegXhlfZmU0YfCmkNd+YatRzF9yD87jIi5d05E+aWQt&#10;n40tjLI15L+LWUQZNNYISZo468LY/y+5ytFNSzPG3099/SYQxMY8frSFYY34jBpb0wAVvVOv0lhr&#10;GLJrihup79ZMkHpn3AqNtYZxhJE+r8bWZEBZcVI4lLWG4XFQDFgcLeiR+rslQ9042AtLimkEOWKV&#10;NCGkKrrTrpEv+7u4sMbYxNUB/VPBuHk9VTh5Ydr5Jb9rrCFnVpqygWGNxhBmJkfoSd88omtmlQyM&#10;SxiXCLMDRurJQqZsndndA+N2SdzL7IBkLP0cG6ljz7Ve7LeB/Yt8qZlsUqAUE9k3ylrDiAfwUKlm&#10;skkhicoUDTRjaxj04wIdvFz3TBK6Tfj7zMoDwxriDTW24ZIPzsUP4dIhsasfiRKbVaK+W5MCWRTp&#10;aWXG1rBYy4X4zFzJ5f5dkwm4fxnd8sCYScJaaiaHS8ieIo/AjK1hfpWM/vMVkDUX91fR4J8p8Ttg&#10;FKDsbkJpIkxwHZjf3akO8fMjYa6Hem1+9av4gXnmSvmNHxisTLanWZMD86ychnK/1pJ/aZ4w6TZT&#10;MH/iJGW+rCX1QY2tYf40HS1o6gBSwkXsgIER+aPimHhbTNmCHhvhBhM4WBjWiMgZLkmhn55JClao&#10;HdAwZpLKUsYLSh/BspaWiuq7NQyfi2CZGdtoQvHweLMyPDmwWCMJVrDyqEJRuvJoYHhyYFhDoWxm&#10;cnShLCxqiJmZHBieOXccZW24hLxEilyKHZDGoT+fm1tHctzNTDYppEcSlUyNtYalxgW1G421JgVu&#10;i+nbaaw1jEgdN2E1tnYw0tiBAgXGWsO4m7JKzNmdOhs/H4BbPp/AeEED45ZPSXM1tiYFijLgGapV&#10;0jCig980eDbfrUkhzQKQOJqZbBjxElJ7zNhWJ0pNFfUmmJZYvx+AX8ibgrLW8RIkOkqjQ9/ENkaB&#10;B7cBUkn3Z5HwQEVdHTGPgyLvlTp/InaHbzzG0uzNGGtUjMHlYomMxJQsE96MzcV0Yax/gnHG2jAC&#10;1lTiwquC38/008eZ+iuGttIV6BfmrQ0Ma+rpmMthWyMMSDVZ890GhrWnunKkeMvv2F4lWwxJLszP&#10;5DBCErpUQGFUqqRzkUpn3IQVj6Zx3afZbgtjCxBoFGty9aNImJQWJIX16gOkWqTaAasgpawk9TLF&#10;KlkYiXH4JWZsTQpUHlE5E69KiLW2Hpy/ZruNiJSQE7UOzMjGJUkLdwR15wt+Sr38/MaU4jFiKy7L&#10;hSLBmKaDahqHEcj7Uzr866pPce14qzRDG0bAGlNiJnJh+WrK2hJJmjUpawtLJqTxttLS/Oez8bFx&#10;XZW1hVH12aQaEq0YaxT0Ms97bzBKgnExFd9tBaWEJpU0lIK5/SOxxr/GWrskfiZHv0pr2gf+rrHW&#10;RJLMfLdKVotKFJq+2MbacILeb6tG1ftthKWcNRQ/E9ttUBRuoC6NcVtTmvVnAyB8zYScI7yDwliK&#10;gpt5bErAGH6rMdaoGCPCa4w1I1BHC4WuMdYo0nMp5GZYa1Sp1BdVpV74u2vyb/gVvEyJkY3ElKxU&#10;6vWJkQ0KY8/71Zw1IzLFr44447xABpUyIoQ7zMiaRJDSUMzSGGtUNJJkEhhjzSG87XFnM8YahViK&#10;eoRmgYzUlACVyp6HMnqBpKyPERMzAwX7IDpCcrr4Zo3iVvOSVp89nzT6+mWQJ9Oovlmjcj1Mcpow&#10;1lzwkfx59c0ahWvMlKgF0lzAs3FueWIaG5XLIc9oZmTNBeT4KPXjldK0v5Pvb6IjO2Ux8keMbFBM&#10;4y3O0vmbjfBUf7NB+W820lMUE2TEmZENg+jVOOJTornuyX5Q0bvx1GmmsbmAPU1oxIysUcTOUsbf&#10;GGsuoPEKNXmNsUZhjNiBcQtGgpoK6kr5MCiMEYNU09hcQBFborlmZI36wzdrLiAdiZC/MdYohBnE&#10;O9U0Nhd88M0+jcOz8tUbLa5VBaSRorKA+Y1iZIPiOCML17D+iFHJmMKhMMb2ImMPz9GwUmoBFasx&#10;tgxCQXSTnkB8v/ibODp1/o2xRnFpoge0WSDUefw9LPJEoBhkUFy1cHiUseYCqgRy/TQjaxTeFS/p&#10;aoG0N0E1E/wkY6xRVKnn7mm4cWSpaNf4mcbYMAjvrxcjE+eRpL4ZynJeso2xRt14WmaJCNZPt41f&#10;V05PY6P0NJJmUMbuSa8T07govUBexeZ/RvavY8Z5Ghell/6rFPKvsVdLEGNsGIQS0Cp3ldB3T6O8&#10;5i5KX3O57ZQxBBxkG6uP1jCW9AWRynk5vmpU/8xjrKl4wcJiTSX08/I2Y4NW8SeO7v4bjCoA6i0o&#10;ndl+txqv+nYmG0aw8pUyf3TBqRna1rhYK7d4YbyzE9QWBMmr3VijY4qRDS6MdAkOXmNtNanUkUdh&#10;Lb7bwHj5pgKhcB9p3zVjo7q58UUW5nfAalJRbVK42YxtqIQuZ2i7xH5L07ff/UZLicddWRsYGg46&#10;aRtrTQo8xVHwTFyvCVz1j0T+p9658BgbhpurAp1vsGxu7pPn/baaVEqepL7CmUsWhtefWk7CWpMC&#10;igV6CCprA0vHbSPC5xjsmaTLBrl1ZmwNYwcwtWqVLJfwQGPSUCDv+pHsbDpKiecg/ImCodkhydOM&#10;bWDsNhapCIzwv4012qShazmvkoExH+wcZW1IgROH+njGWsM4cXAWzJpcTSrVnWFKY625hLvG63p+&#10;3gGrSSX8CwsZa80lV65sKgjJadbfjTZeDM5YaxirxD1jExsdaxTXNc+vC8OXIZVQ7YAhhXT7dt+t&#10;YXTtSwtrwVwjZeVORFMqc+IMLGOjpoyx1qSQS5EKoXE01Qfgxk4vW2PtTZPKSjbFKGlEN9Zeokgx&#10;tjdNKkUb1XVqYGmXEth5v60mFRAbVeyAgbHfaBOurDUpkJcguWSkrJ5LtswpGVW0ezRjGy4hExT/&#10;1cxkkwJ3HBLclbWG8Y5N8y5lbbmEbH/FJfeGYY3nAvXdmhTY3XTOUWNr2L/ecWq/tYORLAhEmOa7&#10;NQzaIq1T6BS5mtQ2RQOejqnGWsOiCIC8xCp506TmFDb7bWCc3U9Cfsba+iVUaFEzOVpWdjdKdbNK&#10;VpVKQJicHjGTA8Majy9mB4yYldWPNfPdBpaAK+I1M5NNCnk2UG/MLKdaXHSRTX9HY61JIcplFrOZ&#10;yYbhmeMrqzXZpMAhyZuqsjawC7Ikk/jIfq4pYfXfVcuFd1gqKKnv1qTAeUPzcPFASqLX/Ej0LW4m&#10;mxSwlncR890WRok889CM2zk/km7OJs3yHUZZSDJzzp7CylLJgUih/PMd5w2GY2LeSPENZmykBpoS&#10;OG8wrsGq2jjZn22Nru+5GomxDQwHjwoVZiabFPiNEKyJT44KlqcAtpuy1qQQfXWuD2JsA0NxS10R&#10;M7YlBfYNZC6sDYzsCUjIWBsuoepw3uqEtYHdSNdT3uvURuVqlAqYxtpwyetd1rDyCFo5OhBDqZkc&#10;LrFJL6gragdg7e4axgwsAatksZ+5ZJSpXKDTMlbM5MA4hO8kgxprzSVYo6WQ0I+zCGtKcuS7G9Uo&#10;U9OS2UUMB4YIIgpaM7bmEpwnkgPNDlhB6x0Rioo8jTQVN5TC0eq7DZek3I2R9bEv6wNwWXmqhNWF&#10;4d4TkDaewtRLTSENnu3MmhwuoYcjgkDz3ZoUroR0cnScmWsrrdI6NT2kxH5rUiCqTDq6stYwDhxX&#10;boWK9v3dyCDlmVaMbWBYo96HueOMQBWnkMdFswMGxnWdFFJlrUnhde0zIkmeKGpK8kiYOkXn7/Zo&#10;BwOJICWAzHcbGG4JpZvU2JZLSH5Xp+lKW1+17MwOGGkrSnw8fDW25ZIHrKDGtlzy/RUt53m/jSQ2&#10;7yPurWOqqRLYJx5tuGRgXGnJGTY+11Rh5cSBzY2nMDBOnOe3kZZQLLOWck5Td6MaGNa+SKITO2CU&#10;qoRsuS+a7zYwzm562Rm/ZKSq3ucaGAT06nBy3t2jcOW6/uXuOAMjykw5K/OSOWJVvFf8ScOTA+O4&#10;oYOD2d3fzSV4XGxu9d0GZvXdPJvVmsytL0/J5929MBoQEYswa7K5BNlIiiAaawOD7sAZa+NgQFsc&#10;38bawNKT1ZS2oFpczyQSY9UN4x1GiQRTI/O2klUcytCr+G5NQYRZSP41Ht6bZvX5rZo50a2opwQt&#10;C1dh8d1G6poYHhEyMbaBsU0hBbPfRuvqI4YDy5XWRWdG7Aq9cn9WYxt3JsU+FJesbhUqIfhkZrK5&#10;BOVAHrfMdxsuIa6cmjDnNTn1XjmoyCAwUbWtwpoUMBWdGZh/gR7Ba2p6coMwY2suiW6DL2BmcrgE&#10;Sa4q28FjQ+23XPt4XDHWhhSo9QGZmLE1LNcHVZqQ6Ej9SB6oaMotVsnCUheMt5Xz2O5TwjVN3vIo&#10;f1yTC0OH+qTFjrE2lxVah6qk9PtWfv1EOXATdxxCCD2T3lrDuEBba00KhOfpEStir/eRy5KSe7+Z&#10;mDm+2YztO0Dz3RqGtQ8VDSUattZwJ9UqaRjWvlPL4ei9sk/GGponE8FYWKps4isYa00KRCuJ64jd&#10;TdPL+pFYy13YWGtSiLVP01cNzl9rcpWMgBUvlOx+M7aBMTaiaua7re4VUlD1je4DY5U81D2AMhg1&#10;JTAXsj+z3waWd7SL0SlQ8mqtURhJ5DgvLNaycc47YAWsBOhx8sTuHtjLmineQeRhxxbHxFhrGNbo&#10;FWJ2wApYacZBjr+xNlyCN5kjX8zkcglBHaNERUVdU8LbLvoeNbYmBQrewJNqbA2jvuBdaQzJza8f&#10;mfI6tBczM9kw9hvtk0QEg9jDWEOFpL7bwDyXjICVx1f0k2ZsA/Nn95RwZZMmji1mcmBxE1SJC8LI&#10;M5NouE3MfGH8RE5lswNW90osDkfIjK3dGapQEIwwzPWme+U5xmSYkr9aU0J6KUnZZr+96V5hIJby&#10;2XsdGImRxCfVDmhS4OBgv6mZbBieOSky4rZI3lRNSY6pCMbF2BrGKiGsY+4BI2BlB7BKlLXhki9c&#10;DBPp5Xl1xkYgRK2SgflbxwhYcbgYm+GSgXkPbwSssDIHo1klA4OVqc1jVskIWNNgmsbUYpUMjBOH&#10;xCqz31b3ip9AZNlYGy6hDpbKx2EKZpVwOTVlvBfGTD5Vjth9BKx8ty/i5mZs45eg3SPWJfySrcWK&#10;6JVmrsbacgmp4CbyRBOjmclMilqTDYO5XpLSs8+1utfP610pUYn11Y/kxEmDQTGTI2CFJ/luZmwD&#10;S1E3gq/G2uheqV5B8oP4bqt7TT9DdTcdASuxIM4As0oGppXfPAnWB9Ba7IVRQpGrsfFLRsAazZl6&#10;6yB5uX4kVz5OYfXdhkvIkcdZM9+tYTobgTfI+pHQj8vaWlgivZTSMmuySYGnZCoGqzXZMFiL8KT6&#10;bk0KPEliUK3JgdG6PikTZy55K8fKTJo8KuJa/QEubG41k6t7Tecak41AO5G2hsfFgSrGtgJWfCei&#10;cWJNLgz9KhVSjLWJl9DeQpVfxw2ZsUl19H11rywT1RbmDWbr+HGF7R/JwykqNzOTA4NMXMx8K7Ki&#10;t3HR0IWlQqTyud4rsvImr1bJUJAtCMqjVM8kD6DIQ81MDszWaKZs7lhDC6zuOAu78dpnFPuoXsYa&#10;Yk1T0uwNhuAqU3JmrhWwskRU5S/ItH8k1lJWS1gbv4SalNR9EN9tda94vbxaGGtLCp+gzImzuldk&#10;SGnMLsY2fglX07SfPd+EV/fKY/6niimsgBV5Ax6NsfbGJQTb1djawSDbG1pQYxsYThd9UMxMLilw&#10;E1b+5Mhlk5RPNq2xtqTAi4zJE6aAS++AK1cVFeldASs/8WbyOqinNdbySKLGNlyCnEgVvL6/VXNN&#10;23Wzu1fAyntoCo6fd8DCLsSwIYXzflsBa5qjqljQwhAAKHU0xVj6A/D1VbOuhXFVf6j2IjwutbXc&#10;HtR+GxjRSaypmRxSIBKEyM18t4bpvEW00DM2VHhqBwyMezAVfIz3ugJWgjosSjO2piCIi9JohrlW&#10;wMp5/23qYJApWlPCTZguomq/DSngcBHqNWNrGIyczn9mvw2XUALyqWJ4o3slgsHhbb7bClipu8Qp&#10;IMY2MLJxaKdkdsAKWPWL2MCIYOOYm5lcAesn2eTqxBkYwTHOKWVtuES/ZI7ulbdFXvvUd2tS4L2b&#10;rWNeoEcuiw9EP2ITVVsBK48B7k14YFjjicrs7q3TqlVIA+MF+utbnabfTQoc+GTFmtviwAjEUR1d&#10;ja1JAV0QjTZFjhhPuc1c+W5udy+XxJoaW8Neq0RZWwHraybN+TawfzMpdOb3EbDiylA+wzDXwHAn&#10;mX+z30bAijW+t/HMB8bYSP4xXLK6Vyqdp6vk2cMbWGqe0EJFnDire9W6oIGxSugyaHbACFjZAVIX&#10;NDCe/x/sHTO2djD+YK1hUaeTImOsDZf4VdKwP8xkk0LUY06rtrrX15pUY2tSyH5TeYscZ81c9yT/&#10;iFwj3ImCEdPh/VNEnhZ2JRKoKnkimR9rKNxM0dyFXbnOqWw7rhlrDX2JYK6FwVycpmJ34+OuNe5U&#10;grkWdkXC/YXzdLwtcg6uNVwTwVwLwxovoIJLaP+51vBLxImzMGaSl3LByhRSXmt06BT3gIXpM4B9&#10;udbce/fC8IIuKhZEie6xRhkSc+IsLNYuPDaJVdKkwOyjRFVrsmF511JtW6hX8jY2FTNfGKuEdnDC&#10;V6Ys7FqTzDUwz1wjYE38iDPu7Cng89SP5En+O93nzt9tda8E2q9GP8mHWmskG6mZHC6hh5mK4VHM&#10;fax9PVVDpo/VvfqxNQWxSh6oRc1MDpd80XzXeK8fI5e90hWI9vLG2nAJcgNy7M0qaRjptxSXFZ4C&#10;jRPrA1CRltVlzreBpQEUdZnN2JoUsAYFqbE1jKdFnjbNdxsBKy9UyCcNcw2MhnlEMJS14RLr4fEq&#10;Wx8gFeo+TKVqqgUULDEFVVVqYeiCeMwXNyr0yWONaJzRKy+MsXF4q5lsUoAjib6aVTJyWcgOa2ps&#10;TQp5RFCZFiQE1JQQ50Iaqqwtl1C42GSkESBZa1R0MV7QrUkh9ZqktYYxNqyZ3b26V+qQcA4L5hqY&#10;55LVvVIdKqLq472btdQzSfUYElwFc42AFeYiR8lwycDC5A+1JkfAijUiH8ZXHhg+F/ESNbbhEn3i&#10;rO4VRTVel5nJ4RLKUiQcff5uq3tF7UAakbE2XKLP7pHLUvOEhzs1k00K3sMbuaz38Eb3yo9k75iJ&#10;bCpJcSgT5foY1Su2EIwbW00k2Eqq49lzHc1rbKlL8KCwpdS81GZqOiBjVDkkgyJwl+LP53G9CVcp&#10;KWg29aBQHsGrxta4Fcm5MlQ8YldqNKnu8Ojkew5JTTWJyIuKR+HG1ezx6jwqnlLw2OsXfnOjMvFI&#10;yv4WKrZMkY1FYcutw49mDh6y5PdqVObQ6GSootXjojqcW4eNepD3oXyCqexKHSK3vwb1IF/QrY2+&#10;y/DUrxKrOZNrNrCVsvFiLy9v8ICl1mGjsOVuTStSJVFKhVcHleIARtnKa1XNBmUdUtXhfDgPClNK&#10;GUD8o219Ycs4AoOC5VXHCrJO29bjIwwgxtWojEqtjdG0Ug/uw8grCH7XL8QW91yxDkeaSkKc28uD&#10;8nPYDIDUQbUNRbtX4/Jroz0HpCaotMz3ahTFBx6Ids57eUWpRE7McyFvaD2uuF/GB1glKxRghKyk&#10;8Y8tvDEzrhWkUqpUXVkGxUUnaWnnOVw5agq5Gf9wUOQHpP2PsDW8QVRB7a+RsGrfZqSoJGUiKBLr&#10;cFCJX6hzefSrbH+iNcZW80bq8hsdMKKvWlH02Y7a48yHgyKjI52lxfdqBrhyC3ZrY1B5MFVh79Gg&#10;Xnn5NLp0rhg9HTDbt9FIUeJnYNStUat+UbmDqWlsEkgoR7nZo1u9oiFKCaTzNxsBKm6bingPiH7I&#10;LEWzn0d+ymwo92ZAaW6m2pUjP6wvRt9a5XIM6EphWNXXgyOrbeEvm+08IErmUb1Bfa9mgQhlzEKc&#10;Kq1XMk1cDHNkp0jgVChgQOR08URtFv1oVUnFeJgijrx+1Myz6BGdmkvzak4Rd5gKrdx2xxhNO3nY&#10;FjtsWCC1jc0NYgq00tyBpyhRUo5s1/6NcKlycRZFKf2UBz2PbAWn1ARSAb5FIdrKO7MwNhcWPAge&#10;2c4H2ahU0bmQqWBsNXlw76D4hbHVqDwvqIW/WlOq6CumGhTNXqheasbV5MFuITXUjGtQuOjOe1uh&#10;Ka9r6sFxUdyAlVyOgEive44kU/3sDcWGRtNkpvGNCFTDR54E+ideoh9UxoY+Lld8OPPNBqW9ganJ&#10;SmWkZEiJTTakc7F+zmpMLeW/oawHtxLTvJiYkS1K+6arMLV7elDa6V596SdyAMNVg9KXiVWXpuSW&#10;stX8oS9Jqy39RkCgPlhfd/Tlbyqq3hiXWxzNOfpSu2VYbRBiUHQockGIUZVS5ObTdLWg/lQRFYEL&#10;yFSQ4mhKX7bU2mjqsLYooVO/ENFAhBtHmloUuYfUojqP63NlqNpWeyuxZWRq1CSocXF75mZlxtUo&#10;ZJrUNjDj6kvLxxdfXQRKKXxXvxBbXP2MrWYAbKWcnfhejeLZOV7Y0U/kja5+IUFJZtHYahTPYXna&#10;EraaAQjsEoQwthp1p6s1mWvCVrsPhLlx7Y2tRiEv4D3H2GoGQNBGDRdja1B0BzK8gVq0vhduvepW&#10;v6h0CeUXnudwRKe49eTjiXEN6oO1oeZwtKORMZj6aeQQ1WzwXx8m8Yz3pUKRdxnxyXl/DSriH3M3&#10;olZU2SLJWWkkF0UwJlnt4nsNA0QyZ3h+tKZ8LLIFja1lACpbmTU/AlWkt3j5xlYzQMRCfGXxvQaV&#10;PiPKVjOA5qiprqo5atSimucHpXl+SqtyJb0b9Syvvr16UzBNSHWpZlEoSsbS1018r0FRCja1Fc5r&#10;fnSiH9x+TaUoPIz6hVzrL1S1FbaaN1IfwejUeaMfW3fEpcZW8wYpteqRiqzutkXXPyNGQN1fKLpx&#10;x1s+769BkcaQ+tFiDps3kFlTUNrYahQFDpTwgaoePS5iAaa246J481RlK1Fely19Lg+KXCxVcv1z&#10;lKHYYvLNHK6/wfcyvujoQu/oqU3f3M9BvZJchEyQvlM9h0jF1TocFKuXOn9iHY4mNN0xTeVbqpbX&#10;L8R/ZV8aW8MAr4w+8b1GR0pXawoFGlvLACQFmHvKqEixhUbT2GreuBO3Mc986OBmDp8k3RpbwwAU&#10;Aebp+MxRoyBFHqAahTJl9QuTpKh8m0HpvTwCUvIjebIz4xq2CUepNT8MkJLUxp8fAanm3pGCRpjh&#10;vtf4G5wpzMb5TBkpKH7UxVQ/wKXur5yz0szhSEHZKeqllPBp20qBEjWu5g0S/p7qXjmyU/woismZ&#10;OWzewD+ksIlYhyMgTUtpxVErIKXickJL5828sNyz1SQ2cSCLe6hOZlx164shcFHF4jkcG/XMdzY0&#10;tbC00zWUOGpQNIk4U2oamzsIVqpUJ5ZDj8x/s4Hpb9Y0QCEg6u8appoaqVzqTf410b8e2CNL39ga&#10;GF9MOb+jB6V4Ez0ila1mDx6n+I1iR48g1E/iwPQkNnvw5hZeFDt61KfQgIo8jCA0IgaVCIpsrL4z&#10;kQdna1jgwrBMaSlS8dsWhazMdh5BKI+JPKyoxdGU8x1Bs1kbwwG0pVUNBJA51LhShV6NqymAcnFf&#10;pr4BV+s29WrPdXYERg/6JCitHgQGhZaGwkRiCkcP+kRRoMh3UNnKKjg6etDvdAw1h/OgeAd3wdHV&#10;g5KFZsqKU4i0Phd5GqQimzls2kjY3KiZebNtW+kiYvyAUZFS/QsvUTDUoHjbo1CiGVfv/y9kgkZh&#10;jJiixsVFgOkwtnr/f3FpVo7bFkC939QDKUVx6xeSWvpQAZVBkXysqlV9joaUSh4I6833atqgkHiE&#10;LWfeGDFo+kcpf3RQTKHqqEVKXM0hzyMPFQAbFBRKo08xrhGDUotdKYypdlO/kFI7ql4zZWsK9YkS&#10;ST2qDIpC/6oqIq9Dbetfv+bz/WFQBG/DAOe1MWJQLnKRIQlb7W1wNKi60DxE9bgIthvByKJuPJCa&#10;rDBKEpYtIjckGppxNYoaBAntizkc3vhCP6psNYo7M4xobDUDkDylCorh/tRs0N2FI9bY6nsK2hSc&#10;UTOHjUKnQ663sDU60Mc3PRLMOhwUrjIdOIytZgBqmLgH7RGPog1MOc/z2phSpd8EORTPD+pK8EY9&#10;qqwMlEdw9ZA4KC43JPKacTUDUC2IxgNibWxx09x7DUeNCpRy3zSLN7aabXBF3UPHm3QUJ0VFEQf2&#10;xUc2e3k1oAn4mPoqNEGozfxBposRjLyVJ30SyzKbeWAceyqYvbpRXpzSsvV8qAyMyoxqL68ANM90&#10;JgcCfUPNIS6B8rFX/0nDMSoZiXENjDinusKO/BMBklwbA7NrY+SftOnLk5sZV7spkI3JEiDIWxOf&#10;FpxKVLwwMgZNhROqSY+txycOmBlXw2hhpwLMIxpFto8K3OyvgaVqueHekX/+4XsNb9jv1Z4D7hCB&#10;G6NqG9UoJKrihyMajWo/Ld7OvDGwD0JEwt+AXnptXFKxQdhaGLxhzuWvEY1yEj1ILTiPa2GE6M2d&#10;iAvyjOv6pRzfhaF4NucX36dsEWfnJ5phNUqGlr+maGkaDZo3sEX9q453dm1IeqxhPdIWQ32tRllX&#10;lBq9bQtX9KamsFEE2tV1mVO4bXGtNCy/KJ5h8r50dHu/pljpF+1uzKvDosiA5HZjbPWFg2RGhBZm&#10;GTaKnoQ4N8LWqD+pGpfGA0eGIomrZp5ic5eHGdeoPyle/4mCVtjqyw1JeKrQGQdj/cIUDeXQE7Ya&#10;RSesiynBjdvUtnhCNFXOFnWnSLsp8kB/srXFjdmMq1EUVk7plfOaH/UnulvH8oNixVNo2dhqBiDo&#10;GKdSfK9G0XdVhRy+Rv1J/52k8ApbzTZUhk1+t5jDdjduKBfd92oU5z8iCWOrGYBc0KjuxLgaRZMN&#10;6i8JW6P+xO0lmVzYGtSDGTQ5gtTgrTWPrYsJOSyKpyVKwppxNQNQLEt52NQyq19oC1jxsFYoXjjT&#10;huX8vQZFOXClkeIDja3bxeSbLYoK6VdTfImaem2LvtawqBhXo9IJ8yJymb9GM0rXQZVfvCjuQ+l5&#10;d97Lo/4k9I2u1YyreYM4IM6DsdUMwNVBdQljjdfM8/aF5tnYagawabG8abQtXGW1v0b9mVqnZskP&#10;iDXoaqgQ361fiNhGudgD4nWZWtJmDkf9SWskEyDir64fiOyeao9mbYz6k0ClOr4GRAumm3riYOvW&#10;TyS8qdzeAaEGoguW2V+j/mSfmEIj+Pz1A/lepMOoOWzP4UnVCrUOG8Q6JDdTrY1mgISWhRqADT/j&#10;wk2hO8KZo0b9GYYyFDWgjIvynMbWMABzKF7oqUq247plW57HNerPVwEVM4mDesLzintH/YnAlwup&#10;4PlBsb1I2zXjGgrgreLTnJWjGeVIQTRqbI2/Aa+pDzaaUWw9TLiXJNj+zGjhjfRgUVQBVQWK6EDR&#10;tlJ53iz6QWk/aqWf3FPMawq3hfqF2j9cwShpJDch0qOLxNri6mvWRnsOuBuU5DFrvlHaxx7d5xXy&#10;NcI5UrhrXMTm0ASJcY3ukzJUhEXEuAZFa+mU0zhz1MhFCX2TwmhstZfC16PAobHVvHFDA6NiRCMW&#10;5SJFVRJjq3mD5wP+mHE1Cv0WScLGVvMGqtQ0nDrfHUYsymMKb23GVvOGldvwDlLr8BWPMj7AqEUJ&#10;LKEWM+Nq3kiczUjoqYFYv/CL/EAV0xvUa6OocTUD4NpcVExv1KKJi5p8aXQoNa7oCN0cNkrHe0f4&#10;ScOVZLee1+GgXnFsM4cj/ETRrvICvgal4/Mj/MwbrOkr/DUo/e4wwk9C+gQDzRw2b/DzTEoR0d1a&#10;Glc8NtqXGlsNyyuR+lxNAJEE5yeKtdGwvH4pW00A3KR4QzO+zchFpRqAX9RzSJyNRw4zrobZ18pR&#10;i/IKS2TUxA8Hhgb2YVyb0X3SMpGggxpX8wbaIxyiswswus80lo0Q47w2BmaOrtF8piELwlRjp32N&#10;VNIwQ2pPg/dhrnnKVMOIvqpR9dYnCwPtizL1BlOHyehE07pcZXIS9a9NQsaSqajHVi8QSrsnujnz&#10;tRqGs6aCr6MTTaFAF/Ya2KvGilkavfUhjOe3imBPpVFeKYyekvBizyGRTpVduTAEy6ZLDB2+1pbT&#10;9CwspflNYGMVn1arRIZC/UQqk6qT603xiX7I6L2+BmbncBWfqEtV9jLB8RoXOlGT9kUtgAKRzULP&#10;ccMbA7vBUep7NQHwQHRx3toIRSmYZrSAVGnvcaF+S62682mysKgpxF4ewWd86zTfFbbGQbG2hjcQ&#10;OTsPanSiL+/ajGt4g5cDrvNmXAOz4xreoM7a0yR+kUjZn5mEZ3NWjuCTDE7keeZMGVg6JZu1MYJP&#10;WiXz9mXW4cAsz4/gk0dRdL3KVvOG9UJXJ0rdkzSJOK/5gaEtMYVZaAjbHxlbyWgVthqWClwmqLw6&#10;USaQsLKx1XSj53AIANZIoXcxroYRe1EPRG86UXwbdfMaGDkwyo8awSe+KBXb1biaN0jWN0UCkdf3&#10;2iAsT0aLmcOGcViY4BDRxbGFmsoktC0s7rzgqMfqRHlLVDevhX0TERXnMkuhx/WFj226di7syZVD&#10;jWv8DUpNqGg5nnj/RHw289rL390o/vNqQhtvMEJsN8H0vBe+GUNvd16Jb7DL59O8fdHlaYzRWRfp&#10;0ZE63mCERA0n0ptkjKGoMgk+b7AozMQr7GPUopQwoROLeLp5g93onKO+WdMAxpAECQ+Hhpk9IbgC&#10;hoKp7dGoB0ngphDXG4yEWOP/crK2MYpkc2iKBbKwhB0NgYxilHr+H7xMG2PDO9xzkN0f40QkEc/I&#10;4g4Ixn+DEeg3+h6chjHGWWZqBLzBEm9XIxsGoZuNurOQsNS/kVCscUyR9TaKS5VKzFoY7/tPt/SH&#10;QTjZVd1FPOz6jTeWvgmFPaZq6JWA0cVcxxZGqezokMRqHCrAGDJws/QbhjHup8LYaEDxI8iANkfM&#10;wlAKqAUy0lEIlYQ/M7KBEZ7+vJs7NFHs/tRYu6DZOR9oA0MFhmJSZEA+RgiasuhxNoW1oR5ad9L5&#10;yHy2JhFkD6+KPMJaw7g35lAz1poOsPZyOIW1hqEGpVq8uC8hJpjvliYO4m62sDC4Su/AERtrRAmM&#10;t78wrKVwgJnJvpAwHdZaw7DGga2sLSU86fOhdkDD6Bx+iTTpzFujC2VsXCPNdxtYNMMUlzDW2htJ&#10;DvDVZETS4L0+dyIneT8RYxsuIWdBZTfh6vw3a00KJFLx7KpmsmEw1yWHvRhbk0LStuKhnXf3ykpT&#10;BlqdbqMQxRrxUMOTA/M7YMqK3tDCw8xmbE1BPFKiBjb7bVSiWEMarb5bU9CVumDR9Yrv1qSANR4e&#10;1dgaxqPoqzWisNakcMvTjYkEwsG9Az5uEKVZkyMVxRpPCMYtGdiVCxsiUzGTIxaNtdy+zjtgYFhj&#10;Js35NnLRzCSfzlgbLqHIsOrljNKrPoBfJQO74lsnN+C8SkZo6nfAwNgBCFTVKmkHA2tyd4/WlN19&#10;v9zMGTCyUc9cA4O54ARlrUnBs/LoTTm7sWa4ZAqUUr/6VYJO7IDhkjsKYZ4ixCppUsAa8ju13xrm&#10;Z3Lko1gjQmV4cmBXmo/kyfQ8tpWdIrCPi32eyYHxqJOEXGOtSYFVgl9iTpxRnrK7kSWaNTkVR7EG&#10;46mZbArilHqlaomZXL/kRqDArJJRn9IjhRNHje2NS14FH8V3axgP0NT1VNbawcB7JcKixtawK9cH&#10;KpyYVTJcQgExVVIRSXcdHVhDQq3WZJNCMi9S6VTMZMMoLMFrkrLWpEDclIcXZa1hKTHpIoUjKcUa&#10;Mj2z3waGNULyZmwjKuXeTbzE7LeB0aYYsadh5ZGVxgclgiK+28Bo88r1TVlrUohk/mFeD+G3XpPU&#10;LUKrKHbAKFIZ20vweV6TA/vD2JoUfHRmSpj+4bs1KTCTr9I7YmwN45WCxjWGS0aXiibwJboT1oZL&#10;iOenUt35DBiJaRSIKesqrA2X0CaHULSx1qQQa0j8jbWGIXaGz809YGSmWEP+YawNLC8jvK2KsY1G&#10;lVVC5MmcOAPzq2Qqk+KXw1zKWrszNEQg0G5299QmzdLiIiC+28B4x8V5VdbGL0Hsy+CMtYaxsqgf&#10;pqwNl6Qqt1slDcMroSGpstakQKELxqZmsmE84KC0UmuySYHOQ+jwzXvAKFa5PlMjWo2tSYEmjvT4&#10;VN+tYVdKsMfBODPXqFZ5vkxlE7NKmktunG4Ja56tjQCV6xQ+vRnbwljHCTQKax1ExRrpAiaCMcpV&#10;KAG5h1klI0JN5rWqfUfWf3kKBCd5VlRjawfjdufWobygVa9yXaRWpJnJJoUbwW9i9GKVvOlXo3tV&#10;1poU/jC2gREw4RHfjK1J4Q/fbWAIStyr0chRb3SszQc4ewoLI/R0N7UfqSDci4vDlK4zxtrAuM/S&#10;f87M5JBCSmeo+OQoWW84lFzZhbUVpRIcS67oeSYXhrNMpTtjbbiEJ0lujMbawCKyMfUL6X3a3w3a&#10;wsMw1gaGY4JG2oxtuIT8FN4RjLWFkcihzu7RtCJqf6Y/rPhuQ0E3vpu6B4yqNf3NSVMx1oZLeMtP&#10;Wtv5xJlCpqkwTmM5Y224hPCFqtKMuLRXCW/rSmH9BqOSKdXxzNiWFEijUzqFkcSyR2FKkX/3GHUr&#10;QQ+k6oa5Foa1J0/Jx+9Gbbv/MpNvMGpj0MvOWPs/UjCrhHfS/pEEsfGyjbUlhVw7xH5jL7c1HIyn&#10;uS2iOGoYpfXuiCmOu/sNRuWP9CoS321Igdcf1dke8Wf/SJIMULoaa0MKWOMxzYxtYFhTWbxsk/6R&#10;vH+qQvZvMLKa5NiGS3BD6eluxjYwJEg8CZiZHC5hIr9NSS8yz3tK8GUuND4Vq2T8ksvHh/JLSN8Z&#10;a7CyiZmTKdCwC9pa8x7wBqN9jir5RkB+rFE2ywi932AoSSMUOc/kyl2fnN1ubMMlBPBU6TxOzxob&#10;jgInl+GSgdGI6BvGM2MbUrikZKw4u6nBXj8SazQiMFwy0tVUi/o0+uvvhfnv1lyCMDT3fLG7Rymb&#10;ap2Ql5nJJoXoBu6mJsD3al4RDj+4rIg12aRAYaALXq8ZW8MIIbHhRKSXwpn1uQlY8QBqeHJgWCM6&#10;Y/yS0a9ijZk0a3JgWGMqzdhWwMqL5NO8dVBgqqaECcGcWSUrYP2mmJ6p5vA9MKylzpJYJaN71UJ9&#10;HgV7bCktYJSoRLsLRqj9S7WUXFhC7VwEzNjawbjiqCGgFztgKq7maUvpudAX9NgeHAHmdX1hhNpT&#10;1tiMbbjkgTlTl4j4YP1IrBFWM2fAlEJFPcm7keGSgTGTtxTYPjPXFEMlEpFuSua7NQVFGq3eFnGW&#10;akqwRuaUWSUDY2yUGjJjWwEr+QyqrjRPYPUjI73nTUzM5ApYyTu8m/dunsDWGl6XstakQKU8jm41&#10;kw3jcZc0C7MDVsDK0wOUJ1bJwLCWe76ZyeES1nG6s5/vb6N75btx4oiYAsRYH4AuieQPq5lsGNY4&#10;u5W1JgXijJSYNfe3lct+csMx7zjchGZs5LGaxiALY2xsAHOjWgErgtIULRHfbbmEJBKjDSWwOGNL&#10;Qp+ZyYHByuQMmf22AlaoXCk++Ez1I7HGTJrTdHSvXFW4CauxLZfk4q3G1qTAp0ZvYKIzo3uNCCaP&#10;TecTZwWslNLn9BarZGCxlpIHwtpwCcIZmkgYaw1LGo9qqIEDWZ+bFyrJXANDKgUrq1UyXAIru5jC&#10;6F55QuDAMbt7dK9IYMgHUWuyKQhrfDZlrUmB4vhPNOPmuzUMa/wxJ84KWAkFqbLa/N31ubHGUjbf&#10;bQWspOh9mPc3budtLT25zMsKUa2CUQ+CYiFmdw+Md0WozJxvo3ulhhxF65S1pqA/WJs7DlSiski+&#10;R/fKnZunZPXdmhQIspA4as63qbsaAeu38syn8CoPK9eUkzifpgOLvIo7tODJFbCSR6jaD1OIrxZX&#10;xvZQN+EpoxqhGtpjM7bhEsIlVB0zY2tS0FWAUJ7u2NjdhrlWwEo+muqqRIHMtSbX5ApY6VqYgmrn&#10;VTIwvhvv5GpswyXxL0ytEurJ9dg+EdkaDf33ClhtpaiFwSW594lVsgJW1qSqqUQPlh1bni2MteWS&#10;XGnN+Ta6V5Y/u9v4XFNWlXgCZ4DhkoExk3ZsTQoI/XFglbWG+dN0dK/UqKRnqrI2XEINsk+TcY3w&#10;sT43qhRXpXJh8SfTbPXsva6AlYgtBsXuHpj3XlfASnoMuktjbfwS+gpcryYaOrpXZhJtrvHMB/Zv&#10;bCaqtgLWlI9z1tYvgbjUjWqKrbIDKNqjxrZcwqrhR4pVslyCp6ZexKa4q+eSKbhKipKr0Ub3+do4&#10;ObiJfJixNSngKTxdXHl0r38YW5MCOqnvlCo4n6ZT4jU8yS3HjG24hE6Kd+VPrlz2066SEbDiBaE5&#10;M2MbGHdTtoD5biNgJczLzUhZWy6x0ZkRsF6/+W6KuQaGqJrIk/luI2BNDZ505zmvkoEhc6YkujkD&#10;RsDKS6ar3vM9MN6E6ZihrA2XwD+OladyK1lsvECrVTKkkMwHxZNT8pXKRIijlbXmEpoxkgJqWHl1&#10;r1phtbpXzhuVkQYvNk9CXXlGOJ8BK2BNbypTTwESHmu8rt+MtRWwIpZVFUVYSmONrWNy+ygRPzB2&#10;gKmS/AYLK6hb/pvulQClellZWJIyTVVLnNUZW9JxzD1gYcQiEHSJVbK6V3YNMiTBXAvLma929+pe&#10;EbB+qTvOwsjb5QJnxjZcwpJUmfI0jOsPQNTDeeare72R+6BUEW+wPOWbE2cFrOSDpNzn+cR5g3HJ&#10;NBmgvDbslFAkVK3JgeGaf5i3jufqXi+koBsV0huM0DfpledV8lwBKycOWUrnmXyDoZyJqPrIyiTJ&#10;1UyiHiOwrKw1LDnhSUIX1ppL8BSiqDNjaxgvtDyIiXgJ6W4zNqLRhicXhhf0EaG/GNv4JYm0G1UE&#10;qYP1I/HwonAw1poUkvLOXdjMZMN47eOWr8bWfgmeuYvhEY3psSWCYdRjeHQFY4m4GN7CuAdYa00K&#10;WCMaKpgLnXf9SKiE7212wOher2Q2qdc+0nvXmovOPEf3mqJ90LJYJQPzM7m6V3C5iB3PAB6OZ2zR&#10;E5k1OQJWagdnLRtrwyX5jSZegs67fmRyyVV0ZmHMiHs3fY6AlSL4KRtqxjZcEmfG+JMUHpmx0THC&#10;vEAvjPdugrZCZ06we6wRUzB3nIXpt3zOs7F2pyKtuAkvDH0JWZJqTTYpcGyQoqZ2QMNiTTU/Rnfa&#10;Y6OKLa17xCoZGGcAEXrDXCNgJbNVFQF4DgpjTtCIhreGhi3KYJiRNQplKCeHOUtHvprseuUCDQqJ&#10;LbNo3LsRvRJzdBw5qBtTH4nz2ScZ8WoqtioaGRTC6ItKtsYHrG/2TV8MU51xUTrC9RzpKgFG+kiZ&#10;BdLc84eRNYnQYAyJjjHWKPJFid0ZDhm9KxEgd2QPigXCP8bY6FZpuEgqmhnawLQEm3TsWiHJQ0sT&#10;6rODMDA4hMVvtvXoVq9c2/IWL6wtiUAHJrz1vLdfAfUjLFHWGpZKLvTyFBt7dKvXKyF2k65IFkZ9&#10;AKxxRxXyBFThBcMdwdcyh+jAsOYkofgDYw2GUOQ/sH+SUDWTTQk4duxS8YDJvqwfiTXOekPIK3fl&#10;4pxafWJNDpW85K5qbO1XsLVftwZhrWGMLYMTa3J0q1w2iEuaVTKwP1gbLiGnUklCacmz343DzfDk&#10;yl0RH32r7zYwv0pGt5pq8Cr5n6SPHZtck6Nb1c+lhDfWGpcNswO2Xisa2WTLndfkwP4wk8MlyZRQ&#10;PPkmd7WsPLpVhB40mzK7e2Ccb1yJzO5euSvvnqpICo8889145DMtOugkUTCe73kXUGNrGJ4CZ4BZ&#10;JaNbpaIpXrLxFAaGtdfRcXaTR7dKqgrBNLMmB5YDX5Ue5gGlZ5JidiSCiB0wsKT0ISMTrLxyVyLX&#10;Lng9MKxFzm6sNSkwk+QVm8DFyl25gKkS7fyonskvHAzlTw6MVfKK5YhVMlyCEwQtm+/WMKzJS+no&#10;VnHwOFDVKlm/hOC1ecB8rtyVaOZFhRIGBnNJLhndKuXgkQOpmVwusYGL0a0iLaQokZnJgeG9sgMM&#10;K49u1Z+mA4tnTthb7LfRraa2zUMFnAb2B2vtYIRJ0qP7fHaPStZ7eKNbTeeSuymURbCoSAFrLvGT&#10;m2jB8JWJ56ixNewP1poUsMaPVNYa5r2gKfPqQ+UDY3cTUzD3gJW78srn/JKB/WFNNilwfyOgJoT6&#10;1Lavzx1rUWycz4DRrdLW/hU7Pe+AgWGNE8fcOlbu+rotGp4cGKsk7qsZ2/glr5uwstaw15o0aaak&#10;59YH4Lulo5fgkoHFmipug55/rOGXmITdhfHdWMpqlTQpEAti36ixNczvt9GtEufi5V9ZWy6xkfnR&#10;reI6ER0zzDUwvCDCXGom+7JCfBIqUWNrmL8HjG6VUAGF2MySHCr5QLaqXK6RrSZeq7zJQRFUpvyL&#10;8RNG7EozNe5vYmSDIjbPRzOXgBGtkqodV+bMkYPCGCMzHDmaVSaDe5Ex1uzjNR4jWX0w+eohYFAY&#10;46aovlnTAf0yVEcoXg6L6TgyHhTyEuQ/glX6AKuiNkTBxhjl8EziIPq1gtGal5cp880aRQlaotlq&#10;GpsLeE0hmmCMNeoP09hcADMS3zLGGsWVjbd0s89GrMrSD++c99mgUtYys3/2fEbiChGo+hroyepL&#10;3/ICoA7QkaoSsHAvN4NCdM3I1DQ2F9BNJSgxjY26UYvxajLiKZdWE0KzKtUoY1EICXltMqfn6FQ/&#10;oSulWxwU5abSUtoskOYCWrx9m1Kk6AhqPhCpcsgoY80FFIlB3m2+WaMwdkshFbH0mwvQlX0oj+dN&#10;2gpdqZeGkbYSC055ALEah0H4aKrK8PUy0tbPy/VqlD9vsDSLVKlS4JoOaDYC1Z0H9wajYLBTQIPr&#10;q8kHvapMMPINxnlBWFesSXBNCXcy9s1J8wajiC8ejNjc4JpK7ohpb6JKyRuMG+wzs3LcBODasSA5&#10;SxXbfoNhDp/Jja6JgeCbUtNirmFpdqvu9eCaGu5EaY1n9wYjQkWqlfC2wDWloAJVIck3mG4oAa7p&#10;gbODVktq3zUszdy/TX2B62XUqqn5YuQCbzDal9NbUcQtwDWr0PNcvZa+wQgcfVNb02yE1atySzHy&#10;BMw1GXGCcxo7c80qNEFVxdIx17C/mGtWIcCiurpjrmEU4ocd3OiaVej0QJTRrMwVyPLuoyqW8DOH&#10;HpCyGF/vDUaiHDXx1ImwWlcUs6aRC+aajAiVkEzgzDWr3PzoGpZSCErvwc8ceqBUoknVeoOlyCjP&#10;rWbfrW6VsiVMytEzwisflaxfKqtcxb03RcAw12SEq0ISp5BYgWt64Hb79SnC2G8wHlt5I1Gn+apX&#10;iVBSt95M5rAKhEkwQ327poc0t6YAgzHXMFYmO0GdCKNgpZ1FXG9jrskoJcm5HavRNauknbypq8m3&#10;G1jK6ZgCH+CGHj5J6nBLZWCM7UtO5tAD6Z+mAjG/cmBwA61K1WQ2q+DTqnsk5gZGETHaKBlzI2VF&#10;ScklwSyVhdHimtu1Mjf0gDmjEOKRY2DxcEw+ArhmFQ6EOzcZsREWRiFuVX4Mc0MPfAO37xaWitpG&#10;AIW5oQeWipFuvsN42f8wCihwQw8k6pmCEe8wxOPU6FdLZeghTdvVZXl0sNR10d9u6AFRmHn8YHQD&#10;+4O5pgcidUZxhbVG0ViEUtduLpsd8MNMCTKsNYpsbcrYK2sjaaXCo3NUBkWSJV9Ana0jaUVSb8oq&#10;ROpfgbckWZLXYFblSFqpselWyaD+Yq0JJeVI1Dk+Qlh6yxOgUrfykbSmR7xQODKTw0J3zhDzuJ/H&#10;zPoCXESc0zCoHI8PuUqaTSAFUxAmPm/9RqRkd4qqqlXSrPCVZnXm2BkhLKoYdoDbb80KX7htypcd&#10;ISyqGJ683NiaFWgZbhIKmclGEWelp6Ea20haeQU0ZfGul0FR3o4uZMpxHkmrtzZckkvBzY2tvRO9&#10;JkcIy0wyNsVcI2n9pLS/Ok4HxUzSgV2tkpG0Enp2ntCg8NeIq7ixNZdQuMm5eSOEpR03SUSKJ6eC&#10;a9jVzeRwCcUwHoQFReB5lLBc+42agB3QDMQqIUXKWWsuwTXErRcO8whhES8TjnfWmhWoNWQeexhb&#10;o/7AyiNp1dYGhQw5Dynmu42klcieY65BcXbjl6iZHEmr/m6DQtEKKyieXEkrDd3UDhgU/iQXFje2&#10;9jCQphodLPeFRv3FWnMJp6LjydXP4icgIVGrZFhBWxsUlMzNVllrVoisQ+3uEcLil3xQjUBZGy4h&#10;mK68oBHCvna388xX0qpXyXIJ7cvMm3iEf+UZ8sRjtCdvqOhnVZdHcO1h6B0wKPxympmo7/ZWwTUM&#10;JM6AQXGa3nldN6tkJa1EOFWIZlDUs6VkhRtbswK95Z2nsPpZutqqunh8t+YSuNyd3YPCdUYEIer1&#10;Yq1ZgZXsXjkHhTUCh4q5RtJ65+Rwq6QZiJ/Md3PWmktSndZZaxRKZAqzKX9ylLB+dw+XpMmju+Os&#10;qPV1Wxf7bVB/8JVX1cqToDoDBpUcCnpFmd29slY9tr4ZceLQ5tRZ63hJ2pcpLhkN7ZW27WTNqLE1&#10;l3hrg0JrgZZQWWsu0Wty9LB4QfCrs9Zcok+cEcT+xVqzguaS0dEm1JvitOJGNRVcNU8OisYpiEjc&#10;TDYr6Kja1H1FEYsyQFkbeSu/0J1vgyJF81UGUczk6FsJYps2pyi82puBf7gIKFYegStxD1OnCGvD&#10;JX+wNlzCTLqXsSn8SiwIZnYfbmghL2PqIW4EtWglkPG4uWw2QZRAwwnj5I04ltGRh+1G13SinwRG&#10;HUu3LhaKs9Z0QqlxJ2ab0q84hmgZ1DEwSteH6y6fPKW6QLBGqLCmrt4jkGXruJDJoLCGsMnMJNK5&#10;+pU2RLko6CTxCEHMLMOylrqjxslbVGKG9NBS1poYeElQQQxe2us3JlUhheDOVMlrWuGsA7so+lTg&#10;mbjvNmwiwwo4//UbOVCf7lWfiNzgUizw7MC+owhHqN1NZKesEcMwsacFXRERZuOYz/Y/0s5nZ5bc&#10;yO6v0rgvoJv/q4TpWXg9Sy/sZastjAaQJUFq27Kf3r+oZDAzTlZ9Nw+m0cB3KzJJBsnDYDAOyTyb&#10;kggq3ataScUX3eJq+TulFaNw039lwXZqkJhv4lz6ndLOnknwdvdasqa6u85nQ8pJy7v+a03FepHj&#10;XLf6rW6KvbleJI5w0hGAsuy4NdzK5ta7sV7sWymNPTy31sLM1ad0GNdbbH5NRXz+3sxNIOdUWGxA&#10;uzUASiosdNz8egeSZWNrVO3GYTV6rdgfNrNzDP5WaWdLwn1Ft/ZpM8BOLcKBww1P7cZoK7ta7/Jv&#10;MG7nwlZGwK25rdz7Gpsb7izyoYnOhY1PJvxbNTtbBPjge9N22T4bp85uUQ8ETc864ibfMlolFdtE&#10;uVTsTs3KbtbneuuCWYb12YrEXul7fVa2wMbumzv3NYaTdGqQOBV6KzDD4e5TMkb5rbuDKO2cjHkm&#10;Ns7eAH+5wDW2bdw57U1pZ+OD6eEarlulFXvAaZY7B/8o7ZyMWxdvfXKRZGd7wPfJbx3Gk2Qr3v8t&#10;ypS96ad+Y8sGd3HfcbZKMiJOcTXbnX47W4SRxeydW2Go2zkZto69Y7dKOxsSjsve2+JOxO7UJCw1&#10;4ou2N+pW9rCyZ2O5c3Q+Fsrn0iAebq0SIY5Pydih8Li1vq/J+HDffItWZOPpuTQweetcSU2GX3Hr&#10;k1Q0ydkojERm7txnJck4VXrr9DzJzkaBYxdsJbozAkqyOK98K3zH4etTS3KVDB8JuVXaORl3QXPI&#10;7RYmz7aELTrBV9xYSpVNr/P+XZE7I+BsS9hrwNR9q7RzMowyMLlVt7NRmFb8qHulnZPFTegs+O7U&#10;7WwUpgel3WvJkozPk9y5HYBheTYKGC5uA73TkjXZE2r9lpdcNq9SGo7brdLOJmji4wz3+q1sXo1d&#10;G7eOEbM7+Txw1nW7ZyfL5lXubuKi/Vt1O5sgfCC+qn4HJWXzKoQd3wi5VVo1QcTmb42AsnmVSyVv&#10;+lwlGRx+nI26MQLK5tWIwd3iAgj7nPqNQNW903CA6ZSMT/VON0fAORl3f9wdAWejcPdOAobpORm7&#10;ctfnvZY8GwW+bsf+0lsoOSdjsweHa+70W9m8yt2v3Jd2p7SSLK7IuEU+E1M89RvHvvk88K3Szslw&#10;gsZ7oYuyeZWhfesW3QjonpQcHkTPb/Vb2bxKYJ4F7a26nW0Jd3Pe29BObPakJCscdmLfKu2cjCDc&#10;Te+1bF4lUnvvPgIC1icluaP5O4dWb9iSsuU1qJF7Id6SjAaCob1V2tkoPLElt3YPs8HpVDfMKwf1&#10;7lTtbBM4Bs+HEm512znZvEEj3yrsbBKe3OA73grMlB2vfDLrzhfs8XjOTglBOG6tuIX/ko6rfW6d&#10;JGTZe2p9aBLOndw5l1nTRfTi1lRad65ylpTv7t7ptpKO48L34kB15ypu2j26lLXJqU248OWWT1I3&#10;rk5EoRk1NxYBJd1NOhGv+KTh7Tttw5s+pSMEemtcr2fXgsLGW992pLBzunWFqLsxruuuVeZsQmq3&#10;mvFsRcZ7W7iYJE7Nwd7H2Ixyq7Bzum0dbhmRstMVf40Y6C2vtaYD+7c6rex0xc17cl3LnarVdHwg&#10;8Na4rntWaUYusblVWrE+ETu6g5G6Z3XmE2I48jeGWkm3sra5VdjZGLBipNtuYaRudWVJequw4lUY&#10;hZ3TyWL0d7/8/t//x7/947d//Zdffv/Ln/jH7+Jfv/7zL03Gv3765S///vO379/iwd/++o+f/vnz&#10;t1//+pe//OM/fvvjf2M2+r/Hz//+/RvJyZJULZuvEtO958SDlRjv8Zx4tBLTa+fEk5WY1jwnnq3E&#10;mNhz4sVKjMk8J16txJjAc+LNSoxJOyd+WInxj86Jn1bioJjPqfltYUxB5qEs6NxSuoezYHVLcg9p&#10;wbiW5B7WgkItyT20BSdaknt4C5azJPcQF7xlSe5hLpjIktxDXXCL5+T8dlAXbGFJ7qEu6L+S3ENd&#10;8HkluYe6IOhKcg91wbiV5B7qgnkryT3UBSdWknuoC5KrJPdQF6xVSe6hLmioc3J+O6gLOqok91AX&#10;/FJJ7qEuCKOS3ENdUDkluYe6oHRKcg91QbaU5B7q4saQktxDXVwBUpJ7qIs7PUpyD3VBWJyT89tB&#10;XRAXJbmHuqAUSnIPdUEtlOQe6oIrKMk91EUUvyT3UBdh+ZLcQ12E50tyD3UROC/JPdTF7Q8luYe6&#10;CG2fk/PbQV2EuEtyD3URfC7JPdRFELok91AXUeWS3ENdxHtLcg91EcAtyT3URUS2JPdQF9cKlOQe&#10;6iJqWpJ7qIsw6Dk5vx3URTy0JPdQF4HKktxDXUQeS3IPdRFLLMk91EV0sCT3UBfxvpLcQ11E/kpy&#10;D3URyyvJPdRFlK0k91AXYbNzcn47qIv4WUnuoS4CWyW5h7oIVZXkHurimHVJ7qEuzk2X5B7q4iB0&#10;Se6hLs5Dl+Qe6jZBHb+tfhfUcYLZSR6Hic/K89tKLqjjtLCVXFDHoWEruaCO87xWckEd36uxkgvq&#10;OHFrJRfUcYTWSi6o40yslVxQxyFXK7mgjlOrTvI4dnpGHb+t5II6zpVayQV1HBS1kgvqOPhpJRfU&#10;cZDTSi6o42CmlVxQx0lLK7mgjqOTVnJBHWchreSCOg43OslfxxPPsAuBl4EAL44gehkI9OJUoZeB&#10;gC8OCnoZCPzi7J+XgQAwjvN5GQgE44iel4GAkLMxZgYCwzhI52kgQGRfkpfBhbCwGQtFIifYrCpc&#10;SAsEXgaKRHgMLwNFIkyGl4EiES7Dy0CRCJvhZaBIhM/wMlAkwmh4GSgS4TSsDJTEiHNWXgaKRHgN&#10;LwO1iTAbXgaKRLgNLwNFIuyGl4EiEX7Dy0CRCMPhZaBIhOPwMlAkwnJ4GSgS4TmsDJTYiAM3XgaK&#10;RLgOLwNFImyHl4EiEb7Dy0CRCOPhZaBIhPPwMlAkwnp4GSgS4T28DBSJMB9eBopEuA8rAyU74pSH&#10;l4EiEf7Dy0CRCAPiZaBIhAPxMlAkwoJ4GSgS4UG8DBSJMCFeBopEuBAvA0UibIiXgSIRPsTKQAkQ&#10;do6ZGSgS4UQ8DRSJsCJeBopEeBEvA0UizIiXgSIRbsTLQJEIO+JloEiEH/EyUCTCkHgZKBLhSKwM&#10;lBSJTeZeBopEeBIvA0UiTImXgSIRrsTLQJEIW+JloEiEL/EyUCTCmHgZKBLhTLwMFImwJl4GikR4&#10;EysDJUq4scvMQJEId+JpoEiEPfEyUCTCn3gZKBJhULwMFIlwKF4GikRYFC8DRSI8ipeBItFkTvie&#10;YY1Ch8DSQMkTviJsZqBINPkT7tCVKpgMCt/j0AxMJEKalFA+N0iabaBINHkUPoShGphIjOtES1jY&#10;5FL47KdmYNrEuPSzamAiUQkVLgfxeiGu5iwamJwK9+VrBqZNjPszqwYmEuNGzJqBicS447JmYNrE&#10;uLayZmAiMW6irBmYNjEul6wZmEiM+yJrBh4SuZimZhACx6hyHZRm4M3OfB5aM/CQyOesNQMPiVw2&#10;rhl4SOTok2bgIXGMqxLP3RgCrxcEidxlZWYgSBxNjoVj81oFE4nKsfCJea8KcSlgaUSTY+EaWc3A&#10;RKIeDeFCSbMKikSTY+EjKFoFE4l6QGQ0ORbuq1INTCTqIZHR5Fj4QppqYCJRORY+R+B14+WoiMmx&#10;cDOfVMHkWPiyk2ZgIvFyYMTkWMbLkRGTY+HWD62CaRMvx0ZMjmW8HBwxOZbxcnTE5Fi4fVXawORY&#10;Rj0+EgJrYtEDJKPJsYx6hCQEngZqE02OhY/0aiOaNlEPkowmx8Jn0lUD0ybqYRLOTZuNqDbR5FhG&#10;5VhCYHWjHinhDiEzA7WJJsfCdzqlF0yOheskNAPTT9SjJaPJsXD3pGpg2kQ9XjKaHMuoB0xC4OFA&#10;kWhyLKNyLCGwNNBjJqPJsXCnjvSCybHwTR7NwLSJetiEL+GYbaA20eRYRj1wEgKvF9QmmhwLN55p&#10;I5pI1GMno8mxjMqxhMBqAz16Mpocy6iHT0LgaaBINDmWUQ+ghMDTQJFocixcDic4MDkW7njVDMzZ&#10;WQ+icG2y2QZqE02OhUvbpQomxzLqcZQQWN2oB1JGk2Phm0RaBdMm6qGU0eRYRj2WEgKvDRSJJsfC&#10;7ZTaBiYS9XDKaHIso3IsIbDaQDmW0eRYxviAXYnimBwLFxxqBqZNVI5lNM+pjMqxhMBrRLWJJsfC&#10;1c7aBubsrBwLt5maVdDZ2TyxMirHEgKrEZVj4ZJyMwNFosmx8IFC6QXz5MqoHEsIvDbQFYt5eoU7&#10;o7UKpk1UjoWPVZhVUJtonmHhYy1aBXN2Vo6F2/CsKvCB3apBCJxunJRjCYGXgSCR7yCbGcjsPJnn&#10;WLhQVNvAs4lcr6gZeEiclGMJgdeIgsTJ5Fim+P7TeWoLgaeB+ImTeY6F76yKBibHMinHEgKrCsqx&#10;8DliMwNFosmxTHoBVwi8KigSzXMs3JWuvWAiUTkWPndgVkGRaHIsk3IsIbAaUTkW7o80M5DZeTI5&#10;lkk5lhB4VVAkmudY+GyN4MDkWPi4uWZg2kTlWCbzHAuXAKsGJhKVY5lMjmVSjiUEVjcqxzKZHMuk&#10;HEsIPA10djY5Fm6IlV4wORZumNUMTJuoHAu32pttoDbR5Fi4IFqrYCJROZbJ5Fj4coxqYCJRORY+&#10;x+Q1onIsk8mxcBW4VMHkWLgWXDPwVizcYq4ZmEhUjoXvMpiNqEg0z7FMyrGEwLIHyrHwVVIzA0Wi&#10;ybHwPUfpBZNjmZRjCYHVBsqx8F11MwNFonmOhe+waBuYSNQrvSaTY5mUYwmB14hqE02OZVKOJQSe&#10;BopEk2OZlGMJgaWBcix80MrMQG2iybFMesVXCLwqKBJNjmXSa75C4GmgNtHkWLivXQaTeY5lUo4l&#10;BF4VFIkmxzIpxxICSwPlWCaTY+E7DNKIJscyKccSAq8KikSTY5mUYwmBp4Ei0eRYJuVYQuBpoGtn&#10;k2OZlGMJgaWBcix8aMbMQNfOJsfCVxsEieY5lkk5lhB4baBINDkWPqClVTCRqBwLX+0xq6A20eRY&#10;Jj3HEgKvEdUmmhzLpBxLCCwN9BwLXzs0M1AkmhzLpBxLCLwqKBJNjoXPogoSzTvCJuVYQuBVQZFo&#10;cix8AlurYCJROZbJ5Fj4mHDVIAROG8zKsYTAy0CQOJscy6znWELgaSBI5GsyZgaCRD7GZGYgszNf&#10;ITUzECTOJsfCN9AUBx4S+XCtZuDNznywWDIwOZZZOZYQWDhQjmU2ORa+mqZVMJGoHAvfCzWroEg0&#10;OZZZOZYQeI2oSDQ5llnPsYTA00CRaHIss3IsIbA00HMss8mxzMqxhMDTQJFocix821CgbHIss3Is&#10;IfCqoDbR5Fhm5VhC4GmgNtHkWPh0uDaiaROVY+EDo14VlGPhg9NmBjo7mxwL35yTNjA5Fr41qBmY&#10;NlE5ltnkWGY9xxICC0jKsczmXWF87lvbwLSJyrHwOVevCsqx8NVUMwNZO/ONUTMDRaLJsczKsYTA&#10;6kblWGbzrrBZOZYQeBqoTTQ5llk5lhB4GigSTY5lvnwqxeRYZuVYQmBVQTmW2eRY+PSsjEaTY+GL&#10;55qBiUTlWGbzHMusHEsIvEZUJJocy6yfTgmBp4Ei0eRYZj3HEgJLA+VYZpNjmZVjCYGngSLR5Fj4&#10;/qwg0eRY+DivZmDOzsqx8Fl5sw0UiSbHMivHEgKvFxSJJscy6ydVQmBpoBzLbHIss3IsIfA0UCSa&#10;HMusHEsIPA0UiSbHMivHEgJPA0WiybHMyrGEwNNAkWhyLHz9WoazybHMyrGEwKqCnmOZTY5lVo4l&#10;BJ4GahNNjmXWcywh8DTQKI55jmVWjiUEngYaxTE5llk5lhB4GigSTY5lVo4lBJYGyrHMJscy6zmW&#10;EHgaKBJNjmXWu8JC4GmgSDQ5llk5lhB4GigSTY5lVo4lBJ4GikSTY1mUYwmBo8GiHEsIvAxkdl5M&#10;jmVRjiUEngYyOy8mx7LoOZYQeBrI7LyYHMsCpVKOoYTA00Bm58U8x7IoxxICSwPlWBaTY1mUYwmB&#10;p4Ei0eRYFuVYQuBpoEg0OZZF7woLgaeBItHkWBY9xxICTwNFosmxLHqOJQSWBsqxLCbHsijHEgJP&#10;A0WiybEseldYCDwNFIkmx7IoxxICTwNFosmxLMqxhMDTQJFociyLciwhsDRQjmUxOZZFOZYQeBoo&#10;Ek2OZVGOJQSeBopE866wRTmWEHgaKBJNjmVRjiUEngaKRPMcy6IcSwgsDZRjWUyOZdFzLCHwNFAk&#10;mhzLohxLCDwNFIkmx7IoxxICTwNFosmxLMqxhMDTQJFociyLciwhsDRQjmUxOZZFOZYQeBooEk2O&#10;ZVGOJQSeBopEk2NZlGMJgaeBItHkWBblWELgaaBINDmWRTmWEFgaKMeymBzLohxLCDwNFIkmx7Io&#10;xxICTwNFonmOZVGOJQSeBopEk2NZlGMJgaeBItHkWBblWEJgaaAcy2JyLItyLCHwNFAkmhzLohxL&#10;CDwNFIkmx7IoxxICTwNFosmxLMqxhMDTQJFociyLciwhsDRQjmUxOZZFOZYQeBooEk2OZdFzLCHw&#10;NFAkmhzLoudYQuBpoEg0OZZF7woLgaeBItHkWBa9KywElgbKsSwmx7IoxxICTwNFosmxLHqOJQSe&#10;BopEk2NZ9BxLCDwNFIkmx7Lo91hC4GmgSDQ5lkXPsYTA0WBVjiUEXgayP3E1OZZVv8cSAk8DYftW&#10;k2NZ9a6wEHgaCNu3mhzLqneFhcDTQDiW1eRYVj3HEgJPA2H7VpNjWZVjCYGlgXIsq8mxrHqOJQSe&#10;BopEk2NZ9RxLCDwNFIkmx7LqOZYQeBooEk2OZdVzLCHwNFAkmhzLqhxLCCwNlGNZTY5l1XMsIfA0&#10;UCSaHMuq51hC4GmgSDQ5llXvCguBp4Ei0eRYVr0rLASeBopEk2NZlWMJgaWBciyrybGsUCqFvA+B&#10;p4Ei0eRYVj3HEgJPA0WiybGseo4lBJ4GikSTY1n1HEsIPA0UiSbHsirHEgJLA+VYVpNjWfWusBB4&#10;GigSTY5l1XMsIfA0UCSaHMuq32MJgaeBItHkWFa9KywEngaKRJNjWZVjCYGlgXIsq8mxrHqOJQSe&#10;BopEk2NZ9RxLCDwNFIkmx7LqXWEh8DRQJJocy6p3hYXA00CRaHIsq3IsIbA0UI5lNTmWFUqlzs4m&#10;x7IqxxICrwoSxVlNjmVVjiUEngYSxVlNjmVVjiUEngYSxVlNjmVVjiUElgbKsawmx7IqxxICTwNF&#10;osmxrMqxhMDTQJFociyrciwh8DRQJJocy6ocSwg8DRSJJseyKscSAksD5VhWk2NZlWMJgaeBItHk&#10;WFblWELgaaBINDmWVTmWEHgaKBJNjmVVjiUEngaKRJNjWZVjCYGlgXIsq8mxrMqxhMDTQJFociyr&#10;ciwh8DRQJJocy6ocSwg8DRSJJseyKscSAk8DRaLJsazKsYTA0WBTjiUEXgbCsWwmx7IpxxICTwNZ&#10;sWwmx7IpxxICTwNZsWwmx7IpxxICTwNZsWwmx7IpxxICTwNZsWwmx7IpxxICSwPlWDaTY9mUYwmB&#10;p4Ei0eRYNuVYQuBpoEg0OZZNOZYQeBooEk2OZVOOJQSeBopEk2PZlGMJgaWBciybybFsyrGEwNNA&#10;kWhyLJtyLCHwNFAkmhzLphxLCDwNFIkmx7IpxxICTwNFosmxbMqxhMDSQDmWzeRYNuVYQuBpoEg0&#10;OZZNOZYQeBooEk2OZVOOJQSeBopEk2PZlGMJgaeBItHkWDblWEJgaaAcy2ZyLJtyLCHwNFAkmhzL&#10;phxLCDwNFIkmx7IpxxICTwNFosmxbMqxhMDTQJFociybciwhsDRQjmUzOZZNOZYQeBooEk2OZVOO&#10;JQSeBopEk2PZlGMJgaeBItHkWDblWELgaaBINDmWTTmWEFgaKMeymRzLphxLCDwNFIkmx7LpXWEh&#10;8DRQJJocywalUnimEHgaKBJNjmWDUhENTCQqx7KZHMumHEsIrDZQjmUzOZYNSqW2gcmxbMqxhMCr&#10;gsQTN5Nj2ZRjCYGngSLR5Fg25VhC4GmgSDQ5lk05lhBYGijHspkcy6YcSwg8DRSJJseyKccSAk8D&#10;RaLJsWzKsYTA00CRaHIsm3IsIfA0UCSaHMumHEsILA2UY9lMjmVTjiUEngaKRJNj2ZRjCYGngSLR&#10;5Fg25VhC4GmgSDQ5lk05lhB4GigSTY5lU44lBI4GD+VYQuBlIBzLw+RYHsqxhMDTQPzEh8mxPJRj&#10;CYGngfiJD5NjeSjHEgJPA/ETHybH8lCOJQSeBrJieZgcy0M5lhBYGijH8jA5lodyLCHwNFAkmhzL&#10;QzmWEHgaKBJNjuWhHEsIPA0UiSbH8lCOJQSeBopEk2N5KMcSAksD5VgeJsfyUI4lBJ4GikSTY3ko&#10;xxICTwNFosmxPJRjCYGngSLR5FgeyrGEwNNAkWhyLA/lWEJgaaAcy8PkWB7KsYTA00CRaHIsD+VY&#10;QuBpoEg0OZaHciwh8DRQJJocy0M5lhB4GigSTY7loRxLCCwNlGN5mBzLQzmWEHgaKBJNjuWhHEsI&#10;PA0UiSbH8lCOJQSeBopEk2N5KMcSAk8DRaLJsTyUYwmBpYFyLA+TY3koxxICTwNFosmxPJRjCYGn&#10;gSLR5FgeyrGEwNNAkWhyLA/lWELgaaBINDmWh3IsIbA0UI7lYXIsD+VYQuBpoEg0OZaHciwh8DRQ&#10;JJocy0M5lhB4GigSTY7loRxLCDwNFIkmx/JQjiUElgbKsTxMjuWhHEsIPA0UiSbH8oBSKSxPCDwN&#10;FIkmx/KAUhENTCQqx/IwOZYHlIpoYCJROZaHybE8lGMJgdULyrE8TI7lAaVS28DkWB7KsYTAq4Ii&#10;0eRYHsqxhMDTQJFociwP5VhC4GmgSDQ5lodyLCGwNFCO5WFyLA/lWELgaaBINDmWh3IsIfA0UCSa&#10;HMtDOZYQeBooEk2O5aEcSwg8DRSJJsfyUI4lBI4GT+VYQuBlIBzL0+RYnsqxhMDTQGbnp8mxPJVj&#10;CYGngczOT5NjeSrHEgJPA/ETnybH8lSOJQSeBuI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C8oTA00CR&#10;aHIsTygV0cBEonIsT5NjeUKpiAYmEpVjeZocy1M5lhBYvaAcy9PkWJ5QKrUNTI7lqRxLCLwqKBJN&#10;juWpHEsIPA0UiSbH8lSOJQSeBopEk2N5KscSAkeD4buSLC+JmYXQLGThMX4kEDi+JKYWYhrJwkMk&#10;CQSSL4mphZhHsvBQSQKB5UtiaiGTNVl4yCSBQPMlMbWQCZssXHQq8TJ8N5kXElzQaXIvZHFBp8m+&#10;kMUFnSb/QhYXdJoMDFlc0GlyMGRxQafJwpDFBZ0mD0MWF3SaTAxZXNBpcjHDdyVjXhJvjCgdQxau&#10;7VRChiw8r5IEF3SanAxZXNBpsjJkcUGnycuQxQWdJjNDFhd0mtwMWVzQabIzZHFBp8nPDN+VoHlJ&#10;PHQqRUMWLjqVpCELF52wMsVXJQt3Zleihiy8dQ8JLug0uRqyuKDTZGvI4oJOk68hiws6TcaGLC7o&#10;NDmb4buSNi+Jh06lbcjCRacSN2ThohOmRtBpcjeUebGdJntDFhd0mvwNWVzQaTI4ZHFBp8nhkMUF&#10;nSaLQxYXdJo8zvBdiZyXxEOnUjlk4aJTyRyycNEJeyPoNPkcyryg02R0yOKCTpPTIYsLOk1Whywu&#10;6DR5HbK4oNNkdsjigk6T2xm+K7nzknjoVHqHLFx0KsFDFi46YXQEnSbHQ5kXdJosD1lc0GnyPGRx&#10;QafJ9JDFBZ0m10MWF3SabA9ZXNBp8j3DdyV8XhIPnUr5kIWLTiV9yMJFp15fRhau36nED1m4fqde&#10;YUYWbkRJyR+y8GLuJLig0+R/yOKCTpMBIosLOk0OaPiuJNBL4qFTaSCycNGpRBBZuOjU4zZk4aJT&#10;ySCycNGpR27IwkWnEkJk4aJTKSGycOOdSgqRhccKkeCCTpMXGr4rMfSSeOhUaogsXHQqOUQWLjqV&#10;HiILF53wQeIcmAwRZV5mdpMjIovLzG6yRGRxsZ0mT0QWF9tpMkVkcUGnyxURv5ceCYmFTsKulyxM&#10;dBIbu2RhopMAxiULE52sMi9ZmLaTpcAlC9N24q9dsjBtJ5PqJQvTdmL5LlmYthN4XrIwuaLhwhWF&#10;xEPn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G1uKDT5YqGC1cUElOLCzpdrmi4cEUhMbW4&#10;oNPlioYLVxQST4sLVzS4XNFw4YpCYmpxQafLFQ0XrigkphYXdLpc0XDhikJianFBp8sVDReuKCSm&#10;Fhd0ulzRcOGKQuJpceGKBpcrGi5cUUhMLS7odLmi4cIVheSkxe9++f2v//zLv/3jt3/9l19+//c/&#10;/vrbT3/++dufv/3028/ffvv2099//vb3bz/94edvf4g0v/z+b7/89qf2bvzzp//z87dxnfkuGp32&#10;p/j3MC7EU+PV//nX//3H//rXV6Lffvrnz9+GeeIQ914hXuLC2AxLHW/++S81xcg3ovfo4Liye6KH&#10;3/O9/Pu3VsLIl3j2UGC8P/dN0vner3/+6z/++KrIUWZLu8zj2IjjcZnghLKvjjd//V9/+I9f/8sf&#10;/1/RcUHHttGRdPO63+VDS+0qLcO6tF00POaa3Ve2x2N2VTaLPqLvdIQhSllvS565Dq4hnbQj/7U+&#10;ao3Bh5nb3kceL8Fy7V3YHpOi+Rg85nshPTx3o+SS9k3W7IPbLRpZU6cX4HqdAwctkM9js840d1vb&#10;ntIeWa9LBuzetfb8YAGaCJxWFM+RcKPOTzqyp33Tz8vSKzVN6+7vdcU+oqv27Bf4XOd1ahGOcRnp&#10;2gxwH/hMlDforfOUFwCSAt8vU+R7+be/vwxtU2S8P3bjn+991o5LuOJLI0GsACoaNuPeh3K1onuR&#10;XLmEwchkYLAgmCtghkYEjijfvuKZTcplCEMj6Hi6zYcj9cO+fAL3Fu4nKXdnl5HByfKlD6vrUwb4&#10;oVSmDSP642L5zliLiNC+azul1+vDHRstjgZ0F/4rwxU7uLW9HPuYSuP543Jja/zc9pmSFhP0gn0W&#10;DPOxxkGOvfMAdu0FWA0U648/GooESQMTG1tzZxRlYvdy0sn38m++P7M5+Wwzsn75Xq1nT7XmiXBK&#10;YYJ4TfNHzZZp7S0+0+LSpvRlY9FCx9OVhD/sSygSSk59wwJK1nz5t8WdxiXgKU3OV3Ea7cVjLFFO&#10;NrWWWfdW22HgkHKaoHU8PsWR7+XffH+klNQRcPUJN9+rpWUqbHejasdlnVvIrrcpy9D86hiPadNa&#10;M7zO3HHPY2b57MdaVv2VJfPh7l7yRptK1jRatxbb0L7meijGdNibnOY/1nc/7s3hyXhLQ8SncveJ&#10;oWdNO6Y3Ny7bsuxrndNj6tnclOPxLZtAoJyss4/eZD2hTVeM2a1YSJytl6770MW8HKuGH9d5jCbs&#10;WWfao1JPHnfFGMC1M6aBZkirsKVilzon0loPTwPzViL4nCrfy7/5/ojh6C1LS+ViIt97i6MphsZO&#10;HtJdF6BME2rsiwweY+5e82Kv+EST9x5ZsQrvx+b7knGMWnAT9GfaI+t5y5OR8RiHotj4aekblU+P&#10;L236vuRlyU0Fp7RHycvjmHveKIbV7zNEjNq01rWsbPXsHWxQT3WnN2MaeIeZzLeWlqXwuZ0WJKW7&#10;8FOrjZ8Q9QmZD6rIFDAxKtrmLBxtqvmC8c02pU595nus7Tj10aaMjw4UjM8etz09ntbuR+DpHJsa&#10;fjw2qWR+/4qlEiuMOrtMGNnuu3Mj0s5IHyXjVHXXiFnqYFhvlEyN23k+Ss60R9ZnBL95zAqnt1h/&#10;fLO1RybgtEfY4z2Uc5SMK9aXM28es0+qz6i9Se6VPEbf9pKZOaqpG2ltYLMbWbw0fRx+R0+dfXWz&#10;5DHWwZn1yx6f12jYSnzpfJwQ6k2COxBu767YA2vjzLWxFM2Sr+AdMAJ9aPNND/GcMP6sGbPkHHT3&#10;6gxFgsOZaXFGK7YRPHs/X4f7QJP0zjjbnGo76q9mSdhvtvae2mLdXswvu5TzU18xL6j7wQGQ/BYZ&#10;FpZ3DUuCn/kYsr26J9Y7ktPEW2PycQdfM/4ZBswZY9vCx+P0NS+tnVY0a8th6x7QYEXW97Tme/l3&#10;fx/X8hj4sUbIiFm+9q5Jufsod8OxaAGNspLCqUqMsYrYCYys9ZO3u/cd4yALrAXVX01X1ke9va4r&#10;KQxXX0rgQOxuby+W6Gw3y+HY3R80XHJ82AniOtUqP2iM7hGB0uryc2l83s/BCpnBdR89D8xTjzxw&#10;SqMu3zB7cU3HbgSYFepw+rgwr836eWUPAwfwWyfOTKB9R/GxtE+ENODNdGw7yjeyqoqIC2gGrvle&#10;/m3vs94YM3QyP6eYzb9+f8OXSY3CBKazkvnWumUprB7ScMxMTTL4iUyyCNib8e1jPLf+GOPXt5H9&#10;eEqdObuQ62uaMpY459E9R6iy2YaZW6xlQTXTAWkuac34oMLeOrWW9VfvCSxWc7dJO+93bOdIGGYW&#10;pm0zFR31Cp0WxTBFbXc9j19T5NuSv4ipgvS2T2qctxG3vOn+ETsL9xGk606UJgKYe5nZt/m31TDC&#10;NzlD4udN/SqIfO9tuyy4GhlFjFL2zRy9XViQb237OGozHb1WHcfjmQhQW16wUjh9crti4XO7bNOA&#10;BWtgC3DksuZzu2yEE3LhFHOgYj7r29qFpUV+I35kTB0fzcj3Po/4DTuenlSEjTvgDuXeNSq4zY99&#10;jDMrjBpuBocRT3xZqRl/YmdCskn5cFrEn/en5xFdC6q/9ppiVqc+FRBMH4rvxndvIg7QjOPFdP4n&#10;bPKXxv4yUZR13hPvCTV3pWIGyr6s9au/9triGcVR4paUqa1mjCXNRn4TYKQze1Se+fbYL1NhW361&#10;Ys8h0Utw+7lShVTq6gTgSfUIRrh+9y0ntwo+0jJeCQ5uPcx7SQmDhMdyNqth4buHigndg5oXn+lt&#10;I4OTvqKMESBOzSk8fC0WJzFt/UF93CuW8EaSXW98KcZ8D3713usDiAVRX7VFROn9JJGDvw0dmrcD&#10;IjomcZivvWscPAAYmBxRTEcFgTGye6uHM1KfErLvC2auv+lGrBZUfzVdCdR2L6RbiF79gY+Ado9A&#10;Z1g+390Dg+YMujHM035EEHvfn5vFYvmf7QQbE2ROPv3pRtpUilDB7g/egsIGtHMZPeOX785izxiT&#10;lxibebM2MjE9nPK9g6CMTnsRysB+18jhv2ffzgSMqou0McQSn/hcESM+eQsfZ41a0BfTDpHBtnuA&#10;cA+1yuXA19MOYRVMfKtu0G5lNfnA1Ha3jaGMdTzpzLdrg2bZpx0mfWMFwod3YznTkmpj4PPSlvmU&#10;rq9KjcyU6T+w2tuXRbeAgW3Jz1GNM55LXdrgtOT9+eOMIa4rkBeosthYZL+3EbW/9tG3MY3mCoT4&#10;Tkva8RhATy/z+vRTv9aCPgNjobESd0GR9Tja18BY8ThyVpoYfkQzTl2/0tsZ35jwVYYCjJW3M2g4&#10;xUyZXqjoXEbU3lREh6Zcqwe3XYNFMVr7CMMA7r5VNuTK47Ti8C7rrvItYODl4FY1xDFj7acAesZg&#10;rFuMq1LntsCa0Gq7z32jtkA5De8U0ZUSmy1dcG1kfOCcDWL1xUi8XSwBk5wNwuGozYh5XLKR8eSj&#10;SU89/xFOUtuP3nts98joKivKre+dO/CYE2gbPSRo5/1GVrfME62i+Vr+zdeXNTmSaaaeOi1fXn+m&#10;0zcFiZq9l699HlkjpyeD/H5ZMeJwY9+R/qkq7DsgtNLsHikivLN3Wi/tzZgYOeHOOqmVw3Cug2Lk&#10;/pFHRn6JFrAuPXcYHjKPW5kxn+0guzUsRryMiOO9ajhFEK5kPRA56fHXo/Fy2BBfDTazpWaNcuxx&#10;LLWsyNl7ccBzwFa1tMwAdWgQa+AkcBuwh1U7SiZa1vXGgwbPdwcHiOGrbFnn4KHLoOQxDmIqBjuy&#10;z3pHyUR80oAB1iDI75dMpCNja8eQ7lmDnZjs9s7AkRQyky/6MXHm41cs9nbJxMiGNJ0TpewxpKNk&#10;Yqq9tblTts6MA5/JBaN7yTPXPdE890vGV0+tZ/p076mjZMxp90AuFh/0TewFaSWD7T56K6bqr4Yw&#10;whYEsVtaRkl112Baybo1J8xJ3EdCpQ7FGBlpJQloPPa44a1RNQCLvlljZj1Y/dMBk9uj3fPFJ4PE&#10;5ehLKsYcuYdR75VMNKbP27RsOKTnSmGN1yQPInBWp8GBCvdNNDNLgeOyiR+P543JrXckK5s65wz4&#10;QEf8kOV9dTdY9qB39rPnarJ5JJzc1s/syNhHZO/I2OrQO7K7k8djwos9sBlT4wsGN1ubM7jdQaaC&#10;Q/GS4IjWHm+IkI+YuBUnudc5tnYYowpPKL81SQgOV7v2M+UGP7i738yoAoOVdTnKtMd0lmE9MZd9&#10;VTw/cP7qsFmJ++dU9iaYi1Fj9d1KjnWq0dpBT6fdJjwtoSwOG/DB0VZnRnO7Zr73c+zh7KnjThOj&#10;tQlaxGLh1V7sARTqgohs7ObKx7FPrQw6IrvdAuJDfAo+vLVhsbrtWl+4GnYLnB/TkRWAEDnHFldw&#10;3j2rWlb6Js1uzuzSbSeNYqfdcfFNvpd/+/vL0vct9515jKB8L//m+/g67XADtp3ATPZEvpd/+/tE&#10;a7N5z+2X79XaZCrCEckLRBRchgCEX1+tv+nSiEDmGhQFLbTElpr0EN4BESI6l1ZvYAzZkadTiUx7&#10;I4QFxdRjBFcmZaVju7l6M3QZIan3EYO+ZwlXXPI+sbA1Q4bAioPbrisIxiDiPudpaeUL8H39bFpC&#10;6IGpszBXI8uGwL4nEFirid5GqpzrQtf6swbNjiTm2eIU3eCwXsAwN1P3ZlqK7coZFfg84yXGG6qh&#10;HtZcFMKm4kdEQ34eawSlDh1jdZ32NvN9O3aYUQmYNtUJKYgjuhH76tPHu5oteUZwpKfp3KZjLav+&#10;yvpBozFS95npjRcBjnLRMGOVxXWHjpvTEh3hnwuCs+5ZZuyiaAwxqVgR/6BNH8SSU0eCfvtq7dQH&#10;72vG97A6p3YJPjEds0spm/zqMj6YVnvNWKftwfxLzd6WzMsHQ/rG0WXtmXvyCEBjkMvYfDCJ5DYJ&#10;NjlCXt/vzYBJrjqOgE0fIaxzu2Fnnd3IzOMxHmVnRwmW7zblZp1BQvfqsBDiH2GC+yYaolcsUWqd&#10;6auccYhW4TXfrzPfmu7bd66RswF090MHMPnRMWdLyMogfLkX/ifsKDjbx3ftWUEwCzYc7JaKLtp9&#10;shMi9f2ZabTZHiaMxx72Pb1fS2vjJDaVtbO/48TaoYaSWdCzcGwInhj2e6P13qR72QfVdMRWOp4f&#10;+2BwMVpazsbUJTlBDJY12WjEM+pUz5wYA7alJnjyqTc/RrRYKPUBxMx2APFTGAheYc3+IA5+cAzZ&#10;D/l3b1nmpfgy9avTeR1z1Do9X/syRIWj27zeETPWwxGfdCOoxfmO1hykYJEopWWpu3L6/pUGk/fj&#10;exO5fZj8j49253v5t+XP8QviKK327/T5ovbc5nKkZc3dTffH2nMjD2BppTE3dY4ttcq/qR3+Q66k&#10;RqK5vX3zvfzb38e3bVDlQMHc7wTJ9z7XZmJ3XQZOQXSsafex/6kyLOI4UNjqEkvq3CaRZeXfXbcJ&#10;5XMXAZGkwVAtjhL1zX1MAo1Tw2J80i1SxCL/BepXbb4O08b7fQLEf45NC9WzeWeTWAPyudEsJfaB&#10;FXPK47WfzcH0yo5GHhPaytSxY+G+nQ8yLi9YJo7JXtEyhfCYcGqOS1ajO2mQ1pDTZsCqrSh5NzbG&#10;/djOk4rKJrg4y93vdcqOzr8JxlI/fMEsJd/70KZELXqrYJCKQyBNzogovnztR0yTEVsg7WNMJoCF&#10;Lf9HqxyNBpveFWNGEDv/EaO1lp8HIJlPua+JDmJt+qMBGAGz1snwM7E7tmI223nvD1Y+zAttSMCs&#10;ElKtr39WbZpwd9uMTQTlMMLH+Ku1bEOe2Gu6qqwq267KbFCWgxHW3Icoy4T9ZsL+FAY7wYbRJBrY&#10;tK0F1SriF8zw7XuWaNwv7MrX8m/Tjz6GH9pfZ5V+AXQtKxORJtsitgMXfDLZs2+vZQm/X8flhAnM&#10;8BRFs//ubaXeFYuHyuqrZczOhr09srXwqCJQstckdpuUUUFsEx9ifzryEYbjwtcfBlaJ4sYO3VfG&#10;cei0ckOsV/rRKswQIeuoT1eqPCXkYdQ2IhdpoEBOPa8by7rD68Cu1mLxE3MvzkhAaHiPnLeNDCLT&#10;b2fxiKtS6gNxm+ONdUqcqj/XlohHshS00+mzcD9uZKbGHCcEYmOL0jljap8Tc5wKk76NI1vZt4Dx&#10;wwauCnyi6+F47b2K27bzbicPXF+PyEZ//Uc+G90e22T33DkP3ue1zDX/Nrv0qQb52tueikZJld40&#10;Cv2YT9G9nuSKwHCGg8ye4uA1vkurGkuzGmgCEmsuVoMxr4OfFXQP9ccptk7n1vrVX3sTsdO3O5oT&#10;K5B9JOU4g1/oTh9LMbaenOETEZJsi4nj/sbeaCbiTjCwGSc+CnHCZZygy2aMmxUqaglDruncQOg9&#10;d9QCsVq/+qvVFtciTd2RtNcWA5tBmAmWaHeh+1MmqhzBx9N7xbJFIlcCb2rLDHXU59LI+OY5gt2+&#10;JcCVnipnH9e6aTS4qnYlPWwNtS2GnXP3BGZ2OAaduAc2b9U2wle5ZZnVOGG2c99iH/LbR8wsgKb0&#10;PHF/9uDkKMAivZ7eK/Z1Xq4lxT+rGxQhBQ9Dcx23r15paRlN+2xzr9iIIqbGMOiVYSYuyx6plnGf&#10;MRJSbLfG9W1PaWRjGguuu0+8A6uK0ozs+47d6W1uxXcp8wln9frNJWzswPeMDrpVW5a9WLiWMb23&#10;767N+oRTlrWNM2pDmW0IyGxp4Y41y71imbITyRzhlRNaZ6XiQHedxiIkmVYKuuQ4x1INRP3VHLJH&#10;jIK9tm+Kjeqku3YtlphRBpWOZdSt2s7sckq2g6CMLLE4VdJP6L3xm4gD5ckPVjRw07f79uzpcSXO&#10;U0bmawdO6/krkkFUmk7cm9Nnr4qLkvNum57nMU6m7Chl6OxwoYnytfzbXv9UtXztXRfW1sKhK+Pk&#10;65YuY6yvhG91IQHSr7CBX5KxlDe4InicFt8F7HmI9VVAH55slUkngim03fzTn7KXPuc3rpaDDL6N&#10;HKbSR1IAeAHYiLPFx3HohCWzb7tephf7aQFYe/PzChKyiV37u00aImbYzdmxhEyE7ECKFLlejRTX&#10;g2T6/hi7unagshfk6qV+pR2xr9QOnp84eGvWj9qxlEsnMsBxPb9ZW6bVKVyMZnuHJyf36pqXnYvE&#10;73dThu3FqyszAo/Z0ZePWW4ZMxFp+dbbbgfZYxZ748+9T6QUby0fM89W15XH6J2PQUo/jFBrWX9l&#10;nde40eHVL9h9spaSiUW19TT9x4bVMvbZ9EjqrPMZN7Ws+itLBvJdayx93RSEP8Vaqk0NACbAc3Jv&#10;g+pnmd3wRJsdX04o1vJ9yYS5kxaOTXp1YYxLxcI0s2awVceaSPKMv99KJk6zz98Xkyb4J+CHS5ep&#10;ApQNw/le/m2tM4KwXM7GcMGX3x2MfC//9vdhuts8i6fZtpWdJoIPLYE1yVQEEyrjREtwq0A+ZvLS&#10;LsICpq+CFxZ79e46QbG/jpBeaw+m4/3IQlo09vqCuzRI4LIGVMAd1icRz0xguNb0LaMls4495TUs&#10;jLPNprCXYgyI1073gjvCpl0xFmw7eXjp/fetzeaW5nDibpJ1sfFiBLBgJXbFY44PZJ3xmGn5+60d&#10;i8FMS8o9enm0djF8bDaTkjku1ih/Ks+7RsnAC+u9NyducpyiOzdnXGqSlg0MxCGu8pj9tllnVlfw&#10;Le/r/JGeC5Rho1r5zLHMI3urHXPH274i4Jg77OEBsAi1r9jFkBs4gpyASSh6EzvMS0aIWzOTfNC7&#10;2Ko2kvE9c1vGa+5i1VuahM5onm0QxnHvQHmMNt2qsh7qRFGtZf3VSiYQwB60Bn0Mn/ASLCyZAHNk&#10;cGxFFOPClz49EmLbbcm9kQHxuvZ5hHAKI6xUivZsCwGcDbKurc2+AwxGU+w5rB+WnmIxY6Nzb8jY&#10;JZl9lO+9b6OV85qfzQNnyvL6JKbh1wGPUhF48DZrYQFiE3LU82YbRZSpjSQWqxITwGUjqJONQCyi&#10;ruB4DJ7T6rFm6OOg1rL+SlxAz7fYSyw64SJr77B/vJtE/NSdr+rGhXP5eXETr9HOOQJrWfVXlkwj&#10;tS0/jAXaS0o+jQW4pnV4NWcvmbKodhv7wMapMxN7WNhYWDHAiS5J1ufxz5pgN4lHyZ+sTq3lVz4v&#10;RxiyzYOo7OP4sFuJ02wrbjZqcYWBHUPH3Vv5Xv493u/jNc7G7fPgyWPQ92nAtj4N6vTgfPK9r2qz&#10;ca69oW+FKcFC7bj/XBuiTc3/CU6Z3dItRS/tne2MGbJ9kyX2WcZegzL82K7TYt9xXKLFvnuvQfCl&#10;T4LNZ/H+Sn0ZnalBa0ciXUe7w1Hu9vpzO8b7zefCVOBivTB9er9ipJeCQ5R4vEKdvschbiawD7Kj&#10;ZtjXxsmcRvClZu9LZgA3DiP87ItbwhSeQ5R9+s0hOkpm7dJ9HtYX+6Rxs2Qap/nMLD7Iuo7+Cecg&#10;QcXZ2yDzz51NXDQ5OSYNUieCai3rr2xtRn9iPXYuicVjyxhTzqu1OVLJvRtVMXY/9WNA7HGj/Rp2&#10;a1n1Vys5zgEmD/wdnllmQqrcL7+kPZjrSp1BdT9cwjzlbCfnZVbWnbCGeqlzMPGM6LxXpIkQiHCn&#10;2DsmxuSvobI/tLaMnZhLezyTazp2Z+Y0Fi7vc8tfC3exAwBfp7Vsvpd/W2vGjsVeJyafzurke/k3&#10;34cIb2AmFocn9mrekz5v+wzyN+dW/HJ2TdWWI1xKp+0thy/cXNA+QrgNNfzaFsIj6P4eLaIp371+&#10;ELBuqWKO/bol2AsVHtn+PttJL/vINP+IeCcJuQaif5Q/cbasBYGxPtdmvu9bDicpo8PHkcijaTgR&#10;x9DblWbxgAE8jXBOIMaNeu0xjklHTy2r/tp7GosQIYRMC2knWZ83LBI/rvtcWBgSGWyKxZlLTO8+&#10;n9Wysu5Z5nIMXlbTcfBjT5Xv5d98HzBm/Js1QTuBf0Lj5X3iU217A67l4Wnle/k382cQZ8yAFfWx&#10;PzDfq7XJVBxCyD6DWWx+fvYZbhq+fzYNBFmlrpjx2DLc2h2vKjZo3Wg5LmMDwHtvxenOvjUjNc2/&#10;TcdHrBd2Z5g4HLGXO3MsXg0GZZ9EOU7Dlo0X5nvNmGJ6c3HLAv8XNHJki4jvriPXtLP34k7NYjHT&#10;/DxcpNim+DUm8K7ZI9JKOR/DyxZ422dxGqDN//vdByWYBhQ5Nt36DL8rLrI4jzOmJPaBZ5kc03rv&#10;F70vmds7c6Rc71VgzKJYg0NshKmMI+ghzNwf470ZJeMJ9t2Z14sXwkz3HZWvI561ScLn7Ipx/XNf&#10;HdZa1l8NfaxlY2X3MltxqqTGVDk8BNWYzcnm4Z2gPWBGALit1FinEZ806swCsd/p/TrKWyvFLvq4&#10;KuClGPwmPm7pZw5CEZPNx0zGtxDMqd1+KSBG59m95kRk/s2xeT5uHFO+jk19nwN2ufEPf4iQ89cj&#10;hDsLGJutFtCWww9GFPc9dM8Fe8a23x/kT7w8iVSmjcOjTb3fYoJb/fptOJjy2OB5HmKYq1g47D3T&#10;9wp0TJT5hrXgB48yNUhL/Vi7N8NJ4QihfD3fxFb61v/Ajn2F8v67muEAMw+fZ+GCOZRlDLfuIAQe&#10;t12dKs4ebcDTIDl+3iH1vmSsEqGg3T24bEhgL13QsfkY70FK5haBvosNXPUtz7Ws+mtvWVxDSk6t&#10;WdXU3oRwpuRUDAhWxpTHcRNEU4wIhTHC4QHIOtMSQ65DmGOL8MbZhX07ROIIypTbV/Nx3zB4bzXG&#10;DUYR+Xm1Nq5XdOq5IwcAngiO3bbS2nCa/Qg4ezm5lrphq7Zv/dVam49b9VtDYj/hzk4elYLfS4MJ&#10;gwHtXhXD3uQMdDCr9+oMhx+30Ox1xs0XGoLDU/2oEGe0OA5RSiYW0G/6JYIcX1Tex1+tZR21vAel&#10;vvcwzcwIzpbK9/Jva52yzsXI3Bu1ZfEcq+M6aoMUbK5hHN7ZpE3Z45Z3Q+0kSepYa1Z/pb5n7gam&#10;qm67gdrBscowJw5OnR15zMo8Wyf277wvWduIXXitH4m7so74wbqRxU+PV9HDRxQ9831fM1b9PV7x&#10;hiA+0z9kuS8uO4xfHPA+vnCiIwDxFi3vS2aCyPgOHG3bO9KzZgdHfsmVuYvhUodu3L6QiMNzxvW5&#10;XzI344O51wjBsYEELPMaziYx230AEZ+KXS1lhJzj/vh6zmUDsQMYC99KZg22r4CPOsentfbt42yJ&#10;h4GRkpkvmn8Hr4nmH+r8BbNE2A+mIWwDsRF85uyvjzFNrrfKgzLDAk+xt9XH9RyI/cH7X0Rcg9xo&#10;m+05rhBkeuvTz9oR30n0YkR+uOInAMEaqdUfRXfbeKrNW6TG2q3NnPiXnLgq625unyanNghem2n0&#10;Mf7ZPqWTmstQss1rWfVXsztsF4irbfb+CvBUpBKljEBdexyOd0FqUIAZf0WxwyLUstI+tDJJtbAP&#10;pGV66oV8L/9+qeOP25TTI71mqVsfCUAttsw0JVi91ZqB3TzBGCePDq+v1uwrrHEch4Xbq4BYSnUm&#10;4TPWiCKziswUgaOvPFNGwsI0d7y/D+ZTu2g7YmpzluCYXTvbdXq/1i1b/5wKHO5RnaMdz48hB8ST&#10;5bAJzGXTkcitEY0qIz2uZJMdKVQGV75lDRckbgi2n/B4PoY2ckYF+3+SL44T2Xs85qgzC4KkhNmZ&#10;r44uGzP4xtVecuy97dGL2r71V7Y2EePkQmmscFvP/mTsRcqJhX/FdbX1MZxkgpptoj2WVstSXMCT&#10;ZB9RQLMBP8QFN8/l/EigJFaLRZVwKFIVJrkaSmQHAkxiPj5b/app/ZVtFBthWlpckvigYymZNU6a&#10;QxxVuY6MxX5Ei/beYbI5jqDVsuqvLJlIeJIrOBRtb8+BCxYa2fFxiFnr/P85O9d0yW1c2U7JZbft&#10;6jObO/9J3BUEAiQoZm6qP//YlRYlvkA8AyCoD2NsSLrI+lmsc++r/3LPC/6BECCb1OeMtZ5WHYKb&#10;cHOnC6wtxGbOGcZWUqn31X9lz7gZClqB9xRlpvXMiSdEEZ/mxKFGbY8hAz+GycbAHnPeKBKoZ0XX&#10;+KjsdXZ4ocitPVVhcDPm/ARttP7rdseZrZgSalhIF250tG4X/tnuhRNHr1g4wQp0lxxj76v/8m5i&#10;9Rg7pPJb3RcGiU4cDZg1uZ/awBYUDsXJJry599V/uWccD5b3GJBpF00K5mCa8SGmdwMIICTholjn&#10;pt31vvov9wya1oSCVPjPFj1kJHia89PypnbNlDxT6uLn42tNg8PviyCk7zG3jY7OI8WaIlITqgH6&#10;9778K3tnCTeTnxRJ7knJt2ERoVg8KP7cMxFp48LwfUH6feMBE5lpoudRuKE/bgJR+5Oz7X31X94d&#10;OcVSW0Lje0C3FoEIdSpjtVHkMm5Uu1coX7ISS5jiuMJv1j+NYVwijaAzynjreZGXKKv4Bl7MWYUK&#10;cs7/qLLB1jMxZS8JC//3rl+sYgbv9Z3NjUz3VbUw6oGsYDpfOBsmqtVUpVnGGJf2593ELZURYWUm&#10;4K/pi8a5hnYGgQMuzDp6kwngtTG8GR0WN8j9mqIOOeF+pIEhLdft4taPQkXhLNxqjOEyn1g7ACHK&#10;iY3V6bPsv5KCV6gXEaktCYFPT5yeirCHIlpzVmkoy+aGE+p99V/uecH4YXxtdz0qgOV6W6piSTSg&#10;L8mCICL8mhdj3fELfKzO3qSyBbb7/mncJ0ngKk2+z1lgfj9Gm/mgLZ7nDMDFKjAJl4p1tH1eUicO&#10;SFDyc9C8ggDxqM24eO+r//JqE5FMNIJ2FEHae4Z4rf39FwHNAV8HRt3kQu2q6P2vFzyypTrICbd9&#10;evVk4ZDd5AK3LRBJijkrihYDu9vnxb9HXIZ3u0KAh4Iw6/g0oYMnIn1CguBZA0F3farIxKuyfnLm&#10;bro2AZRKNGRYWfC+ThW1KarMO1DrrCV3N2dcJ5XLBDADImkbqSC944WwMzrvj2FqzhtDN8vLmS57&#10;Rp1LTUX4fUA/26eJNcRG8piet8eElPJU8dgVJC57pmBUamfEFfC39lOFcjbToUg/3DYDe7DKf73F&#10;OaH16VotiQSJDta7z5mgknPXufcb3/f2mIEFJ4Ecljod/QRbG8+TTMgHgEX2SeWz8ja6nf9We4SV&#10;4w4VTGFl3a73lm/JFZ8eSQLWFHzoM8OjX5dlzZzVouC1XM6XsjPnnvGwFrqICMa2plgMUoLHkgNx&#10;SAfF7Bnu7CgLAmTmhvW+PHfPFlnvY4Fjgkqq2qhljfb2gGNQbGIQ2CFhA31rj1KaO00qjvLlv3+f&#10;kEmtAQc2YoJfvq9LgJMOOWazEobH3WfvWctxlgzwACbDyV71eUAtICob9WJO6Q6IWANW74ONeu4Z&#10;fcd85plSC8ERAfSxAm+5iUkxCKdzMYo3N0AyjfaukvBWQdcfOzu5qEt5oukF0Xpk4SD2pc+y//I5&#10;hDeZBsBxoP30nomSpyXHiXlgImV/OjJOCDIRlZc9Ny6lzJnec2OAcOaNS6GmVF412xLy+7JnnK3p&#10;CGf2cLhttTl1JiFqm3Ba+8BYo9RZ2Bf2eYz7smdhX5O2kb9sVf80GrrT9vD7ZH3ouc/4X6GM4Ovo&#10;phFZuOyZqLrP7gFWO5L3krbJ7Nk9Py1hEOYWlsBdz4oKG6SAeYKp2+asixUtrIB8YoL3x2DH0vOP&#10;vsPFR+PxZc9Qp4U7qNOtwiYcqdLkYBlOD6jVJvmXUzlWG35EosvYq8ueCepCkdopgsskrW+Tws9m&#10;pwSxxWTU1bPU9zzPeNno+QWFEXDSTb/R8yFVBXerzWTgCnuEFg8LuId4uyH3O+/ov5KT/IfVdtwL&#10;X76MlZWH4WcA45Cflt+2H3doXalxY9wzgHu32lpBY9lRTLciUd1m48Bu5xl4rvEmME/APC/2mXoh&#10;whnHqJE22z5Dr5UMBXBtq0iBGYt9nXsFgia5/uWcMantSyB/WaimttoQoIlX/oxgUpPCkJLeDEI6&#10;aHl6+7Ln1StAFGg7sNJ0TGF4O1NZr54pGQNeMlYMz5ySDK57ZpMrGHDwXq8JjUre2RgNvj0oNHqm&#10;PqlY/H3Pi78TIbenCeMGcuYA3npdENs2o8WQgGVzPu97Xr2e+PI2jZd9LycjVWDhpb1nTobzBkfk&#10;803PnAs7KKkR/3CNsgM+sELpbgTYYoX/EDc777M1weQhuIUFMRrnidM08URu57/VfomCsi8PjffI&#10;qVgzWxG4PzGV+tlpj3V9SedU7bHwvB/W9AuuArSRcQggWdK7xen7HE0mkes/gXsXl/kJUYp/k/YJ&#10;MrhqrxElHxsj2nGUX2LjXECs2NnYM87B9PPN2Rx3gWifE31QQRHsXUaucARF5zYOtoIZpBx+OFM7&#10;vehKJ68jCOa7HA7dzZ0oTOiF+3X7SPtjPPkNNS8NsVAZM/L94LX7SBfMArUB2NDkGW7nvz4Ja3sQ&#10;KI+o2da+rV/F4xmV233YMx2YPJ/CD/TQQftogRKK9/ct1WU9Rz7oEeTMoC9nHUAncrpuK/GFNlFI&#10;kLJJmwSQCu89aXPr7W8sgyw3RFUykNPWBtzOf73ugpsW9cOBLFXczn+rPXpl6jk4dHXqQha4nf9W&#10;e0KZSbEseMavln16tJ8RGII3U7K73XFf5fStURFy/bVxxOXx4SyiZP+2LvLlLH7oeY4XHxj7pfUo&#10;ksGDUMuLRr17+lfxR1LaJ8vXc/eakrtXXADVH0/uD3vACc49w+07y6b6ux9mhuw1DxaH6mcFQlse&#10;I4S2icMera1A9Qn5fXCNc88EKQz0oqZG8oK5por/5cAgcdKA+5J/OjO9ry+nDsPUtXPhleSW+wzN&#10;U9e/lfsC1tuWNe/hd+gxvB8fU6UiedN8+27F8K3Nd2HSm+rYeib361c/Hu1xLehtz8ucQSdtru82&#10;MLSsXm4NF8Ay7jq3tz2DLUnONam6qGT9tHJYN0wdl2jparbQ1GAeb2K1K32A5iYG3QiQKIN98niv&#10;ORk7GSCD0oIQXKWQcp2m+i9TGBaAT8ZBaQXkY6cSoAGDveaSiJhzzhgbeA+Sb/S++q/qGVM+qRPk&#10;BQHKPmfcIPUYTrb55FkFRwNwyaOL+0T1vvov94zJb2fDAatBRh78JTZyQnbnnMkOKDASc36DQ1AS&#10;rmEgB+gLsVVgxdEzF7aRUNiXBO+EPRkAfcEm3a82m1wYXIIweUtqTWrFi4KHgnpbz1ghztkm/iZI&#10;z4ue+7tYZNun4fpJQvgOZOw0cYcbwACJiWK6O8+INMHjxokkUgcr6Z/GYVAbqRp/m1WDf9BkwFYQ&#10;nXox50X3nBimZbUneFcdR2h6eTz1Y0qCSDSFNO7UbFlrqgaeZ+7FbqddzEq5nf9+am9qcrveW73F&#10;2Hw4EGq7vrscjgmZrpm1o/WWXxDEM/xQDoetRBtgR5dLJOMHW29jJ2C77IsjTTgLid/REfuj69WD&#10;sxPZ3srSYbkWEySDhGk1MiMKWFVdYNNcA3bczfNqg121zkMm7Z5/BQv5x06rk0SS8WnbRKqid7j3&#10;1X95n2X0WpqVRT43ko9Z5JAEhr+xz3l9zGrHklyu9tKz5reBPcG2zJ5Znc1VQRaeQxXopejtb1Z7&#10;EbNIFIp4bJOaUpg93RPDVvkPvJpSWi/2edEdAP8mjnRZ7UV9RFXdQGSr9tC0y76zn/VTUoAJew8C&#10;V65+eQ6mdmqeENRBe0PLaK8Mkm/Wglrn8aH1xLD5m1/GBXQ6zSgcE6q3Ef3McfUZ5uikAgWLIkWC&#10;PVt3EWPZnnE8a3uNB3CwqTCTzJjVtq6oltCUUm3FInC8ZI0v7x98SRh7PUSfBVPSBiR1L94k5X7e&#10;jtRn5rXKGQpOGka8xGNFgNzKf90aD0+4EMn2Bqb6fbcYTaaL0vq5W/u3l9EDf9spoc/C40GxC7Z0&#10;WI6vC7nsD1DdF3pu23Zd4da2AId/KgKoBDDz9nClQdyMnmGf2bYqmmDYk/8SukeL+Ho+wI3nBVm0&#10;njq0v/n5fACHkvtDhCX/beWA/HA+cC3CNcdb5GF3tQdkMpG4fKhr5NpaALqFocabIMDGw7vzIQRp&#10;fpaT1aE9SiJEQuizKmCyrT8B0vSqwzs+VYP0WpkDEOqJshwa5U/rjyqdGiitVSzh624tNLiOxyPo&#10;dOHxsOIx+8MEpY0EA4AMtprzhIYEQvlhxd139EbEjqh4vIMqTzSuz+cLPcE50xgEPZ8ALPZ30tPW&#10;E/Sa8BoQAugnW097a/Y21Ch0IqHIt3GdqrvJFvE7qlWhd8xXVZslWaewtuE4nA8BIOfKEYhlWtFb&#10;35/+K9dPVXeyT+ykiHLXZ1EFU8tWaljXPoBTeZ+/8PJTn0qUzRghlx7pprBlnlRMcaVMRNZW84y4&#10;sYutyGApDtx76b+SKgVHj3kSp0471vMEvuVyBiDHFZxZB4R3FEYoqhw3dL3gA7iSsGr1JlccKiKz&#10;fpZIdR51QtLEnfvDEcwab8Lsgknc8R7ij+ndU+Bh2zK8DPAxfVZ1FFBQWqfomrYaZHzHu3e9yqD0&#10;h1Hp2N11qrIoYgWlEGxhcry+VZSc85/A50e3/XhxABQvj5lIjfOuuNmRBhRH8ji0zX363KhgCxmI&#10;jODUbQ7DvTw6JDApEuXpY5SnbjFqDU+gg62GJ7F7h1Gx5NjrtVOksZ1s4DR1Tq/7HK70GC1hg66F&#10;KRsljgIqD/m7zRXAYjpkwntZQfJqnstnESxbidtlKpTGoIRNm+dcBOzejJ8/+vTWxoEGNWMvNi6s&#10;TN/jHbfyX7cuQI6AbOVkcKvjvuki0yAx6R5djcLKwy+UCyxFv82HY5bECcI9FeTHfE59ch/oJEKc&#10;YhHHKz6FbWofD8pBak/zKZ6sHLCKMn2wQz3l5IsElLP4kOLtqkgfNOZm/pvNKXhA3kqcO7mAnXXv&#10;Zv7r5oj7JDXQ7AlT+bhL4KTLnoU/KerydTBIOqxDDYbAICDAH1pzDmNXJmdchnLcDhJv8+xSpEkF&#10;QxhPrTfWVkpH4KAq5NkeTvZeD+9IQKCC2EbAl4lsrD6BodpHgnVFSLV1iuafogoORtaZ16/Prf8y&#10;HSyv1k5Vt+uHsds6GhPMmaDYSRSYoW+6xVNjwYFYjhHPbllhM2wO0iZWVqGjolj3LPlXexX7srFA&#10;8XcDs5R4vsmJ9lR3VifZ9WXtv3KRF1F3EjHL6aZlR9A1zvBOANFVyb1Tt4sofc4WMz21Xl3ePQVt&#10;n9927BXvrF1dRLqb9ZdNgcuqP7UEsLYYb0FjTw1DDj93+FJ1AT6d5utJJ1oO41OdWlS4l1oapJyQ&#10;koPyB6wwIzbwYzkmV76CUMiz9lYbXRwzTyUXt2+K04N6jAaaeshbrfurMi/XVWwasA7VQljnqVIN&#10;+fCzp+hER8SQpUaJUp5GC4lxX8wdmVjxJkHIN9yT+LxyxNQnc9qxTCxCat0S6BtI9IMV2mf2xYpF&#10;gcyinJinCgqwiMiZj1as2gevbu19Mv03ziQxIZlKmheod8UF4utu5b/H1s/81o+YOOwOFNzRD2cb&#10;SP4Ps9Cl8enzkAMZBebbuGiNqpJfHwDor63BnKR/GEkn1+P31pzWKNxCaEC1LL63prBYzhMFtuSz&#10;17HveqwqAL6/MwEYVrxlKgKwJZV4TE3FMwgZ0b3F53I/LujiNzhyPEq+nQZLfavlSAKK8wjpYYOk&#10;cmwo6hQD4kxHVseV3rPcOKgLO7u6jY8bFHN8VullTe3BF+P8QSwLFTmKPeir2X/F2qLg8934LCpk&#10;B7GC/UQKj4eU9drSBxRuyeQCAJmkSh/79L7m+dCNK8ElFLP8QV8lmcsQC0xE5dl0yjrPR/isHDIl&#10;Bfsy4V5K81dB7a5ejBsQ46SzgICFj/M59kkcO5U0Yo3KRFpIUICL5H2qZhXuRtMnJqLLyANkySuQ&#10;rmhluY56XKPQ5oljyKbhgXjphs0SR2OpZn2cPrO+b+AG35zxH7jNZ16Ows6lsWNsyvwt/jl5eR9l&#10;8gechhnH4S2yTdb15yZV164lew9jtD/8pXJ2WgvwJ4K+nM7NthZo95n6jKmRDIc9cyv/zbEpuSBn&#10;BPy+6u651XE+yFKvAk7PzgcQFBRQiyGrZnuLewstlD5Xqgq9QQYJhpQaPwyasqltmbCQU2QS6pT/&#10;cSHw/1CiNB04wGzyUu4HDXu+uSoqxBA+a9DlM8riVv6bredNnwztru7JuOk9l4kyt+EJmMdu1BIc&#10;244LteOrVv4tgXLD13jHECPMdyR50pHn4b8xH1i55dnAnTly7FYnmmAvuXIhTi1Zvj1KDogRMouH&#10;ElZDBNdkR+mbeKjbjc/GmvvOEYrvx/5w8CGq7/NB+GS0R/f9BUTv44nAZ2B9jdYg+H74Ns6qnBo1&#10;+suj4/Ee14pAZlpKEK4qwSzkqkg/8nGwv6fsFjwneSPXsqP4nfjBsc9FBigFph0R0MGup68bDrBe&#10;1gEtMuAzvR37BO+R0hSXoapxtc+O+lRB4/sBgPH78pNxom5oghKiKh4wPnhxZlFJciXFFRDJsZLf&#10;9g1BJof86AHQR983RBBFqvIhrrG2wOi3Lss6+N55Pqc1JN6DRReflTOveZ8FLvUCPxkxpazN95RY&#10;5Rn2Xvqv5GcqBpMribe3XzJAPSZSV2JAo3jBuqkgou3+VNponZ3ei9c4eyMd0tKEGo6P0/lZGoMM&#10;kEd7jIXIiGBNsYnfxbFK2yKR47VRqGqdgkKcKp2hXeaUSllbqFZXF4G1z6fEQu5PIOTJaPNVFO/N&#10;MQiDVr7w6BY9jBG0brWBQQaIJl3jGTPtC9t/xfLSLZmL/jBW1vZhKNUOvJF017r9jfMstW/W4g3O&#10;EteAQve5yPJD9w+TSJ2KDWqlGN4620/72uf3hTAI0TtxE32eYcRq/UAXMFRXLq+3LKVwr8JwYxnZ&#10;nl5EmJscIOJ4yO5EqOGhYvTR5+6oCql9yZgwfXMwfaoAJUiE7pf4BUdXpuKgGAYUKtFlrxSeTwnE&#10;lEOMzJkqQTdOVU1meXhc2T63LztDUAS2NAbN4S0j5oedUXmWTK/D8xbnvIaEhgznj0+ifjUFGjey&#10;qt+Nhxgw1d823kOoHxezMsniTZxCjZ/L0QrSLB6awGpAVCRwQhllaUMbvdsXFf1JxyJRVrj3eipU&#10;DzwZOvuy8SXEi/NwfuNcM8VfzFPV6pMWCJ90RRRfNP7NoDFKXW/kSRlMlwkkOv/BwO4jSKonVCdo&#10;mUj3SX8i9MSJojV0NknyO/pwvMgpPE+zyxdS+VU7fhwTAO0R1/yo/XFJhsFXooDyVPibp+nAYX2B&#10;DuS2+SiUxO/qW7rupdERziL+X4wN9+6LJVQ1O39W6lv/LJfg+bMlF02e3NlFLYXos6TfFXmqMHuq&#10;pk/JqDJvDsnAP9CJF9pFh6FkRfTJMXyhixCrUln1EItSzdtnsTUd1nrITFzLKF3xJiwZaRNCoO9g&#10;/xXkqax4A5VhKJGH7uWjSIIR5+SzqXDGMk8KSRBLGX3q4Hygz1OfVIQkhJ1viiraZ1XgLE4hYeut&#10;3gmFGpwGTpR9oqR6L/1XzFPFUJPRc3y3Ai7KMXAxHY55mGVeBMFzXCYF9hfUd0VDAGjlgtV+ckO4&#10;VNtl+ZRd4Duz4H+dhkifQDeLNzEwX6wtcUcVvVOfqjIZQsBTUf0sq8lsWWerOB3KOcMiX9naODh9&#10;Cy68Kov+f+Q3yg2w1YL+VRHSb/yGbXP5ERWT7ig0yBX1PSYL+rzzG7yk9m9SIe9TnQP3HVRCfFdp&#10;+2P1AFqFA/vjfIjyGVwMH72rKEUOqdFmcoF1RAXJtYYcjshQ8yeBfuGABk3g249Tc0eHKmYYs6LG&#10;R943YZpAxOBYic/q4r2mlWHuVyUxaPIFX4FBWtKq6nBPUiCe7XzSuB9tPRisgKB049TA7V9g+aXT&#10;JyBF17psU0HzTuID8gPGvPUJlaV6SdGq5EhXa4seTb5BjFbE2LaMQnqVQ8qcepodbtKyvX7z5uAO&#10;d31CJpZNZSB5P5ENLpyoO3m7A5ZIiS/TQldM++iqTwKgyjTVrsD2caOvyydXus0ugbgbDal8aO4K&#10;qIhMMrvrU9sUpKm61Z2XofnZ/KZCFonDbUCM0G/ihChPb5cM/VdwAMlAjxbx0+tnA09zXBoJtt0k&#10;hwnoKzzRpUFxaECPeXZ+Q0aiMkrGqsrWsM/brfw3xwZTTrQ66trT99pbEweCIINhUPqnqgi71RfD&#10;Re6FzDTDZY/LPGbyg+FCUzBqYzKAk0L3NFUSk0KFi71EDHRNgocKDIw3R2zruHKn3SJ1Rgj2eBPH&#10;TyM8rBFKHOdDqgPvDxGrMSA8Hy8kLJ9FWse6Ysx3LY0Byf8VA0Jpb8eENF6VS4mH6M5DnXpQyHGe&#10;rJk9pVyJsE1FEUgPCMJrWhrDAcKXCw/zP1PluU/YdIa1VZi8VXrmPApUOaZyenikn97LF/pD6XSM&#10;Y/ho7+gP3ZAbwmJIaE+NIQB/Q/UIWlCCQt8XABGGFRFSeZGrR+7Rf36ZrL26RfMIMuP1npuGBYtW&#10;MkYLy/zgPewrFlxAblArNkW5s0/KZaSspxhWF0csAlua58yn5Y7+sMZ9fy+SuzN48Opck5cLLze+&#10;tqsG9GEv+8y+0AJbiqYfu4r2OnaVMf/Ai0gC+icD4kVBNSRdsZYlN560gLWnuuRiydxOGSrl3Rph&#10;LFXgn1ympgkIzWonoKqd9TVi+Wgw+kQFfCGt8AqAVcodhRf1PrmDEuuuk1gtggq1Jy8iTPsmn+sP&#10;/FOJ+qQEfL+8Ao4HTcaAsN16NQ94CG8GzZdf8W5th58k3sRY6mebo6vIuXYM27crWbhxmVw8e+Ws&#10;VIXvFJ4MG+G1EjXaRYHo2cy+1SqlbwhfaS1Xs6S4ootTolChfax9IsrL/pfPoW31vypGGTv9Uq9b&#10;VVSItvtWhnMgVv2gS6qIZSztr3GNXXLp7WQf3I3k7siJM7Sep/6K9zkZGDEPZect3IQUOEcgVVny&#10;g47VRxBck5QPOatGn9QE7AJgdWVAXJ29UV9PSBG9CUqFwV3Pk4RWBTzHm8QhOw1R0sRJUgc/B+c2&#10;YxFgBNGJ7vvE+2PPwdPPMfhFDIiM0a6dUBpMCbtjtHD0F3c/A1ZQOejxJvvZhQ5msS5A1MOnwUs5&#10;IONo0Vs+VQawxho7qUBgGf14OLw2buW/2ZpQUvq3/iI9+JGR92hN+D4GC58p+nKrE2VxiQgYgvEO&#10;2SKbyoc6Jk+nZk8Nl80jijFuFqwD/WKXVXCh2D5vNk4BB5aGqD5RcR8VleAr+RC29sK6RplQbdjx&#10;WWiyyxr8fyr3GA/5bB8Q8WeMt/GQGG+tal/N/it2DwVeEfrxJtZRz2vhtlgHdjhpe00g4EBeBAKQ&#10;L/QreCB2X/SJSO2cYkn7/ZewUndr4AoQfEajxYWZ1xA/OL9pKWYofELq0f+yMgXfdyv/rdbOG5zp&#10;0vTgVqc1pKyNPfa4prViC0OFszmd8JA8D3gm+bRy3WMlHvM59kn4JHkmlsOuLwItcOCHMNWmC7Ea&#10;eWBIMP2E+vB8c1XQsvmK1p1QUZ7AZVW21qiGMI3RGm0k7Jql9XE+iHv3AB12BzGasXMnWd2/N4Vo&#10;fciqvLD5ljfhDt17TJKAIftoP1sYBmenL/nWrfOF0+kz679yJZd8TdAAv9oxxgHk3AS0I6VGrYQE&#10;NCiNL8IPGRK5o5WZS/FfPPqxQlNNrdwNvAZZoHc+rGwQ5SoGIV31qQqfwVYAbivOs8wEtSL14kMG&#10;Bg61tCIhs1dJqXjFHMDGh7T5+4lF2l2F0o46tQ4IVIL1Sdh5ph1dTROnnUNGKsLZl5ZAcjIrAsd4&#10;5tpe41TJ3URTI6Hw3jmp+FycRX1VKRXL2i5TYf22pFYVB8w3dc93EN9jnv0w4zNLPkOY2n4l3nEr&#10;/w3y5ixwjHTyoTPG5lm51elILHmknO0svGAKXPJI8RoqV3KZLA5BWGb0pms4zkAo9x0jlEMw45Wq&#10;h46Vygc/zkfHPMiY1cQ1+B3qqPFkjJDWoqn+7dPs50ER+pItWye4pD0fUg6VdRVTIVqaRQwfu3nq&#10;E7r5J9H1uig71AWvODSFx2Wsqu4u7vYKTlmdHS05BESySM6w99JXXK7axHjBK3+6hnnw3VhEWv8b&#10;1L3sT+8pmSpBFEJtQ+D8i2LQfU9w9owucswS6V6TXR4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hwgO594QNgvHzFWfrJ7h2E/7b0W3C6re8B4gx1S/&#10;WVwDx5WI4nZtcVtamyCjKMPsJk28fn8m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ubgEe+iNen9QhvASwR23kAYgqCHQ/lsr/f&#10;TTRSDNPoc0jIdWXRHClDEdxNMYRtQMSDU/AqNPGmT3iCWTxBte2zEFhSJoymswusB7xmwRIIwYQ4&#10;v1paGU8m+Gdkh1uGDMwjFtC3Wukthmq8DTWRepv+CHg4ZLhQLUVT4IWxZRTs7KW5sM2w+jJuixFk&#10;ranz9E3TQhq6AgVmP2pUnGi3+hK8o7VFruXXD4E7lHshl4cKv2nKZDMp+0mPCO/2vYVxKEajZ4I4&#10;5Qj7rPqv1JOV621IHPTdFhIQnDPJRBP92X8ZTHTIvnpyvYv+KzukYL8TMhho4zeABxCOOUN2ro9G&#10;RSh+pX1MZPdNl4RuU4Bo4bbPEihFFRorx5HZHqKF5EkEM/XG/oACDZGtN62DKLglATh2UjKqrezf&#10;BGenuPsAQzwvLeZ5BvsoD9DVRt2JaX0Kwc1CrkdGUJD0sYh8xoDuTv+CK8Ag6Hqszrc0Zs1zpEL1&#10;PnEJpKcTFTs0ics+D2/W2mIn1mdBivS1BWlg0BSYyBf6HVOZn4WGOt0un31G21dwhZEXl/NcMBtI&#10;rU6aK9pDeXxtbRvoQHetB8fqVNN/+XgSiveWPeaJhVCJdNLJe58AOtJ0e7m2ZKCoNN4gE1NC7SeO&#10;OSRpPMTQ3PqEwtJwLgK7W1vlfZr6YDV9P4Ex1LFHqdzWdmEYsL7x5mWfaARpFj+PIBaE0sQGHxLs&#10;s68t8jlZf53syz5xdWXUioDQJvRxOBKKGH0+GSPIBvxQ8VCK7JGGLAMtTQA4r8pvvuNWR4rDUWPD&#10;YCjMbeLIQnTbPogiDSSE9aR6825VmBnpEJ8+C0qtkgly4tUnPm9fo/u5T883V4WoKPmA0RsZhYOE&#10;Gadb+a9bEznaqWRpfVxDxoQZOXoYCOe2hqoQlmIBFt2vV0A/I1oSu/ySC+PvVbHQcWofnEKJhunu&#10;f0KMiHkZp/xZ79tWheR0lW1VbwTAf0hq133w1qJoXYAif/O4hv/5k1UMRiNoQqvdIjVS2Umjezjf&#10;hgVExU1f2Of5nPtkO5J/PdVj9AfbvU/MGedMNUPGgBa/f++l//IZnecaN+jmGSXdAFfC+OwTsocn&#10;quqZsAhvOB/nLVfoCdkjZqw7bDWV08PimSSlhnp2d8aBZzoXluj4r42JE15JvlImVp1xinqBgo8B&#10;OQPxss8pA59mHdeBk4gwPvs0CMFrq8SwFkH6tHlE38H+K/eT2CsmQ7zJOezzxEHkSJ+wYZs2hEGR&#10;Tg5qHFY0qPfiM+Pe0E4d1kAj9zjdyn/dminn2OTCqzCam/lvNqcx9STGVBQ1D8G78L5nc9QtNwf3&#10;s4mbvfkvuGQEvlkyMvC25n3eHhKuChtdjCleKkoBDcUFVDECQYJ7PiqotEK3C2viYFbvaB8lNaT+&#10;yU9yD8SPa6C6YSnJEPRhMy1L1vvypMB4Wu7DpkMizUmBlk+TkOCQLMDVVODyCQoLxZRRBsPKuDsd&#10;cNUSrHg/NvcE1cIBxsWHVd+ha0CEcmHp+ZR5vmA+eKoopJivMtvtw7Amz0dmZZ8t2EYihfEu7v/Q&#10;we9mK9SJdwZ/S48vKzOOmrDxYSyRzTMCi3btIYb3Ck2A2TkvciKtZpsPfoL05JNDI5687i3VdNje&#10;GJTsUp/uTkT9V5KUrpv20eXEbIomG29PAhF5cfvWrerNpaZZjs/LRf4tB3aM+OGnxedLKC8//HAO&#10;y0IW2kIslyBgZnfedUttdnuuuLR+i5aosoArCumaY0ybdbYIMdcoQuMgEK2nl90S2HDOJEek50yC&#10;FQJWFLtH/uKGbuTWdIy3oGQ820I3nLrdmJHcbPMlqDJfcjP/DSJAbIF4DoZMLZ0Zg3OzE+UgoPCn&#10;O5OCCrONh8IB8SrEsClURPbgupbrUzx7SPwbK0Vv/eErJwnIYAN9nxbJXc7l0x0ZyZrYsq/zEijU&#10;GBLlhHXFmz1Azoe6yUeFe+gzG7caBGGjpCXXuiITIaPsXEZr/gva3j6tgG18msOzpavx9tA/dCxA&#10;duGet5zsu9d/JQHgWDKiE6QAk9p6hkIT/86pQXJuc1Y901wS2N8nqLFX3X1iXTkaQ6Zb2vLL7nxt&#10;jwCzKHE7/63vA65KgSydOyyDb99HH/csVDDK3hd/97hyHFdnYApwlPVtLJPhmBi7ycnAnaf8Wx7j&#10;nzUxIWuC5dxRCzKZYvZJaSLEJhP+hA4F8xjkMOh0fwwkK4kJQ/Jdz2SpmD3jGROafmGUxPJGrYPs&#10;+c9NXwAITwioBkZqxZmjnVcbMJjDXrAsJd+1npfHo/pYk1eC4GsD4oTAwD/w0g89z1HPC7PmRi4X&#10;uil23t389Iw/IsmAMiWTdntf/VfSMR5MLWGMmtPVNQNWG/XVn4Z3dfcxj9H2/TZAghd+L96FeL1e&#10;6mVbzoUMFNXrkDne5mTkPsMzMs79oG2frpotQJ4cr0qkxg4vp/bDGo3CHGONdNnbBjGBMRrNjoth&#10;YCgb2eBRZlXjbSFJzxS5j1QQr7RiUPfBiokWl5E+29cloKoM+7BjHu2Veu1RcVXGzo/29rDlWjlV&#10;V/+BP/b9kTdvG/+HlZ5nX7HQHnneSAYusXGdRo0Q11nuf+h5JXRf0zdP4HpMsMW6irydQAjzTc/t&#10;cNPzdg5WrgPb6YbKxnXo2fvYZ9l/+TRg7qWXTwg+hfwb4aJklUYgE2BbbbxfUEHyO5IHvcO9r/7L&#10;Pa/vAufrkRO0xOXT0gj2nodFljzr5WrrAJtvHPjd+hhMVbizJhmsS4LSEsbqg+uc56zLL71e+BR7&#10;0IKNXDYD6bkzmfVtYYL/130W3nXb56Vnza9bJgxsFBlI7jfuWwlO1GfZf3mfF5lIIc0N5MSnp8DF&#10;/asLKhoBLicD/KXQ+y96njKRZG8Mze3T+J2SDMjSEs6y9byIPSIeFJB60fPChbgtaMN6N8GF6/T3&#10;Q6JOYSL42DudjTVM6QbAbovroLMNT9DYSAJdWwQLZRLFKuUUSEOZIfervSiiKsTbI2d8mknVpwHY&#10;jU/XqaIEiWsmEZAGPPlin6m5ofSRMSm2OQvBzk8LPpxL8g8EGErZ8hgtIs8kThH5zq/nTDgGwsme&#10;BaxrHqSR6ZRgFGXmSUFbKWxcYO2eVZn1Bfckc6ggH8rD3NgjJqRDFsvd2HPO7THr92rOQinHnP9V&#10;zeN+bDhGwBryMZCtTT4TCXaKNNFkYgpv5kzQw7o5MnIXwKvdjBZOUnBfbZ47rWP4od70rFrruc+E&#10;HXe+DU9XstYgQNS0XWXhnFHGPR+rXqP1ps4v+6/knkKiWnM8fZpCT3CP6PkwMEz2jBgKioW74gVt&#10;/7TaGLMmg8NmLF6K9/s8ojIxKW623DdS2C1vBhkUO+ljCdnipUrt9DX19e2/vNrwbctn7I0tpwWY&#10;0Yj5j4HJvbhpQ6rhaTsK93BekvTQDDatGuySTKr4KHikEAaftXzaAwZ2e/iqvTD+7nlm+A5sxAEY&#10;ULijsSKFe9ObjQzWxVb9Mf4b98nMwnvzmNm5Z0wjn9qxaFvPyCRrmKclJ7XVEun1bqI72L2PngbA&#10;p09Km+05w/h7Cg8Pl3EDNXgR1YRQluVELuzCjgqfWVWPCrm45bszDMrBpM4dVm2zF/wCiS9AXlAT&#10;UrhXf2LrQAF4I4lQbb5FYgBMOt6G4zGMe34BW4cL5rsA0PdJUT3GYQ3VE+5lGhAZ//pWbcU8hFm4&#10;lsIUaP/XtM2UNogMn2bOuSSU9QRh3siAAhHOV2FTeN/nqVNz/5X8QpVzzIq4ajsL5JSYRel0STto&#10;nKqG/VRRR8M3e1N4hVIL5zn7XLtPJEItJDtcSaxudx4pNQJzjXDGY2BuQyHl0HUeiU1tqbrwRJTQ&#10;DBFwUDKr9u78w5+dc6sc8a1wGFYcUbjYHaX44M/uu0MtseQ8Oo/pCXz07Ll7jXSaw7PBW2ATvKdu&#10;57/ZXncdFBaKcOODBx/XVHG6lBb4pv7aSr/9SapRhXMoh7jFghTdkK9MJxUGMcrEnSh+HynBubwH&#10;km0gWm3Nze381zNrvaAyjX1fpMt5ZuvQkYNRJKDouk+c0Hcnpraa8M03cQIuTfOlp+jD9DzOxOwZ&#10;UZI+Z+V8UYm2UQuhA5fbY025aXIQ04NaznMmpGFCBPUPIr5/GsokxhTbxW7FrUBzYPAOB+DwY5LA&#10;pLcfPe+7A7a20Htopz9FEPBnwb9yEID2y1bxd/03d5/4EEZItkfAVzEjt/Pfas8ahKYKzoWjaY7k&#10;dseVwy8k2o+lgY2EfltLw6wciR03mW/6GvxZdtN4W8nAbzg/0VRVDol3CehujjESYwDs5GPiKJsr&#10;8RdB4FTb0fSApvps9Fl67rlGRFORJ/lRQtYxneVE7e1Z9zR8mR4BVtOk2/Xe3IuOee4EHr+Uh7Wm&#10;ZKUrZ2JMfBT07FxTuFX3SY0wEtZuqFFZDxn9hMzgy86B8Ej912MkVTxLian9f4mFBc27nf+6fRsV&#10;B/WKurDdVWwsp6oAdTuXKviZ6jNH6blQbfWVi3lcifMekJyXfgU+TZ5Q50U4GgxzFB0CXewDkxqX&#10;ZxVen2X3Hhzh3DMUk4AkQiBkCzVYIawNmyF5EVKG4j29Z9TajJsjhGD5jhv0vvbdAV2UNfnZTWXi&#10;5Uq5nf96N1FiLf1oP7OR3K73lm+plJExrFLFNs2YYgxW5YBAUISnbzbhGlcS5TEU5DH2vjwC9/kv&#10;sKWAd/GWN+rziWVivr1eIA2Q7dtK9N7cy99KUkk6VZXPDkjA++UbmeVvQi1pe/YHZUwsCRBime5+&#10;Ry1gTEvDAnCa2lnxCmIgpWFhaVKnvvcM7sachqq8b4qiCByDChxzhstsGXs8ZmCpNpLWnBi0OTDg&#10;V4kMIusZgWtdpq9v302YNn0mZ8S4T3fex92kPTjRhJ6gSs7cXX/Xf72PItH6PjVeTWNu10fnt9jv&#10;NDJUCT1XcU51XSj47BbJJGkUkzHX8fNKfOhZuVH5LoyItYELu2emz6c9HdwL3S0L+Ee6fb6NxlQ8&#10;uffVf8WcEYSYFH6Xywa6rqZaknwvPw3tB5xiDkz1tf1YXnBnz/W++i/3TDZBOg1IiScpvnFm1hov&#10;Sn0aA3tbEiIcBYdSrvTZK+b9dp8Yz1kdiapZmEjfpZ2CwC6XSXshpC+4CPRJqCGlhrxJPSIub4Hz&#10;MgLJ1ZyvEAI2vTcb/PgHXWqbGdWJ5fwYEpbOkSjbSPf2E/o4Mu9C61pO4HHP8OkbjcNbXDeyDR0Z&#10;6T3jLGxFCGQ+GfLO24T6rTv0vvqv3Dnwzc4q+JMKCXDAdkIEtLfSS+4Hq7Y9VjmzWB08uZ9QBsee&#10;kdyUCvG7ZGD3OS/AVtxN4Kf3gVETzj3jNX4DCKQ+uHOM5ebCVuqTgikkwEY9C32+Mg0ik3ax8phh&#10;jrevpBF3zjPq5Ap/o8+Hh7+OPWX37NA7boZuQqoVY03Mffv69l+5z2ijVfZg7tTsGUebGeXfaGtd&#10;nYMz8naeHRz6n7z021lQHKL2SClJHq/b+a/HKJRrarNAQlQ6uOvM55nhP7CSS5WfxGjOmaH32gAj&#10;YKDSVm03ddtF8hRigqpCFX32vvqvHC933SnyOXiDmG74G6pnqmgobhqP4XHboZZGaREwoKXmgb2v&#10;bY0w2uBC/qjsl22N9vYgHubOaRRb+96bd0K2t4euRWsKGX54qmY9yKEmDgha9UNyXcTO7teUYNBf&#10;xXCKBuanYXBWrE90iocS7hc9Fxlfnk14MD6DHLWpb/aMGWNdYR6B5bGSmPy2V+yy5/XwHeYMbdnU&#10;QvfdbsUgS01WjueMcHiz2jj+bYdRKJOLwLRTc1Iqwup9PggHJTV4tfEt1/nuNNV/mcLmxW1H9o6r&#10;pQ41Lu+uE1JWmIFVzwz8hcRTKZtazpNgWUXac0kkO9yz5OELfoEb31VUcZiZRuZqYzMXbePO7TBg&#10;RgJ9msIkas89b+cf9z8mQVIHrjl0u85T9/br+ZMKOyjiJ/0FLxWe6uxFbHET1jNDiWwbeNAYek0c&#10;QTZ5FPlLHzSzIx1hsuIFyJ5Z301w4R1xSVF6Rq5tPbPktizHTTWebe+r/zL3B7pS+0FaXBQJnpNi&#10;q7NCnHp+PCZqnkgBQSFIRjvyyG13CBw5UMRb/PcT90frnb1ACT4n/u5xZiBUpFsEJ+TfQWk1M9xr&#10;ZUEAR4H7NKaxZBBKeQILf5zZuWfixnZKKlW/hx0pdFclKfg0MqqzK/yNik7kuD2wOx6sulmlAB0m&#10;hYVerO7wGCWjuH89vut5ucaESaGAdBKFEWAtxaSUA9NjgzgRiMvlnBkDJs79amMJGg9Fz7qNtG3k&#10;kizLY4axDQwWZF/vfHw555nBe/w0QtCbgfaG5dYHBhnY6zkfP3o2jed5JUvC926pT0rY50q5nf+6&#10;PZdU2melAkF4YzrnPFIwqY3gqHK7pIz2RRtZ5ckohQcP92MdLSLj5ZueO/KY2bnn47vLp7nAKhnl&#10;JJQfHt/2TEjMk6JSTOgBy6dxsqQWMRnC8pigVuov81Bf9gz1mwbJBUYpaITCfbSIhJ0hzJ4R35mV&#10;q3AZWlbucF/f/iupg6x34QeT18i42nomtmiB+GShRPJmtQIKDbyx2P8Cq+LIAjjEfHdOCou9RNrz&#10;MU5OVwRgzhz6F9oi0tP4NI4Dx7LTNjD8KmR3ejyLUixvP/Z5P4XEKNAHcp2X8bqd/+a+qNpRMWrd&#10;sGx+6HbH3VwFC/F9Faxe9WD0Jl+AhiyXdOyP0aIttdhW7ly6pyNYqPwPMb+naqTb54rMnorVWoEI&#10;sazriIJH9Vn2X7lShPTK+SmRvgkW8K0qNx0DOzzWFQyWtfX4p91EZQI444+yVz/wYHF3x+rGGO1r&#10;+b6bOKlLR69VqROyVBQA2AwZd4+AyjxVnzCF4OCPmR3XdKmPc1I3qUWu/IRY09+oRt2zhGmrzON8&#10;jCy3dtf76r9M9/OSME6X6b7mLLBzTUqmRZ/zUrXm29k89rxqEadjv6gJp8eLqEfE5sDuVnupZMOo&#10;/e6cM6bMXO0nu4K2SjgUN7vrGSlvUKu4KPp7YwjUPpx+vMNjDJHiF/X4smdciOUfec4ZeMn89JMM&#10;CJdOeQl67g2FrbrJgUfK21LOMFSRzc82pJZJX25Qn+ROU/1X0vaq44IUUyypceeVhUJtm7mCoPZl&#10;FXgaWLIXPJK1nlJeN5r3nsG0GUlOxAFfQBcb3PDiBCEiMXhmXpxnJIoKGAxeQJh6L4RA1LsMJbzR&#10;SpxZlwSUlmqnx9tou79ezJkAnzG3uCMQTn3OOP4KCkRBKGX2tZ6XPH3dyxDWzB1tt6AYeuSmUwF/&#10;KbZOLroye1vPnCSzOIrYyDbh8VXPqmbu8neKame2nzkJIC8kSi6ndMoeMBD2jiWL1QZ39Co/Q2VL&#10;iPOPnSJUnTjH2bOASX4MBYUxPR+vkADcZC/0SHZWGaTZM+Pv5h3QnT+Kh5HuL6/rstqUKQYflG/D&#10;fDOL5261idSpJuyYM/5cXS7dPk05fc9ZRb27rCLSA7QklwS0AKGx+30GNodKnD3/xSVvvWdwXU5C&#10;x/dAz33OYNCEH4hxg2kLMribM2TlLFdmwN22Y9S1kcRPnW9FqboDTAwMRPbM6qV/7bJncLh2XMtx&#10;GpGy2bNQI7kZbIUAhutmUHKz+JAyVkJlefRsfSw4trBcEEWsFHEl1deMs+h2/jvbA/Fwe3rx2XU7&#10;/3V7YBlGRxBaz6AOo3K7kxwBx6a1y17wcO2ExVFMSDxfxD/QGJ82X3Vuxu5DJ290bSxvkBZ+F0sz&#10;+PHcA/iVEcZk7KfRMh8zcO8gI9MtDLGafZb9l1cKj6G5IsPYbHMwhyxJDgxPqHylbfdBDTrQA8pZ&#10;cvS6Z8G2bYhyC5huoFo/TTS/rEWW53fANWvOv2CpiZjnJBLxftMzYCNvJOWEhEhsPSPWil2TWbad&#10;8j+I6RlvgndYSs31nPGnue4V/wBd1k/5YPZJgJgCWZit5owc4egHhYGhEDLyvmckvi0r7FNVeFzn&#10;TC5aAWFIglRVvuUxHIfH7vm/IHTuewYlAyLBckQ3urTVBgjDp5PCFNvatDOAkUITj1MFdeZddw/+&#10;cqJtol5CFua7sJnN76TScBMMRZy+LQn8m7dz3BBE5ide9izPnd/VzWBtnyFtkCge2BP8I73c/jJC&#10;f+Kvt/tMDJJSKl5ONrIzqQgSZc8oUJnibwoj3ZFod457giru5sytzgCRYrVl54auUZ9GB9IKj42U&#10;Cb2tNuZSefnkI/mAKzruc7Na6t3qmTAMJOie/en5ePXy1dt3c0bjmrCIikwtnxZLdc+PuJbqVNVj&#10;mSEvTpXSTLzP0/Mxe1Y2kjfy6eIA6z+j6PX4cs5wkhnLe7hHyDmrazlUbHDjJBwqp/XgAfFm3PVM&#10;TRm4gZfzEctTJM+sghzePdRHd4W3nI8ve4YzVaC7Rl2rrUqbM8hol9B8LIiDT8ZLjxFY4nmqnrat&#10;MIgW/YfVVjU2S/f5+G7OcD+0Pa/248DyP3B7+vGDtmElFDnLx+WYfPRsfSy0EYQQuq8/+jdXwO/o&#10;4b29nK3V3qY9vbid//r7KttlLwPOtLKH3M5/3R78lpXfieBZvn/kR6gyLvhHHF9BniZMxXaLHAoU&#10;V9QCJVGjKVeuMGCPlTv3LFPUq/7ELgCZKJvtCWwjMjVdR8Jw3bMjoE26ASCYOwygW+YotLhl/FQ/&#10;1vWgV5KO/RRmfC/tEPCliuGr3lLLYXGTE+kYNcVDiZJWaRRifeHGxbmCSIkRo5dvufTEQaWBh8aC&#10;KIdLL6rUb+A41oYkEsO2vdpdbIpiQhhdWyUb2KrMnOgWlt5nq4JzPo7wJ4XBb1UKZTw72Kriyd0d&#10;jpeJLctuH2ji3+i4Dk+89HABTGAD/WEVgGjLiPqbFTdxAbB7TV/Fc+lbAoEPv5stbM0yZiKPfTiV&#10;yTwXGQ7X95ZTUEOuDbrbW3bHR+QJXcbrI1dEktSu1CFvS6QKFhQ+oKtuoRJnS3McBr9faJWoLEhj&#10;syLc4ZsaK3eb9dS3uGJSOmSDJMfYeQLuHwyFYhlDxrWBQeA+RUCDhIW/JWfYBNqpJ4WXK3wP3mFl&#10;hfrqK9zBLEmjLPxDkFu9DVO5P0jY6FgRntSTO5OXNGMw5YiugeFp/cMkP7B45znvEgy13D4pkDc/&#10;4rt0N3MhglaEpL97lDtyDJUmKyuuHVbEOh81i38KRERyZSRMCO4VAVPPAUaYnq8D7PLVY0vqu57l&#10;pcOiDAouzHNtF16JqcocHkPehQgq2PFlz/pcLSeL3QQbZxKWV4+13Cvn1GP5pnLcfnzZswy30p/G&#10;BNdjORT0euxP15IwUvlp/qeeVYCltFHiHZ3zApTGB1Zzfj4mAl/RaC3PvbeIahTEAWvUj0+jfqsM&#10;/icyAFXEja5+/I7CiNS5QtJJj+Q+SZD6+6drtcclH/9zz3WXBD0/NhJvXeGvUItzOWfP7TGxzntF&#10;koAZzmvLhSdmXhWYJyd5DAz8qrKwcjPerXaLrut09lOFnETty0/zMDSomrPyESafhdDP3PnIPVWp&#10;0gGNQ44NGpTqMcWkyiCYPYNRrYG9zDchkIJn1Z+WW7CxCpmMjmtNd9DsGQRrORlkAr/YZ4RoJbgd&#10;xKxwo9Z4CE/sQhp8HlpPjhuPwgstGgG34FpAdXbHMtECPm4Sghx7vIMAAFqhDx3jCm/mHfekLKOq&#10;IsVGPswVhvJLQIF4jDGzgYwEoinuWa67R8+W02nBAhkq3Co6dN7Awltu579uTzzROopAIeGmW9of&#10;KVjmhk/tNKaKUJpbEQjrdrQo74azwRPnUL/gzmwGpZb97tOhqSRaq2sS2P1QUzSyrLFpQD7W9Dxn&#10;juJUUU0Jc86Ajb0kYi07HcGcpu5sKrzsmSozBR58WNuUAOTTJtHn2QHHXrmj0wlw17P8ZoUtRMHp&#10;8Qt89ws06vBYl455M97yC27as819YkXz5pkl6a42QzKsdOdioZdzltPco8ba7YYo1yAhKuuxBENj&#10;oUTkXeGZlD2x8ntLRWk9pdRg5IVPvCZF8q6vBePTD4HVhHQ9vpvzcpfU8dNMpA5sfXoObNVb6vFl&#10;z8RkbGEffGdk/8+Mo6di0gC99fiuZ22OTfBphdSkqIs+UytKYZ+PsULLH1/q/l3PKuU4dVt53hoJ&#10;cZoni3v2rOBoHfe3PaN5TLvt2bMUbTNmKVudtomTLnaIH1/OWcZAHZsHbRMYoehesvVnXrG4Wp3J&#10;MpUve5ZoNXt8nmewPsQ33bMPbO0zUeup83ym7U2q8hbeZn+U6J69Bm7nvymFuVSwgqJTI2R+bneU&#10;SDiGtEWhQIice74GqIsK4g5+sT3WbDxxkdl4fLmm63bVu7VoVPiaS14kWo+HkV49a2uPPNJzt28e&#10;yi2JgAb4qDSyt0fLKIFcCvxPa0qdMGrPeU0f7B3IB+EwP7baP2cGbVZM9CWdKiJf6mBJy/lp1tSQ&#10;mCnG67G8dfOEcE5f6ObDseFjX961+Wk2s47uU/0ggWApRmDP3h0dAemjv1zOqlQweyasXEz2qVNR&#10;ihC/od+2RnbZM/p4UT9uz+5fwJ1cWDjZmD2LUGhyc5RxRdC9jF8uZseVyocbh6V6ZSnGFGoUNH5x&#10;t8jV631AfmR9+avpEprjqphYKfKS92AB9UTMR1Teos+Wa1KwkPJdYqplIXSe1H/FmcWPQvaFX32E&#10;EtAnaz4Fh/Xmg+Tg9PldZntvJKg0qveWUkFZK7o+LDirP/zAarCqWE3Z7TsUCLXJVZRusOMJIHG3&#10;JPsSEfFTXLttb8lALrYjiFU8vdpbrNsJLuEMBaqgusVxU2Ev6Lx7v7nDwbdU6HoQFuvIiU97i9VY&#10;jnFlsXWvIyDCCokK6t1JSnWKzZrBJQi+eevOP79as4VOrNPND8+nxEpy54UheeGz4UYmalvF7h3m&#10;Q8jMx+uwFkTqTBdvFxkTwjYnkmcDS0FRqpQTBFdYqZotcQ/LE7CLSRd3JMXi2Miexabqw5RQr+OF&#10;j6wHPDlAVLH0oPAw3TNHSiRRUtavEv9oejHTKbvstMic29og1IMXJEVEwXyIimpZlqRmi1yx3H1i&#10;vdspkD/tXuz+Q9TSVj1IKdUgWJj9P/Bka/mHp5z4OkDYPREOvdpbDPoCasvJ3ncPl5Uvl1TRVaEH&#10;1kFB59UtJyLig3fdUpXRlgcJfBvIEgFTkC28KMp5XbpViQD7qIA7qPLMLbsQOM4HiIsPhJFaPwyQ&#10;1LRKwUvQM+0pl22YY8vDEht0NVuVebVmMl81SRFxdi3jpZbmfCpYeZwCjF9VTrmfLUpkHiCho7ph&#10;ifPXtZ3pFkdvixMBzqpig/IqvwiZ4K4mIyBHTDwR3ejTIiPmI3ZbsxVwMnmYDJYXlCy0Z+0eUr47&#10;s0lX4CrDHBSR1g5R+VsAWHeL0Hjh1iXDpfQh3dXYo3FkzlUwTrpyDxsQ6heMfHDsl5hxaXxm5wwd&#10;ylgXGdhF+c9llXTIDVezFRqEmndp119Rsu7GMqKMSqnKTV32lsnQV84HRtld2LrW14KPQDqi+UjJ&#10;3W77CwSwE+apLqhxB/m7mf+Giokwriq8wmEVS3Kzk+4iLm9pTmSR/VwnhdpZIDAi8OBh2lNW2tKC&#10;awynad876r9yrEhz62LgIbbbCXWVo9cSUb9VRdSVnrZL/8Byf3FOiGD8tsKL02qDRXMfcEXYWImt&#10;4mUbFGcs6OpBOV7snCfZPz5c4O/wl37fQhINHHD9Q3rj3vy4lrq7JsI2oNURWy0FWxIm47/0z7Db&#10;YdFdhRkRx1GD5DnT5albXbCY4V3g5uAJW7e6ajHDkaRZgFVoHhc4nVLBdPilTeI7z2XpHfW15Co7&#10;V0TuL7lZfzk2AOvHJY24EQLDok+fQhPJcpF4ugFkpW/Ff5OZI0s4W+dRHrtFYCZ3I4uExWkHB/Hv&#10;ulSkY8B+e7cQZup++EEICr/odqTcxrqO6zr6h5ELKROBpQCv72sBGaVGQygDeTKG/KDv42w5wilg&#10;VGIAV9y6jCK7zAhQRS5+9aeEJUNQyy2aQMarbqH2ujpCpcS7QQd82DhwuhUQc+2W7J452xryVbcY&#10;8vaIKNVPlQIWOUDqoPGgyCbSXHu3KncaopjNgPO+2FtxzHpVUcfWLe4hLzLur61UDsvk4infSMoH&#10;KY8OynTWx4JC0R33Ki9bc0RJVnVCGyEi8F1a/QkpcgfNYAGwHQx9TYcN8Ff9NwfD3XuURBjNWVTO&#10;1Nfm5NZIbYvmiKar225gAS7OxxaTe9I4GpOqCz9I3IFZrOsPiTkbVVctcA5zfP289ElxrzrekRgl&#10;Y/znp0kBxMiCq6IiCmBsa9D7ioXTVSJpbRAeHVfXLdSqW5Oz5rd8jvjG2qTgnj7XQBGA+9xMCkUo&#10;3a+68BRdbRvltgY0/xXIAJojnQdZL3RwnNT6EqpEV6Th6fOTBLa6oiZpma4C/KhSzI6TOnc7Lhoc&#10;VIWFgD+trxb1mEORpuYPK7c9BQCZFKlyu2EZXDEczAgxitEtSJy8cOD//V9uMFGwRKogcfGbN3ak&#10;iE6CBKkRBgfxMevz67/8YXB+KaSJO//uijQBhZot67+ZUPKFsDoxZJS0FzKs7R5O4n1v2W0vI7Km&#10;O6shUUNUXu8t/vPMj1herUVWHXbvbRHNfMoG5Uq9JSluDkQgBkk9KRnbjB2Lpyh23SpHkiYqhkNO&#10;7V0ftL6Z/VdsLXdLWnUDsE9G70rHxKvS48VFNP+fs3frseRMrrP/SoOXBiTW+UCIupEh+8IwBAgw&#10;5Mt2szkk0GQT3e2Z8b/3E7kz914rq2byKX3+AE6rKioy3kO8cVgRgR3eP8Rp2iRlTd7wfmHHrE4b&#10;gy3of1t/FiNtswcBHe6ABnTzW/0uEImstD/CT8i2fi2v0642gwu8nSSiWTuUCuFh1nNZeJygFTyj&#10;buvMZ1039EK5nRSmVW7H6JUfsp7b176R57Iq69cic6mAaaa2/Vlu6umYnD+I396+9m3zvzG4NnOR&#10;p5aISZ6hGXC7LR+/1h+UP+S2v0EBByUt6wYyHm9ZfBBjWXbdNzD2VpzhaMQ1UOv287K2uPCDSgme&#10;/B+2+0lV/y5Mi57YrjZQkqk1P1k4fSP7OaQr5+ryg1bmjy+rGq/h7rcxbVYbauKIJ9Ufv92cTnd/&#10;Tta6NawJDmDJQ9PQ9Q9OdXwPEImTjf0z3XGP5ZmLtZ4vTKR10ll8YctTvz1oppXD9luvynO5qeN8&#10;dDOOuG9TYNdPcuwPbtj4a6/J8yrPy2kaS3AXSr1cDNys6e8XBwZzBD7LTZ1OjX/jTLzGk8dh07zU&#10;HBCjrD8781rWP4tCR8cET0Jem+XBbkzV7mtybmt8OiWMXN6MJJ5D0LArzfZb23+3397yiFRykN7b&#10;//Zr8kxZ+XYyzl+1qSU8mOtNHu5yv/I4M2s6dFznQai/Js9rPDHqN5U/Xmn7ZlhHW6BkBuPueMYP&#10;yQ++hSdbs+74ND44Rf7OcrKp6yJw3aewJ/YNrboFJ7T+CBr6M7Dzu317dVUufOgbi+/4Nz4Cr5cG&#10;SPXDy+eTonlL+dUMGDo/SozFKGcqdoL5g7vaq/zhI/u5OYItWf/rdEq5eec3HU3R4YJYOPJ8uLsp&#10;J0/G9jLjpuG0ravaXPpfJ57TfW3d4Avltvt//4fc2s30extPXoJNxxATGG0fhyp/iELfddIOSgaQ&#10;v+Flzj8761zHZCyAdREAX+zqGYMSdbj2i1AvM4puMzLILPH/pZzBk6D2Ll08Gf7tDeSOXG/vTO9g&#10;67ixcU7dazGnuMebFt1+a/vvuu+X3btc7Hj3mtNKQ6z2rCkQp5Q4PuD5h2cFdD5I8UMGqp3eBreG&#10;F0pCkvtRo5dlevm0oim288nqkhvxdyIpeeVL6cWduDwlZzkvt4kMzOrqOjkvN5jbPR0g4k7gPG0m&#10;0ViHp4jFmSexpvUeEsYmmqvlDJUyVZ1tfBCvW6s8psHart0W8eHt9QWbxd95lWefOPTv9ioyu5TG&#10;fyvN9lvbf09njceGNVjsEEozxwU9vaHbb712Psc/WM8nbXaneiDWMF7sK4ADHUmPdxfs3pqeVPvG&#10;m7M9kNOM63RTz1uzqKiTMUX7pl0gNs4KyuBvWD2vyZkn+4atKTlDdeCN0vkpFyEuKWbWGjFRciYl&#10;mKddvuCiP4nS7XMY8cOzHeV4BuULQxUTaHPvXppKqXlHG26np1ez/7XquNDZXLWdnBeeLOyKhTpv&#10;9uVrqeOktmA9sc2l//WS5wsPjsO4ZtxIW+AXLn9240kUawuFMLNxbSXp1vYiJ8/hrkg//iyB8oEm&#10;xUXKH57ddcUzKSd+Uec2fzjRlpIzTt/0QTtjtHs1+18v3qwL5bZ8cVde+eHlFbj8UMnJW7NpZNyU&#10;XYYllO7di4hZ6CHidNOZ8qT1WrL+10nO8DleRn7DlXkZ+A1NC7TpLUnEyXKsZtPLwG64gyDaB1AU&#10;ZyjiJOiLix/dkvW/TnJeepSOBzQTueLPTn5uNYHIP0wJWPwQybY3a8r5yO6/trbb+3LiRgBznY2H&#10;JYeRu71z229t/11/m71eE2Cv/vZr8hBp3NQYAT1AXvnJ4Lu2SZK41ABA61KQNt9aaRAj48f+5Z+I&#10;2/a6o1NWQ3q7FvjIW+kdt3IwxfVRk704J0TJyW+L0uL1v04LRNPwDY8zyJcdBoXY+FYtA9sBTBbb&#10;CDU/8gKeYsLqPpL93/yNAQF2JBCTfkshEf/dA6ovkV3m8RKXe/XMvCYq79WWIx98YEdgItTMsPQ9&#10;dhy9sy3v+YNeyNknDzjmOuOWU0A2f/M5t9/a/nvaBk7y5rdjil9gMdtvvSZPxNYYlrXOq98OTITs&#10;MBR5B3PjIoo1RfFv0GmhQkCN7HoKjzu/GntA1zE7kmcoPEyOFVPyYg1fkzPMXqoxB3wRKiR0NyC1&#10;XeQsfPAFd+R1d7iC9LCd3H3wzB/iiu7suYsNeclxKTnj6eN9X72GbT/DtgIkN4Py4oPCH6YJwCV9&#10;2qvZ/1qv/8VaAem+zuzYeJL13CKEvEhTjJ08icZsUQq+/A33EKWyvVEvk0X4XNtfJUx+shK378G1&#10;3OI/oyL8bv4Dqm31XDgvuz5E/zDIu5NbM6UDzTK+lQrliwffa9n/2hTrNpsBFxDDtN+JJfmxC+lu&#10;YobZheqYkSssuzpBYzWuK0Q8hVNRG7ZYjSeenMxTePbMk9/fKN/mJU/ga/N1XzjC3Nbtz770WMOC&#10;pJRluoBZOeOmYG/sYS0XIxH9tMt/RqgA93o90mptw+Gnnce8XnEZcPlY7JNrjHfQSf70R6eX3bIr&#10;iufFp6d4fjen9mLpEbyZ4x2fc9HSRJ3f8ixfjEAMn4m2xh/FgULTnWREPXUI5vI115MdPCXvXsi4&#10;vWanGzJfuV68abVHxedp/7ff2v67/vaSix32tM+baUD9y69dwZRmaQoS0oCEAQuz/DnQ5J20uiRc&#10;QNOuYwheyPIaQx62NWhJImxnGl7SfmAbMe9yaS+P9TMn6QTGVAwvZgNj58n15x/lSq32JC15dgYA&#10;vtyaSJlKiDfEw6dM8qQniBytDvWmQy4mFA8U5y4/5mLvgfOi1866e72IveFEUVZzbYCFB9mkMMun&#10;NOkcXdj+ZDNaNfTFWCf2RdOt/OCwi1EwfHP/8GyNo54Hk3Y6jM2l/7W9Cmc4EE3Xb05zCrcFXEA7&#10;JzsTt4k+H8Vz3Nbth6Rg38ATC291aCiIeGxwBjAQqkeWizBjBHY8gU2vpSOEBtYBgepg4gkOzmbu&#10;F8HRdR7jWU4y0KsoGK77nrckdFfXgKbIM29Rry2IwLWyijv0AlHKnz3JSef5HayDLPhUr8zXku6Z&#10;NKLlSZBwg7Hy4K5T0Dc5MUdJRZ3+LDrrZCKdf4hFR4Bx4YmuPSXJ1Nryam3lPmi1abMUem2mUKzX&#10;hkqlVZeceRKS2OQE9fUG73SABatPRjc9tq94XpDLRObxgOuH839aF4FY+OmWOTk5Q6tlRpNJjL/6&#10;s6zsGrueNpJtzXDKt2HogN9WWIfjecF+g2giSlI8UberBUpYZldiQEe1TV+RdH/LpJYAqXOYsFiK&#10;53g8p1cS63NF95/3c/D0p7UlwvSWQtDlmVn/LKH3HjoKup4o9XI0xyXYWTN4BatNN6VzJ8dSrS3w&#10;V3T66c9yiE7Zhk0UQM4b4mDaaPTrAfIL4PZKiTJ+Xfdtuv6kaWGwYW+nDzaVNKc7vf3W9t/1twl9&#10;rC8iPejWSQNItf3Wa7p8EvOrjmPcxoopOMuDN7Ut03x9mVKUcXFYTvJQQPCG3BsYPCIXKyV3ue4E&#10;zeinvnxUysAN2iZk4BQ9s9Yfgmp53avY5F1XZcD/p3WfeOE5TrD91vbf828Drlg5TCJut+KvriGO&#10;3KqRFt1UegVbY4ul089nranbFnhS42ulBQl/YjYrt+bS/zp95zShXw1PQAQzzj70Jzu5ZazANK6D&#10;Ms48OaXrw4WNsWbn1NnHvRmLedka4vcn1Pb5z3KQVkXHG7sW8Z1/OAjrdVWJmpxXtSXrf61yXmre&#10;UN47Lykr7Tgr7dtzcrdoI4Hzgejb95Cre+7K9kiNTp1PKirxFpdFQEPvRh5MHGoNBuOkra/3i7Xt&#10;E8fzR0j59AfZ1YPzWTWaFEtvUm1/87U1JCE3KePZN6I+NLbIswJkYe7R8kO2pm0nouJbUQeE4Nv1&#10;GqKtRiUsf5anrU3PudZb3AXftt892u1t00qnvlih7aYGZNULPM/U8a7fua3K9t/TmZo07eYFPk17&#10;391vv7aGnB+OwiIPeD5uba4hU4JwQNYfIltdRkKouEOnHxLpP93UF2fiVZ7E7bc6LJ7lPoe0ccQN&#10;X/8sBtxSE7HdN6zsh/s1Y4F2+Bs20m5VqEbcUuME8Xk7/95bMzHtbQsHXW/WkAd5kglzJlj1GasV&#10;Omtp4H36Idmfts0o1diqWhbjYv2yXrOWhqI+DvbCizYq58d2+6Xtv6cDwTyxyRXNh4GQOM+/3X6p&#10;+ZxIMBrmRTzRzAz2lIUfgvhc9R13r/JFxBZ4Z08HghiMqy1hO7aKmXEM96/S9qXbtxENXN1m9PTZ&#10;Ud1+63V5pvfHacEQrDFFPLq8YqcfPiJsycqTumH1qW3ebl7z6H+tX0n++ZFzM6tOO9C6UFxhdOJp&#10;R7Y/up1tmOGtnugiJdEs+l8rQ9ZtnthhSE1zGTMTABz/+PWf8QZsZjpLI04fHTUxgU97TGRmM1O2&#10;Ddj+u34XyvDcceGCndh+6VVRCN0NUHP53HXRz+tD4RNW/2ld18+9/Az4ymp6bRupVNFAKicXMgwx&#10;7/u0T5v/TXMAwalrDYgWwlVPcRbV6i3TPddQJHru4LQjEQjn5dMIPrzQ/a+v39/9ZG7YCr5hO0qZ&#10;43VjvZ4O5gMW26tn4XWOdBJaFeaLE82zz11YJMDCrSgokGboTjuNe7+dpGbR/zqfqheEl2Nw+aPs&#10;Zl3n4Pc3YtmfPn/9eHoa/nj/7Zclqj//4398/bZG+L9++28fP//2z//0/oevnz/9+tO//vrp0/KP&#10;D798/O3jv3z68u7P7z/9+N37Dx8+/v7t+rv50ftPf/zy/vR/JoxxwoVwLr9uFMsfrj/26fd3f1mO&#10;Ihv/4f0fP37386f335a/9fvnYXh6Wb58/fZf33/95fSXF/qTrL/9+u3jl+1544//5Y+vP3z949++&#10;/PM/zf/6P59/+n//9uXdl2+f/uUzH8riv//9wy+fv/z43YdvX5Ydn9/6y9c/Tr/O/3j3198+/c7/&#10;6Y+vP373y7dvf/zw/ffLt7//+o+//frhy+evn3/+9o8fPv/2/eeff/71w8fv//L5y0/fYzJcLf/r&#10;jy+fP3z8+vXX3//077+8/+MjUszf//A//8xH/PoTbxJX4ff3v3388bt//fLx48+fv/z2w7vlN9+d&#10;zsr62/+OAMg0/zrJ8v6Hv/785bd3Xz5/mwcXk3ZW9t3Pn37947/zfzj9r/81/2u2gC9791d4kVUB&#10;wrOcRV7rAQCcluzjX7+9+zC/QMXXaJAPaIJJTJzT9MNr/tCH/3vZ//d/5lQsW/Gnn5bz8f6HP/20&#10;yvLh8++/f2Uf/mO+6bdP73/87r98/24CwFiL7/7yDkuUtlbrU/OC6H8nEZluoMn3736BaNLeq3Z6&#10;QfQfI/OFE6/P9dUxpyQCUYtz8HjMiR0rTohyzCmJhhPvwjEnHpkLpynNfBCrl0TA2Kav4DEnXsfg&#10;dEUf0KdjmZKIfCFdLcTqcacvnKZ9273YpySazCQm/rFMHPTgxNl7FquXRFom1HtwIvZ5JTglEftE&#10;uljIxGN74WRPRBLpE4H5e+FEu1Mc/+MTkUS4EITJro/3adCIyYpx6uJIFBW8CNcZXnnjiZVM3PZY&#10;rCnSP3/h8CI6IOTKO8+oTwo3BaskWjoFcpaOlV9eeiqnwWYIVkk0MGTKrQSrvPV4IhjbglUSwYqC&#10;0WfBKq89rhUhbSNWUnGF0UpC1c6zeN5iLHYSMIZXUmnFdJ1XH14TjhdrmFTwYkzCnVjDvPz0viC/&#10;b/Yrqfwa5vUntTSdH4VcSTVyURh9LNfkC2O/6LV6JZRGUVEhhtYVjyNmUvAatMy1UBpFReKP7kFP&#10;Qq68/wMdxyM+XsPJDJxXY3jxrApeqQCIA7BhhldSwQv7zPBKDUAUnif8RsiVVKTp2C/DKzUAS8gX&#10;mrORVPCaYaZiDVMDYKACaRBnfsqhY7/Imj0YuVIDzNQHWv6JNUwq5JpJqkKu1AAzn4LIuOCVVJ5X&#10;agAaiqDYzH4l1ZwNyrmO5Rr35rzyPP7UBYgzX1STxKethuBVemM6UNwJq5p2NZcvHF6EpwWv1AAz&#10;CJvo+vF+jfd5Xo3TXTa8UgPAi4Ce4ZVU+mxM3O78hQRXORvizBeV55UagDAfGBdxDid2ev5C/KaZ&#10;6yP2KzUAvIg8GV5JhTc8jr/glRqA/SICa9YwqeCF3hA6amDo59XgfuG8G15J5XmlBsDpwnAwa5hU&#10;E1EAQne8hqTuQi6q7PFtju9XUcGLsIRYw7vUAGNujGF+GDUpqoGRUq8o5EoNAJIDGLrhlVTw4n0w&#10;a5gaAPwamAfDK6n0XSbJEftFDg0YoVjDpEIfYtyIuzyplcuZJxAH7kHwSqrpVkC3ILFfqQHIRV2R&#10;bhK8kmp40R9d8EoNgNFLhw7BKomwh0iUm6ORCoDkHs21BKskwi1f7LxDX3may5x36zSwQbBKools&#10;YH0dL+DE9s+sKD0hpHrMqoiIAJCdE2dwSnkurGSwoYh0sGEyHWdWZDe4XEIVFhUgEoq6hAk1yLLg&#10;NfVfz2IJkwpe02BL7FZefmopOFDiak17yPMXTpU1cAXBKy8/zz9FgGYNk2rq2SiJEbzy8mNCkd4X&#10;93ggBikXD4NQGVOOc6aakkCiAGK/kmr2C9C3kCuvP5ApQHHCvJ585fkL5xzSt1DwyvvPK3lFwb+Q&#10;K6luwGoRAzjmNdn98xdOxoYFOeZVVPDiwRPn8CHVBiFUfHmxX0XFGhKkEGdjAIUh16TpjVxJhVxg&#10;dY1cqQGmXokqWbGGSQUvwKPCpQRWlXJNbwuhN4qKkCjWkLjLA1W4rOECXBIPZVGNjkIjinOYGoCa&#10;XgDZYgmTaMxkgEGCVSoA8E2T3zk0eAdudF4LrQ0Hjnymsm9yEek3mRqaCyvA94TYhVRJdLI0xLkY&#10;YOJZKuwnkMXHrIposZ94XA/tp0HKXVgB4XwQL1cRLVbhg2GVd38m9RnfBFDH5fuWgBxP67FUefUp&#10;XqHyXyxgEsGKEJTZq9QXOGnjVx8edgC5KdUNrIxUqS5A4k+o9phVEqGZAJwZqfLi4/VP1uWYVRJx&#10;r+BlWOXFp6GDCiUPsOd8bLWNMYUhZ6plxpc57Ek0T9b41McnMC8+YGiaGYgFTCKKkQb/fcxqAF0X&#10;qaRmLyKt2Z9SWywgUfHmFxHdL6dkXEiVF3/GK5knH0jZZSmQanpICFZ58SmYw2A93quB+55XHVZY&#10;74ZVXvzTCC3BKolYwCmnFFLlxdd7lUR+r/LiT6zKoHWekuiGuDN4MiFVXvzpJmGCupTCxV5NnYcJ&#10;zkyd4nmHgRDy5ou9SiJyH0TFhIE7VQUXVpxaE4IvoqlRB39zvIBT/nJhtWD/j6UqIpCbk60SrFJb&#10;2GPxnET6WEw5/FkqSjzxi4VUSUQlI5W3wowZsHCxen4QrJIIVuNkiQXMi0+wmVINwSqJAKPTl0E8&#10;IlM8FlKRIDALmESwIlRqTmBdfKZ2DHzk0LiY8vnzB1JAdA8/sYJ188kpPBuPePDsxYtSIsGrrj7N&#10;RCadcyxXUS0VX+ZkpMIgpzDZfsErqVi/qT04lou4dCzHzEmjavmYWZPRtob6d7GKIIOKGyFJE2dt&#10;Mu7/Alc5NNNmGONlq6+fCARxMQ83rcngRnxGyZZqgI7e06/ScEsyqpZobqT2LTXB9DvDKzTckown&#10;jPJ5JVsqA9qKU8KhuCUZFgfNgMXTAh4p920q1I2B3WRTYjqAHHFKUiFMV3SHXaNe9nK44IZswnWY&#10;ITYXMjyvZxVObjJt/FLfVdyAMytMWZHBjcEQZiUL6MncPKJr5pQUGU4YToS5AQX15CDTts7c7iLD&#10;uyTuZW7AVCydn43pY49bL+5bkZ0iX2olUynQionqG8UtyYgHkKhUK5lKYQqVaRpoZEsy1I8LdJC5&#10;zpUkdDvh72OtXGRwA7yhZCtdcse7eCdMOiB28ZEgsTklat9SKVBFMTOtjGxJNtzGIT7WXFPLfTmT&#10;E3B/MLjlImMlCWuplSxdQvUUdQRGtiTzp6Twn0tA1jjuS9Pg85L4G1AIUG43oTQRJrguMn+7CwOK&#10;5npU2eZlXsVFNq25pv3GmQytTLWnOZNF5rXyDJS7cJv6S5PCZNpMkPkXZ0rmg9uUPijZksy/poUF&#10;nT6AtHARN6DIiPzRcUzkFqdtQcpGuMEEDpoMbkTkjC6ZRj+5kjSsUDcgyVhJOksZK2jmCAa3Gamo&#10;9i3JsLkIlhnZChOKhUfOyujJIhtuFMEKrVyoUJCuU8onTkmRwQ2EslnJwoVysOghZlayyLDM8XEU&#10;t9IljPajyaWRLcnwOqbG3axkKoWZkUQnU8MtyabHBb0bDbdUCniLM7fTcEsyInV4wkq2NDBmsAMN&#10;Cgy3JMM35ZSYt3v6bFzuG1EZSukNtyTDy6eluZItlQJNGbAM1SlJMqKDTwx4NvuWSmGGBQBxNLIl&#10;GfESSnuMbI0TpaeKygnOSKzLBvCF5BQUt4yXANFRGB3mJiYzGjy4CzCddM+HhAQVfXXEOhYVda/0&#10;+ROxO2zjYjbD3gyzpBpm6HJxRApiSpUJOWPjmDYZ559gnOFWGgFuqnBh6eB3Xn7mONN/xaitmQp0&#10;IfPcigxuKnWMc5jcCAPSTdbsW5HB7Vm5HNO85SLb0rLFKMkm8ytZGmEKulRAoVCqlHNRSmfMhAaP&#10;zuC6e3PdmowrQKBRnMnGjwJhUliQaawXGzDdItUNaAQpbSXplylOSZNRGIddYmRLpUDnEVUzsXRC&#10;jLP1yPtrrluBSAk50evASFYmyYxwB1B37OBPq5fzN04rHgO2wlkOKgqMGTqolrE0AnV/Cod/3ehT&#10;TDtylUa00ghwY0nMQjbZ7Jri1opkhjUpbk02lZDG2pqR5udtY7MxXRW3JqPrsyk1JFpR3GjoZdJ7&#10;OzKajOCYin1rQCmhSQUNpYVJfiTc+P8NtzRJ/EoWfpXRtI/Yu4ZbKpKpzHenZLqIxXZjW6iIcsNK&#10;9X3bkdn7VsBS3hqan4nrVlQ0bqAhsDFbpzXreUVoRTULchzhLSqYTVNws2upEmCG3WqYJdUwI8Jr&#10;mKVGoI8WCF3DLKkoz6WRm9FahUqlv6hq9cLfjsW/wa4gMyUkK4gpVan06xOSFRXMnm+vzVtTIFPs&#10;6gFnHB+Qopo2IoQ7jGSpRIDS0MzSMEuqwUhSSWCYpTIgt4fPZpglFWAp+hGaA1JQUwJUqnqeJzoP&#10;yLT1MWBiViDI7oiOUJwu9iyp8GoWaPWx5TODvi4a5JllVHuWVOMeTnGaYJa64G7q59WeJRWmMUui&#10;DkjqAtLG4+WJZUyqcQ5JoxnJUhdQ46PQj9e0pr0svvdEC3bKYeT/CcmKimW8GWPpeM8KeKr3rKj8&#10;nhX0FMQEFXFGstIg+jQW+JRorkvZF9Xg3Uh1mmVMXcCdJjRiJEsqYmfTxt8wS13A4BV68hpmSQUz&#10;YgfGLCgI6nRQV8iHooIZMUi1jKkLaGJLNNdIllRv2LPUBZQjEfI3zJIKYAbxTrWMqQvu2LN7Y/A0&#10;fPWGEdeqA1JBUTnAfKOQrKh4zqjCNVq/wKhUTGFQGGbtyNjHszCstFoAxWqYtQahIbopTwDFF/qb&#10;ODp9/g2zpMJpYga0OSD0ebw8FpMiUBqkqHC1MHgUs9QFdAnE/TSSJRXWFZl0dUDSmqCbCXaSYZZU&#10;dKnH9zS6sWCpYNf4TMOsNAj51ysDEydJEnsGspxMtmGWVDekljkiQuvPtI2LKaeXMan0MlJmEMxu&#10;p7xOLGNT6QOyNJs/S3aamHG8jE2lj/7SCvnCbBkJYpiVBqEFtKpdJfSdyyjd3KbSbi7eTjADwEG1&#10;sdq0JONIXwFSOT6OS4/q8zoONxUvaLLhpgr6ybyVbKhV7IlDc39HRhcAlQuayWyXq0ZW365kkhGs&#10;XErmD01weoYmNxxrZRY3GXl2gtpCQZK1K25MTDGwwSajXIKH13BrTCp95EFYi30rMjLftAQS5iPj&#10;u0o2upsbW6TJ/A1oTCqoTRo3G9lKlTDlDGyXuG8z9O1y3xgp8XiruBUZGA4maRtuqRRIxdHwTLjX&#10;BK7yI4H/qTwXFmOSYeaqQOeObC43/uTxfWtMKi1Ppr/CsS5pMqz+6eUkuKVSALHADEHFrchm4rYB&#10;4fMM5koyZYPaOiNbknEDWFp1SlqXkKAxZSgo7/hIbjYTpUQ6CHsiyMDsUORpZCsybhuHVARG+LXi&#10;xpg0cC3Hp6TIWA9ujuJWSoEXh/54hluS8eJgLJgz2ZhUujujKQ231CX4Got7fnwDGpNK+BctZLil&#10;LrnGZVNBSF6z3DfGeCGc4ZZknBKXxiY2WtxormvSr02GLUMpoboBpRRm2rfbtyRjat+MsBaaq6Cs&#10;+EQMpTIvTpGNbPSUMdxSKYxTpEJoPE2xAXjszLI13HaYVE6yaUbJILritoAihWw7TCpNG5U7VWQz&#10;LmXIju9bY1Ih4qKKG1Bk3DfGhCtuqRSoS5C65DbJvC7pNqdUVDHu0chWuoRKUOxXs5KpFPBxKHBX&#10;3JKMaiqGdylurUuo9le65DbJ4Ea6QO1bKgVuN5NzlGxJdpodp+5bGhhTBQEI0+xbkqG2KOsUOEVc&#10;k7imYMBnYqrhlmSDwEF5iVOyw6TOK2zuW5Hxdj8T8jPc2i6hQ4taycKycrtBqptT0qhUAsLU9IiV&#10;LDK4kXwxN6DArJx+uJl9K7IJuAJeMyuZSmHSBirHzHGKw8UU2ZnvaLilUhjkMofZrGSSYZljK6sz&#10;mUqBR5KcquJWZFfAkkzhI/c5loTTf6tGLuzJpoOS2rdUCrw3DA8XCVJKVOsjwbe4lUylALfJi5h9&#10;azJa5JlEM2ZnfSTTnE2Z5Z6MtpBU5hxbCg1LpQZiGuUf+zg7MgwTkyPFNijZKA00LXB2ZLjBqts4&#10;1Z/Jjanv4xoJ2YoMA48OFWYlUynwjShYE58sFCypAK6b4pZKYfDV4z4I2YoMxC19RYxsrRS4Nyhz&#10;wa3IqJ5ACRlupUvoOjy5OsGtyG4o11PWa/VGxTWaDpiGW+mSJS9rtHIBWnk6AEOplSxdYoteQFfE&#10;DYDbrRsYU2QTsJoq9mNdUshUHOgZGStWssh4hG8pBjXcUpfAjZFCAj/OIYwlmSffeVSFTJ2RzC5i&#10;WGSAIAZBa2RLXYLxRHGguQENaL0FhKIiTwVNxQylcbTat9Il0+7GwPq4l7EBOCvPqmC1yTDvCUgb&#10;S6H6pU4jDdJ25kyWLmGGI4BAs2+pFK4J6czTcay5utMqo1NnhpS4b6kUiCpTjq64JRkPjmu3Qkf7&#10;3DcqSEnTCtmKDG70+zA+TgFUMQpJLpobUGS465SQKm6pFBa3z4AkSVHEkkyScPoUHe/bYxoYQARp&#10;AWT2rcgwS2jdpGRrXULxu3pNG9q69LIzN6CgrSDxsfCVbK1LHtEKSrbWJU8Pg+U8vm8FiZ38iMt1&#10;VDdVAvvEo40uKTJcWmqGjc1VXVh5cdDmxlIoMl6c5ycDLaFZZhzleU2dR1VkcHugiE7cgEKqErLF&#10;XzT7VmS83cyyM3ZJQVW9zVVkKKBlwsnx7S6EK+76g/NxiowoM+2sTCazwKpYr9iTRk8WGc8NExzM&#10;7X5KXYLFxeVW+1ZkFt9N2izO5Hh9k0o+vt1NxgAiYhHmTKYuATYyTRANtyJD3UFnuJWBgdri+Tbc&#10;imxmsprWFnSLy5UEYqymYezJaJFgemTeNGQVg3LUq9i3VEGEWSj+NRbeDrP6/KSGOTGtKJcELAuu&#10;sNi3grpODI8ImZCtyLimKAVz3wrr6iOGRTYurYvOFNgV9Yr/rGQrc2aafShd0rhVVAnBJ7OSqUtA&#10;Dkxyy+xb6RLiytMT5vhMVr9XHioqCExUrbuwTgmYis4Umc9AF+B1enriQRjZUpcMboMdMCtZugRI&#10;rmrbQbIh7tu4fSRXDLdSCvT6QJkY2ZJs3AfVmpDoSHwkCSqGcotT0mTTF4zcyrFst9XCdYa8TVL+&#10;8Ew2GTjUZ0bsGG7lrDA6VBWl33bn13uQAzfCxyGEkCvpuSUZDrTllkqB8DwzYkXs9bbgspTk3t6Y&#10;mDm2Wcn2NIRm35IMbncqGko0rLlhTqpTkmRwe5peDofWK/ekuIF5MhGMJpsum9gKhlsqBaKVxHXE&#10;7WboZXwk3MYXNtxSKQy3ezNXDZ3f3OQpKQArVijV/Ua2IkM2ompm3xr3ilJQ/Y1ui4xT8qj8ANpg&#10;xJKguYD9mftWZJNHuzI4BVpeNTcaI4ka5yYbbnNxjm9AA1gJ0GPkidtdZAs307yDyEPLNoaJ4ZZk&#10;cGNWiLkBDWBlGAc1/oZb6RKsyXnyxUq2LiGoY5CooKhjScjtgu9RsqVSoOENelLJlmT0F7xVGENq&#10;8+Mjp70O48XMSiYZ943xSSKCQeyhuIFCUvtWZF6XFICV5Cv4SSNbkfm3u1q4ckknji1WssjGTFAt&#10;Lggj10qC4TYx8ybjE3mVzQ1o3CuxOAwhI1uaM3ShIBhhNNcO90o6xlSYUr8aS0J5KUXZ5r7tcK9o&#10;II7ysfVaZBRGEp9UNyCVAg8H902tZJJhmVMiI7xF6qZiSeaZGsC4kC3JOCWEdYwfUABWbgCnRHEr&#10;XfKAiWEivaRXSzYCIeqUFJn3OgrAisGFbEaXFJm38ArAilbmYTSnpMjQyvTmMaekAKwzYJrB1OKU&#10;FBkvDoVV5r417hU7gciy4Va6hD5Yqh6HJahTgnNq2ng3GSv5rGrEbgvAyr49EDc3spVdAnaPWJew&#10;S6qFK+/bFcNcDbfWJZSCm8gTQ4xqJWdR1JlMMjTXAik9trka93p/fauQqMT64iN5cWbAoFjJArCi&#10;J9k3I1uRTVM3gq+GW+Fe6V5B8YPYt8a9zjxD5ZsWgJVYEG+AOSVFppHfpARjAzQWu8looYhrbOyS&#10;ArAO5kzlOihejo/E5eMVVvtWuoQaeYw1s29JpqsRyEHGR6J+XNVWk02kl1Za5kymUiCVTMdgdSaT&#10;DK1FeFLtWyoFUpIwVGeyyBhdPyUTx7pk146VlTR1VMS1cgOuuNxqJRv3OpNrTDUC40SSGxYXD6qQ&#10;rQGs2E5E48SZbDLwq3RIMdwqXsJ4C9V+HTOkZJPo6NvGvXJM1FiYHZnt44cLmx9J4hSUm1nJIkOZ&#10;uJh5d2QFb+OioU02HSKVzbXvyEpOXp2SUkG2IShJqVxJEqDAQ81KFpnt0Uzb3OIGFlj5OE12Q7bP&#10;IPZBvRQ3wJqmpdmODMDVLMmx5moAK0dEdf5CmeZHwm3aagluZZfQk5K+D2LfGveK1UvWwnBrpXAP&#10;lXlxGvcKDGkGswvZyi7BNZ3xs8eecONeSebfq5hCA1iBN2DRGG47XUKwXcmWBgbV3qgFJVuRYXQx&#10;B8WsZCsFPGFlTxZcdoryqaY13FopkJExdcI0cMkbcI2roiK9DWDlE29MXQf9tIrbJEmUbKVLgBOp&#10;hte3u26uM3bd3O4GsJIPnYbjxzegya6IYaMUju9bA1hnOKqKBTUZAACFjqYZS24Au6+GdTUZrvqj&#10;Gi9Ccim5jfeg7luREZ2Em1rJUgpEggC5mX1LMl23CBa6ZAOFp25AkeEH08HHWK8NYCWow6E0sqUK&#10;QnHRGs1orgaw8t4/mT4YVIrGkuAJM0VU3bdSChhchHqNbEmGRp7Jf+a+lS6hBeSziuEV7pUIBo+3&#10;2bcGsNJ3iVdAyFZkVOMwTsncgAaw6oxYkRHBxjA3K9kA1nuqydWLU2QEx3inFLfSJTqTWbhXcotk&#10;+9S+pVIg383VMRnogstiAzGP2ETVGsBKMsDlhIsMbqSozO3uPq0ahVRkZKAfntRr+pRKgQefqljj&#10;LRYZgTi6oyvZUimAC2LQpqgRI5Wbmmv2zd3u1iXDTcmWZMspUdwawLqspHnfiuy0kgJnflsAVkwZ&#10;2mcYzVVkmJOsv7lvBWCFG/ttLPMiQzaKf4wuadwrnc5nquSxhVdk0/OEESrixWncq8YFFRmnhCmD&#10;5gYUgJUbIHFBRUb6/5G7Y2RLA+MN3JJs0OmUyBhupUv8KUmyN6xkKoVBjzmsWuNelzOpZEulMPdN&#10;1S3ynKXmup3iH1FrhDkRZMR0yH+KyFOTXRMJVJ08gcwXNxBupmluk13jzqlqO9yM5ga+RGiuJkNz&#10;8ZqK242N29zwqYTmarJrINwPGE+H3iLvYHPDNBGaq8ngRgZU6BLGfzY37BLx4jQZK0mmXGhlGik3&#10;NyZ0Cj+gyfQbwL1sbi7f3WRYQVcqFkSL7uJGGxLz4jTZcLsi2SROSSoFVh8kqjqTSTZ5LTW2hX4l&#10;O9lUzLzJOCWMgxO2Mm1hm5vUXEXmNVcBWCd+xBt3bClg88RHkpJ/mulzx/vWuFcC7dcGP8lGNTeK&#10;jdRKli5hhpmK4dHMvbg9PKuBTHeNe/WypQrilDyCFjUrWbrkgeG7xnq9K7jsNVOBGC9vuJUuAW5A&#10;jb05JUlG+S3NZYWlwODE2AA60nK6zPtWZDMAir7MRrZUCnBDBSnZkozUIqlNs28FYCVDBXzSaK4i&#10;Y2AeEQzFrXSJtfDIysYGTIe6O9Opmm4BQTYxBdVVqsnABZHMFx4V+OTiRjTO4JWbDNl4vNVKplJA&#10;RxJ9Naek4LIoO7gp2VIpTBJBVVpQEBBLQpwLaKji1rqExsWmIo0ASXOjo4uxgm5SKUy/JsktyZAN&#10;buZ2N+6VPiS8w0JzFZnXJY17pTvUgKoP/W7OUq4k3WMocBWaqwCsaC5qlIwuKbLR5I/qTBaAFW5E&#10;PoytXGTYXMRLlGylS/SL07hXENVYXWYlS5fQlmLC0cf71rhX0A6UERlupUv0211wWXqekLhTK5lK&#10;wVt4BZf1Fl7hXvlI7o5ZyFQl0xzKRLnuCvUKLwDjhlcqEnhNqeOx5VqY1+GlnOCigpdC89KbKdUB&#10;FaPKICkqAnfT/PlYrh1wlZaC5lIXFcgj9KrhVWbF1FwZVVxgV3o0qenw4ORzDSlNNYXITTUWhZMr&#10;tccyeVSkUrDY4wuf8KhMPJK2v0E1vEyTjaaClzuHd6k5SGTJ/UqqWUODk6GLVspFdzh3DpPqkboP&#10;ZRNUZ1f6ELn7VVSP1Au6s5G+DKl+VVjNmxyrAa9pGy/ucusNEljqHCYVvJzX1CBVCqVUeLWopjmA&#10;QbaSrYrVoK3DdHU4fpyLClYKGUD8I3k9wMsYAkWFllcTK6g6TV6Pd6MBhFxJNVKps1GYVvrB3Rl4&#10;BcHv+EJ44eeKc1jQVAri3F0uKr+GqQGAOqixoWD3Qi5/NtJyAGoCSsvsV1LRfOAR0M7xXW5QKpET&#10;ky4kh5ZyjfllbIBGsqICDJCVMv7ihTVm5GpAKq1KlctSVDg6U5Z2vIYNR51GbsY+LCrqA2b8j+BV&#10;eoOogrpfBWHVtk1BUSnKBFAkzmFRTfxCvcuFX+X6E60xvFJvTF9+gwMG9BUnijnbg/Y41odFRUXH&#10;TJYW+5Ua4Bov2J2NopqEqQp7Fwb1msynwaXjYuRyoNmeDEaKFj9FRt8adeqbanwwtYypBCaUo8zs&#10;wq1egyGaFkjHe1YAVMw2FfEuIuYhcxTNfS74KauhzJsimuFmalw58MPYMebWKpOjiK5pDKvmevBk&#10;JS/sZXOdi4iWeXRvUPuVWmCAMuYgVpfWaypNXAyzYKdA4FQooIio6SJFbQ59YVUpxXg0TRzJfsTK&#10;c+gBnRqnuTGngDtMh1a83WLG0E4S2+KGlRaY3sbGg6gGrQx3IBUlWspR7ZrfiC5VJk5T0Up/2oMe&#10;S9aAU3oCqQBfUwHamjyzYFYOCxYESbbjh6xQquBcqFQwvFJ54HfQ/MLwSqpJL6iD31hTuugrTVVU&#10;DHuhe6mRK5UHt4XSUCNXUWGiO+utgaZk11TCsanwgBVcjoBInnueJNP9bEfFhQbTZJZxpwjUwEdS&#10;AvmJV4MfVMxKfVxdY8OZPSsqbQ1UT1Y6I02FlLhkpXSurJ3TGFOr8ndU1oJriOlkTIxkTaVt00aY&#10;2jtdVNrobnzpPXAAo6uKSjsTjS6dlluKV+oP7SQ1tvQJAIHasHR3tPNXHVVvkMsdjtQ52qntNqw2&#10;CFFUTChyQYhCldLk5t5MtaD/VCgqAhcoU6EUC1O68FJnI1WH5UULnfhCQAMD3DhUU01F7SG9qI7l&#10;um8YquaV1srwMjA1ehKEXHjPeFZGrqQCpklvAyNXOi13D+y6CJTS+C6+EF64foZXagB4TTs7sV9J&#10;Rdp5rLBDO5EcXXwhQUlW0fBKKtJhk9oSvFIDENglCGF4JdUtU62pXBO80nwgzI1pb3glFfAC8jmG&#10;V2oAAG30cDG8iorpQEZvgBaN/cKsV9Pqm2qmhPKFx2tYoFPMeurxhFxFdcfZUGtY2NGBMZj+adQQ&#10;xWrwrztTeEZ+KaiouxzwyfH9KqoB/xjfiF5RwYsiZ4WRbCqCMVPVLvarNMBA5oyeL6wpm0W1oOHV&#10;GoDOVubMF0AV6C1WvuGVGmDAQuyy2K+imjkjildqAK2jqruq1lGFFtV6vqi0nq/WqriktwY9S9Y3&#10;T+80TBNQXbpZBBUtY5nrJvarqGgFO70Vjs984UTv8H5NpygsjPhC3PorutoKXqk3pj+CwamToy9e&#10;t4BLDa/UG5TUqiQVVd3Ji6l/BowAuj+omMY91vLx/Soqyhimf7RYw9QbwKxpKG14JRUNDhTwga4e&#10;KRexANPbsanIeaq2lSCvg5d+l4uKWizVcv2+kKHwYvHNGra9wX4ZW7Rwobfgqc3c3PuiWopcBEyQ&#10;uVO5hkDF1TksKk4vff7EOSxM6EzHNJ1v6VoeX4j9yr00vEoDLBV9Yr8KR8pUaxoFGl6tASgKMH5K&#10;oUjhBUbT8Eq9cUvcxqT5wMHVGj5TdGt4lQagCTCp42MdVQhS4AFqUChLFl84RYrKtikqfZcLQEp9&#10;JCk7I1dpm9FR6syXBpiW1MaeLwCp1r0FBR1ghtuvsjd4U1iN4zeloKDYUVem+wEmde7yvJVmDQsK&#10;yk1RmVLCp8lrGpQouVJvUPD3rPzKgp1iR9FMzqxh6g3sQxqbiHNYANIZKa10VANI6bg8oaXjy9xk&#10;42erRUzFASzuUU0yw9WNHQPgoprF8zgm1fPss1FTTTbjdI1KLDQomESMKbWMqTsIVqpSJ45DSub3&#10;rMj0nqUaoBEQ/XeNpqoeqTj1pv6a6F8K9jhH3/AqMnZMGb+FB6V5EzMiFa/UHiSn+EZxowsQ6hex&#10;yPQipvYg5zZ6UdzoQp+iBlTkoQChA2JQhaDAxmKfiTw4XqUFrhDLtJaiFD950cjKXOcChJJMJLGi&#10;DkeqnKcBNJuzUTqAsbRqgAAwh5BrutAruVIF0C7uwfQ3wLVOVst4rmNDoPCgzwSlVUKgqMDS0JhI&#10;LGHhQZ9BFCjlW1RzlVVwtPCgTzMx1DzORUUe3AVHGw9KFZppK04j0tgu6jQoRTZrmGpjwuYGzUzO&#10;NnnNFBFjBxSKlO5fWIlCQxUVuT0aJRq58v4/ABM0CGPAFCEXjgDLYXjl/X/AaVaGWzdAvb1RCVKa&#10;4sYXUlr6qAIqRUXxsepWdV8YUjp5AKw3+5Vqg0biA2w51hsFBp35UcoeLSqWUE3UoiQu1pD0yKMK&#10;gBUVKpRBn0KuAoPSi10hjOl2E19Iqx3Vr5m2NUF1DxJJJVWKikb/qisi2aHkdZrXfOw/FBXB29EA&#10;x2ejwKA4cgNDErzS2uBpUH2hSUSlXATbDWCkqW5IkJqqMFoSBi8iNxQaGrmSih4EE9oXa1h64wH8&#10;qOKVVPjMaETDKzUAxVOqoRjmT6wG0114Yg2v9FPApmCMmjVMKnA61HoLXoUDfXxiRoI5h0WFqcwE&#10;DsMrNQA9TFxCu8CjYAOnnefx2ahWpU8EOZSeL6prgjcqqdIwUJLgKpFYVDg3FPIauVID0C2IwQPi&#10;bHRz0/F7jY4qFCjtvhkWb3iltsEUdYmOHXQUI0VFEYvsgU02d7kxoBPwMf1VGIIQl/mOShcDGNm1&#10;J30mlmUuc5Hx7KlgduNGyTjNyNbjR6XI6Myo7nIDQCdNZ2ogwDfEGmISKBu78Z8MHKOTkZCryIhz&#10;Khe24J8AkOTZKDJ7Ngr+yZi+SbkZudJMQdmYKgGCvLHwM4JTgYqbjIpB0+GEbtLF6/EeA8zIlWSM&#10;sFMB5gKNAtsHBW7uV5FN13Kjewv++Yb9Kr1h9ystB8whAjcG1VaoUZSoih8WaHRQ+zPi7VhvFNkd&#10;ISJhb6Be8mxcTccGwavJ0BvmXX4o0Cgv0SOlBcdyNRkheuMT4SCXXNcPyvBtMhDP5v1if4IXcXY+&#10;0YiVVDK0/FBNS2fQoMmBNdWpO96xaUPRY4j1OGMx1G4llTVF6dGbvDBFb9QSJhWBduUu8wonL9xK&#10;o+WbijTM5JcOzd6Halb6wLgbk3VoKiog8W4Mr3Q4KGYEaGGOYVIxkxDjRvAq9Cdd42bwwKGGoogr&#10;Vp5mc1ePRq5Cf9K8/h4EreCVzg1FeKrRGQ9jfOE0DeXRE7ySiklYV6YFN2ZT8iKFaLqcNdUtTdpN&#10;kwfmkzUvPGYjV1LRWHlarxyf+UJ/grt1Wr6oOPE0Wja8UgMQdByjUuxXUjF3VYUcHgr9yfydKeEV&#10;vFLb0Bl26rvFGqa5cQNy0e1XUvH+A5IwvFIDUAs6qDshV1IxZIP+S4JXoT8xeykmF7yK6pEVNDWC&#10;9OCNMw+vKxNyaCpSS7SENXKlBqBZlrKw6WUWX2gbWJFYCyoynDOG5Xi/iop24AojxQYVr5srU2/W&#10;VHRIvzbNl+ipl7yYa40WFXIl1UzCvBK1zA+FGWXqoKovbir8oZl5d3yXC/1J6Btcq5Er9QZxQIwH&#10;wys1AK6DmhLGGY+VJ/cF5tnwSg1gy2LJaSQvTGV1vwr9Ob1OzZEvIs6g66FCfDe+ELCNMrGLiOwy&#10;vaTNGhb6k9FIJkDEn44PBHZPt0dzNgr9SaBSPV9FxAimG5Xi4OrGJxLeVGZvEYEGYgqWuV+F/uSe&#10;mEYj2PzxgewX5TBqDdNyeKZrhTqHScQ5pDZTnY3UABNaFmgALnzJhZnCdIRjHVXoz9FQRkUV0chF&#10;e07DqzQAaygy9HQla7lu5loey1Xoz6WBilnEonpGzyvdW+hPAL44pELPFxXXi7JdI1epAHIV9+at&#10;LMwoTwqgUcOr7A30mtqwwozC69GEeymCzW0GC2+gB01FF1DVoIgJFMlrOs+bQ19U2o5q6Cd+ismm&#10;4C3EF2r7sAGjlJHcCJAeUySaF66vORtpOWBu0JLHnPmk0jZ24T6vUb4GOEcJd8hFbA5MkJCrcJ+0&#10;oSIsIuQqKkZLTzuNYx1VcFFC35QwGl5ppbB7NDg0vFJv3ICBUTGiAoviSNGVxPBKvUH6gP9n5Eoq&#10;8FsUCRteqTdApc7AqWPfocCiJFPItRleqTcs3IY8SJzDJR5lbIBCixJYAi1m5Eq9MXE2A6GnB2J8&#10;4QP1gSqmV1TLRVFypQbAtLlSMb1Ci05c1NRLg0MJuQZH6NYwqXS8t4CfDFyZ6tbjc1hUSxzbrGEB&#10;P0G0q7qAh6LS8fkCfk4O1swVfigqnXco4CchfYKBZg1Tb/B5pqSI6G4cjWssNsaXGl5JNlkitV2p&#10;AAYSPJ8ozkaSTfZL8UoFgCdFDs3YNgUXlWgAvijXkDgbSQ4jV5LZbGWhRcnCEhk18cMiAwP7aEyb&#10;wn0yMpGgg5Ir9QbYIwyiYxOgcJ8zWHaAGMdno8jM01WYzxnIAjDV8ElbYzppGJHS0iA/jJunWCUZ&#10;0VclVV59qjDAvihWOzL1mBROdEaXq0pOov5xSahYMh31uOpBBNLuGdyc2a0kw1hTwdfCiU6jQBf2&#10;KrKlx4o5Gnn1URjPTyqCXZ1GyVIYPCXhxVxDIp2qurLJACybKTFM+GpeDtPTZNOa3wQ2GvFpsUpU&#10;KMQn0plUvVw7xCf4IYP3eigyu4aN+ARdqqqXCY6HXOBETdkXvQCCiGoWZo4bvVFkN+gotV+pAEgQ&#10;XTlrrYCiNEwzWEC6tKdcoN+mV93xa9Jkg6YQd7kAn2Nbz/BdwasMFMur9AYgZ2dBFU50sa6NXKU3&#10;yBzgzhu5iszKVXqDPmvPpvCLQsrcZgqezVtZgE8qOIHnmTelyGZSsjkbBfhkVDK5L3MOi8zq+QJ8&#10;khQF16t4pd6wVmjjROl7MkMijs98kYEtMY1ZGAibmwyvqWgVvJJsOnCZoHLjRFlAwsqGV6obvYal&#10;ANAa0+hdyJVkxF5UgmiHE8W2UZ5XkVEDo+yoAnxii9KxXcmVeoNifdMkEHh9ng3C8lS0mDVMMh4L&#10;Exwiuli8QFOZgrYmG3Ne6KjHxomSS1SeV5M9EREV7zJHIeV6wMY2Uzub7BmXQ8lV9gatJlS0HEs8&#10;PxGbzWR7+dtJxT+vTWhjR0aI7UZoevKFO2bg7Y5P4o7s6v7Z5L6Y8lTMmKwL9OhQdezICIkanchs&#10;kmIGosoU+OzIBmEmsrCPhRalhQmTWETqZkd2w+QctWepBmAGJEhYOAzMzAXBFDAqmN4eSfVIEbhp&#10;xLUjoyDW2L+8rMmMJtk8muKANNmEHY0CKcQo/fzvyEwbZqV38HOA3R/GiSgiLsnGHBAaf0dGoN/g&#10;ezAaihlvmekRsCObeLuSrDQI02yUz0LBUn4joVhjmALrTSqcKlWY1WTk95/d0S8Nwsuu+i5iYcc3&#10;3nD0TSjssbqGXhMwujLuWJPRKntwSOI0liqAGTBwc/STDGb4p4JZYUCxI6iANk9Mk4EUUAekoKMo&#10;VAr+jGRFRnj6/tb40ESxc6vhdgVm5/hBKzJQYCAmRQXkYwFBpy36GJuCW6keRncy+chsWyoRYA9L&#10;Rx7BLcnwG+dRM9xSHcBtMTgFtyQDDUq3eOEvASaofZshDsI3a7LR4Kq8A0OsuBElMNZ+k8FtGgeY&#10;lUyHhOWw3JIMbjzYilurhGfmfKgbkGRMDr8aaNKx3ipcKLLhRpp9K7LBDNNcwnBLa2RqgK9NRSQD&#10;3mO7J3Iy+RMhW+kSahZUdROmzn+OWyoFCqlIu6qVTDI019U89kK2VApTtjUW2vHtbljptIFWr1sh&#10;ROFGPNToySLzN6Dait6AhUczG9lSBZGkBA1s7luhROEGNFrtW6qga/qCDa5X7FsqBbiReFSyJRlJ&#10;0WU0ouCWSuFmUjcmEogOzhtwd4OiNGeyoKJwI4VgzJIiu8ZhA2QqVrLAosNtvK/jG1BkcGMlzftW&#10;cNFZSbbOcCtdQpNhNcsZpFdsgD8lRXaNbT21AcenpICm/gYUGTcAgKo6JWlgwE3e7sKacrtvr27M&#10;G1CwUa+5igzNhU5Q3FIpeK1ceFPebrgZXVINSulfvbSgEzegdMktCGFSEeKUpFKAG/A7dd+SzK9k&#10;wUfhRoTK6Mkiu2b4yKRMj2Vr2CkA+zGxj1eyyEjqTEGu4ZZKgVOCXWJenEKecruBJZozWR1H4YbG&#10;UyuZKohXainVEivZdskNgQJzSgp9yowUXhwl206XLA0fxb4lGQlo+noqbmlgYL0SYVGyJdk17gMd&#10;TswpKV1CAzHVUhFIdzwdcANCrc5kKoWpvJhOp2Ilk4zGEmSTFLdUCsRNSbwobkk2LSZdpLAgpXAD&#10;pmfuW5HBjZC8ka1ApfjdxEvMfSsyxhQD9jRauWClY4MSQRH7VmSMecV9U9xSKQxk/tFkD9FveSbp&#10;WwRWUdyAQqQi2wL4PD6TRfYG2VIp+OhMtTB9w76lUmAll9Y7QrYkI0vB4BqjSwqXCiZwAd0JbqVL&#10;iOdPp7rjN6AgpoNAnLauglvpEsbkEIo23FIpDDcg/oZbkgF2Rp8bP6BgpnAD/mG4FdlkRsitCtkK&#10;o8opIfJkXpwi86ekOpNil6O5FLc0ZxiIQKDd3O7qTTpHC0dA7FuRkcfFeFXcyi4B7ItwhluScbLo&#10;H6a4lS6ZrtzulCQZVgkDSRW3VAo0ukA2tZJJRgIHpJU6k6kUmDwEDt/kAwqxivtMj2glWyoFhjgy&#10;41PtW5Jd04J9DIxjzVWoVdKX09nEnJLUJTe8bhPWPOZWAFTcKWx6I1uTcY4n0Ci4ZRAVbpQLmAhG&#10;IVdRCcA9zCkpEOpUXqved1T9h6VAcJK0opItDYybW7wOZQU1ehV3kV6RZiVTKdwQ/CZGL07JDr86&#10;uFfFLZXCG2QrMgImJPGNbKkU3rBvRQagxGWNCo56w8Ta2YBjS6HJCD3dmt6PdBDOw8VjytQZw63I&#10;8GeZP2dWspTCtM5Q8clCst5gUOKyC24NSiU4NrWixyvZZBjLdLoz3EqXkJLEYzTcimxANqZ/IbNP&#10;c99QW1gYhluRYZiAkTaylS6hPoU8guHWZBRyqLe7MK2A2p9nPqzYt1JBN+yb8gMK1TrzzSlTMdxK&#10;l5DLn7K24xenGplOh3EGyxlupUsIX6guzYBL85SQW1cI6x0ZnUzpjmdka6VAGZ3CKRQkljuKphT1&#10;d4+FbiXoAVTdaK4mg9szqeTDfaO33X9mJXdk9MZglp3h9kIpmFNCnjQ/kiA2Vrbh1kph3A5x37jL&#10;yQ0D49l4iyCOkozWereAKQ5v946Mzh8zq0jsWykFsj9qsj3gz/xIigxAuhpupRTgRjLNyFZkcFNV&#10;vFyT/Ejyn6qR/Y6MqiYpW+kSzFBmuhvZigwIEikBs5KlS1jIJ9PSi8rzXBJsmSsGn4pTUnbJ1d2d&#10;skso3yluaGUTM6dSIMmuwNaafMCOjPE5quUbAfniRtssA/TekYEkHaDI8Uo23PWZt9vJVrqEAJ5q&#10;ncfrGbJhKPByGV1SZAwiekLjGdlKKVxNy1jxdtODPT4SbgwiMLqkoKvTLere4K+fmszvW+oSgKHj&#10;54vbXUjZ6daJ8jIrmUphcAO3pifAU2NeAQ4/4qyIM5lKgcZAV1i9RrYkI4TEhRORXhpnxnYTsCIB&#10;avRkkcGN6IyxSwq/CjdW0pzJIoMbS2lkawArGclnk+ugwVQsyf8n7XyWpblxK/8qiu8F+ub/TIXl&#10;xay9nIW9VMsKtyN6pI6WZqY9Tz8/VCWziJP3qnDC9kL94RZIkHkIkjggSYdQXQUlOYF15zK9ym0O&#10;e1KjtrhnqYCSlPdaTtSHFOzbFlcLVDJRiXZ3aoTa19KTklktQu1sBCpt6xcYAws1EugLIyDduBrU&#10;Vimfi/yCvm0bU0CFXc9qhNrjWuNK25Iv2aiuci8R8cHOSGojrFaZA9JVqGRPwhtVfElSoyfHuGD7&#10;vedKl6ESiYjXlCrfrXdBkRpd4hZZLHVdQm2cnKqgJKnRNq4aqrQtJ7BynqF0rzQUWGdkpN7DiRV6&#10;Miewcu5wqvDdUGC5NlZdpdp6p8BNeUzdpZ7s1SB3OWZRGQE5gRXqAZdXQElSo7bY51d6MvkScByv&#10;s7/fv6W8V74bM04hpoBj7D4AryRyfrjUk70atTF3l2rrnQJxRq6Yrezfcrrswg6nwuOwE0pt4xxr&#10;5WGQrEbbGACVHVVOYCWhNC4tKXy37Es4RFLJDSWwmNoWB/oqPZnU8MqcGaqMt5zAiisvZXzwmToj&#10;qY2erMymKe+VrQo74VLbsi+JjXepbb1T4FOTb1CJzqS810iCCbLp/YyTE1i5Sp/Zu4CSpBa1xZUH&#10;hdqSLyFxhkckKrX1anGMp/SgBgvI7nPDUBU9V1IjVQqvXEJJ8iV45VpMIeW9QiEw4VRGd8p7JQWG&#10;8yAlTPYuiNr4bKXaeqfA5fgHOeOV79arURv/X5lxcgIroaDStdqU3X1uagPKle+WE1g5ojdX+Dd2&#10;531t8SZXhVkhqtWpcR8El4VURndSg1fElVXmt5T3yh1yXFpXqq13QUZtaY+DKymdItlT3it7bqjk&#10;0nfrnQJBFg6OVua3dO9qJLDupZV5ungVYmWI6yTez6ZJLdKr2EMX/GROYOUcYen5YS7i68AVbdtK&#10;O+F0jWokqpF7XGlb8iWES7h1rNK23imUbwEi8zS3jdFd8Vw5gZXzaKVXlbggM9dWxGROYOXVwrhQ&#10;7T1KkhrfDZ681LbkS2J9UbmrhPvk+rYtJNlWcuj3nMBavSkqq+FLYt9XQElOYAWTpTuVeIMlty1o&#10;i0pt2ZfElrYyv6W8V+DP6K6sudK1qsQTmAMqviSp0ZPVtvVOgUR/FrCl2nq1+mya8l65o5I3U0u1&#10;JV/CHWRL5cQ1iY/d5yYrpXZLZVaL9WQ8tvp+9ZoTWInYUmFhdCe1+uo1J7ByPIa8y0ptaV3CuwLD&#10;UImGprxXepLc3MrKPKk921aJquUE1rg+rlZbXpfguEo7qnTZKiOAS3tKbcu+BNRgZAEl2ZewUisx&#10;Yuly17ovSReuckSpdkcbr893AycmbiIflbb1ToGVwlGLK6e8V6NtvVMgT2qPqwrez6bpitfwk+xy&#10;Km1LvoSXFKfSejKnyy5VlKQEVlZB5JxV2pbU2JsyBCrfLSWwEuZlZ1SqLfuSanQmJbAOO9+t5LmS&#10;GknVRJ4q3y0lsMYdPPE6z3uUJDXSnLkSvTIHpARWmMza7T17UoMT5sWMUm3Jl+B/al453dzKKTYY&#10;6BJKklOIkw8lP5mufOVmIpKjS7X1voTHGDkCWvHKOe+1nGGV816Zb0on0vCLvZ/EdQWN8H4OyAms&#10;8TZV5T4FnHCqDXZ9rNSWE1hJli3dKAKUUm0MncrZPq6IT2qMgMotyaIWXqG0y5e8VwKUJWYlq8Wh&#10;zMqtlixWU9viOE5lH5DViEWQ0FVASc57ZdSQhlTwXFkt5vzS6M55rySwrqU9Tlbj3C4buErbki8B&#10;kqWT8jwY138Aoh61lXnOex05+1DKihC1oPIrM05OYOU8SFz3+X7GETU2mZUToLANuUu4JLSEyaTG&#10;0nyucB1Hznv94Ah6JQtJ1Ah9c7zyPUqOnMDKjMMppfc9KWpkzkRS9VuvzCG5rifJHiOwXKqtV4sz&#10;4XEIvVBb70tYKURGXaVtvRoMLYRYIV7CcbfUNqLRFT+Z1VgFzZHoX2hbWpdEpL2SFcHRwc5IVniR&#10;4VCprXcKceSdvXClJ3s12D52+aW29esSVua1GB7RmL5tEcGoZI+xouvUgEgthpfV2AdUa+udArUR&#10;DS14LvK8OyNxJXzvyghIea8DJ5tKbB/He3NttejMkfJe49I+3HIBJUmt3pM57xW92Ii9nQMgjlPb&#10;Ip+ogsmUwMrdwYHlSm3Jl4SNlXgJed6dkXGWvBSdyWr0SI03PVICK5fgx7WhlbYlXxKLmcp6kotH&#10;Utt4MaLCQGc1+G6CtoU8c4LdqTZiCpU9TlYrc/nMZ6m2iRtpCzvhrEZ+CackS5jsnQLTBkfUSiOg&#10;V4vaSo8fk3fat41bbHm6p4CSpMYcQIS+4rlSAisnW0uXABxJi8pqCY3k8HZNoy6uwai0rNciM5SZ&#10;ozKXpvTVOF1fWgIlLVJs6cXK8i4lvRJzrPnIpDXS9ZHi/H5NkpJX48bWkhtJWiRGf5QOW7MG7L7Z&#10;zrsYldsZs1Y5wnWk1FUCjLwjVQFI73uMlvVOhAfGSNGpVNZrcV6U2F3Fh6R8VyJAtSk7aQEQ/q9S&#10;Wcpb5cFFjqJVmpbUyinYHMfuEBLn0OIR6vcLhKSGDwH8lWGd8lYHtm3BxRdqy04Ed1AJbx1Tv67A&#10;9ZNYUqqtV4ubXHjLszCwU97qMBBirxxX5BRG9wGojT1qIT2BrPBOjeUIa63KJJrUqK2WEsp6INWG&#10;hyg5/6T2TAkt9WTvEljYMUoLBCbjsjOS2pjrKw45p7uycY67+gqYTK7kke5aalu/rmBoP3YNhdp6&#10;NdoWjStgMuWtstkgLllBSVIzaku+hDOVpZRQnuTJ343JreInc7oryUd76bsltTpKUt5q3AZfOvzP&#10;oY/ctiImU95qmS4lvJFrY7NRGQH5vlZyZOO03HtMJjWjJ5MviZMSJT8p6a5Vr5zyVkn04LGpyuhO&#10;asxvbIkqozunu8J7li5JgeRJ3w2Sr/JEBy9JdGrQ9/ACpbb1aqwUmAMqKEl5q9xoyiq5slJIatT2&#10;mDreL5NT3ipHVQimVTCZ1GLCL109DIHS9ySX2XEQpDACkloc6SONrOCVc7orketa8DqpUVuks1dq&#10;650CPcm54krgIqe7sgErXdGOUX1PriwwSuvJpAZKHrGcAkqSL2ERhFuufLdejdqKm9KUt8oCjwm1&#10;hJK8LiF4XSEwj5zuSjTzoxRKSGp4rqIvSXmrXAdPOlCpJ7MvqQYuUt4qqYVcSlTpyaTG6pURUPHK&#10;KW+1PpsmtViZE/YujLeUtxp322ylgFNSM2rrFxjhSeKN7vdzd8qSra/wUt5qvFwyVS7KIljUOQVq&#10;qx38ZCfaqbFWJp5TaluvZtTWOwVqw8hSbb1afRWUrnmth8qTGqObmEJlH5DTXWH5auuSpGZgsncK&#10;7N8IqBUS9bnbvvvcUVtkbLyfA1LeKs/aP2Kn70dAUqM2ZpzKriOnuz52ixU/mdRASSxfK21L65LH&#10;TrhUW6/2wGTlmCnHc7sPwHeLF70KviSpRW2ly23I50+1sS6pHNjNanw3oFxCSe8UiAUxbkpt69Xq&#10;4y3lrRLngvkv1ZZ9STUyn/JWWToRHat4rqTGKogwV6kn+80K8UlcSaltvVp9H5DyVgkVcBFbBZLJ&#10;lcykrZaWXCltNeK1pdVk0iKozPUvlXVCSnblMTX2b4WWJS1i83y0yiYgJa1yVDuWMu99ZNKiMlpW&#10;8ZEpZ5XOYF9Uqaz3PvUcj5SyutH5JSIgaVEZO8XSN+vdAe9llF6EgjnsPB1TxsZFXgXnnxJWeQe4&#10;dKkNUbBUGdfhVQ4Okr/WqfE0L8xU5Zv1WlxBSzS71I29L4BNIZpQqazXMrqx9wV4RuJblcp6LbZs&#10;cOmVcZaSVYF++J334yxpxbWW0fvvVz4pxRVHULpfg3yy7kuPwQCUJtCUqkrAosbcJC2SrmlZqRt7&#10;X8BrKqFV6MZea+QuxqFyIp7r0roO4bGq0kMZWYtEQtimyuyZ8lQX3FUpbzFpcd1UPCldAUjvC3ji&#10;ba9cRUoeQdcfJKkyyZQq630Bl8SQ3l35Zr0WlY1xkUoB+r0vIK9sLq14JLUVd1ViGlJqK7HguB6g&#10;gMbkQfhopVuGh4+U2rp8DEMl80fU4rHI0lEp9Hp3wGMjuLr3jRM1LgyuZUCj129NZt6qqgQjRY35&#10;grBuAZPo9S5h4sR+ZaYRNS7xZQVTGNzo9a5kIpl2LNxSImrsYI/olbeDAL1+YcHhrNJl26JGdayZ&#10;aq3rHQPBt1I2LdX1avHYbWlfj17vGiaitJWVnagRoeKoVWG1hV7vUsgCLYUkRa38oAR6vXtg7uCp&#10;pdK469XiMfe9cr/A8JGyVePOl0q6gKjxfDlvKxbiFuj1XoU3z0tsqagRONq5W7MyEHK+KruUSnoC&#10;1fXOiBmc2bhWXe9VeAS1dFk61fVqTnW9VyHAUnrVnep6NS7ixzvUWtd7FV56IMpYQWZOkIX3Kd1Y&#10;gpnJPZDKUlnriRoH5bgTrzQj5FxXMmYrD7lQXe+MCJVwmKBWXe9VxnrrerW4CqGU74GZyT1wVWLl&#10;qJaoxSWj0K2VcZfzVrm2hE55uzJiVZ6yZOtQyZmrLO8rl4BRXe+MWKpwiLOQYoVe7x7Y3a5LIYwt&#10;apCtcCSl2TxnrxKh5N76Smcmr4LDJJhR+na9e4jHrbmAoVJdrwYyGQmlGSFlsPKcRSy9K9X1ziiu&#10;JGd3XGpd71XiOfnKvZp8u6QW1+lULvhAL7mHhUMdNagkNdq2FjszuQeOf1ZuIMbKpIZv4KnSUmf2&#10;XoU1bWkfSXVJjUvEeEapUl1KZSWTkk1CBSpZjSeu2V2XqkvugeoqGUKQHEktVjiV8wjo9V6FCWFi&#10;J1MYCFmNi7hL149RXXIPfIPauMtqcaN2JQGK6pJ7ACqV1E1Vg9mfKxlQ6CX3wEG9yoURqkbyOHf0&#10;l6CS3EM82l7aLKc8WO51KX+75B5ICquQH7QuqRnV9e6BSF0l44raei0eFuGq61pf9t6BdVjlCjJq&#10;67U4rc019qXaUkorNzzWFipJi0OWfIHS3JpSWkmpr1yrEKn+XeAtDllyrqGCypTSyh2bNZQkLae2&#10;3qHEdSSleTwlwvK2PAGq0q48pbTGG/GFDEd6MnmhiTmkQu4Hmdl9ATYitUVD0orpcSuipPcmOIXK&#10;hTCx5u1sJJVs4lLVEkp6r7DGY3WVaSclwpIVwwiojbfeK6ws20pr2ZQIS1YMlFetbb1X4MnwyoFC&#10;erLXIs7Km4altqWUVljAyrV4w0fS4no7XiErLZxTSmu9tuRLYlMw1trWr07KmEyJsPQkbSt5rpTS&#10;unC1f2k6TVr0JC+wl1CSUloJPddWQkmL9RpxlVrbel/CxU21ZV5KhOU5bg4RlfxkusE1vGutJ5Mv&#10;4TKMjbBgIfCcMmHZ9leyCRgBvQcCJRyRqtXW+xKWhizrCwvmlAhL8jLh+FptvVfgrqEK2UPbei3D&#10;K6eU1nJtSYs05CBSKt8tpbQS2at5rqTF3M26pNSTKaW1/N2SFhmteIWSn8wprTzoVhoBSYv1JBuW&#10;Wtv6FQapqZU8WPYLvZZTW+9LmBVrfjLnz7JOIIWkhJLkFcq1JS1cMjvbUm29V4i0jtLoTomwrEtm&#10;biMo1ZZ8CcH00iooJcI+RndtZZ5TWssoyb6E58sqnHgk/nUrQyieSu6JaEX+bOmVR/T6FUZ5BCQt&#10;1uU8ZlL6bnKDa3igwhyQtJhNJ9j1CkpySisRzlKIJmlxny1XVtTa1nsF3pavrRRy/iyv2pbuxeO7&#10;9b4EX16bu5MWS2eSIAr39VJb7xVAco3lTFrURuCw5LlSSuvEzFFDSe+BMJnvVqut9yVxO22ttl6L&#10;TGQuZiutJ1MmbH10J18SjzzW9jg5qfWxWy+Mt6RlrJVzViuUYGkOSFpxhoK3oiqjO6e1ltvW74yY&#10;cXjmtFZbHy+J58tKviTl0A48286pmVLbel9Sry1pkWtBLmGptt6XlDGZ8mFZBeFfa7X1vqQ846SE&#10;WKe23iuUfUnKo41Qb1xOW9hRpRtcy34yafFwCkkktZ7svUI5qpbufSUjlsyAUm0pvRULa/Nb0uKI&#10;5uMaxEJPpvxWgtiVZ07J8OpXM/gfNgIlr5wSXIl7VO4porbkS4zaki+hJ2vMWLr4lVgQnrn24ZJb&#10;CGasRMSlhFpyJUjjqfVl701ISuDBicoiLyXH0jrOYdda17uTMiWQsmN5rQug1Grr3QlXjdeS2dLV&#10;rywMyWUoTQMp03WrvS4f55S6DQQY4Ya10tY7JcgydGohk6RFbSQ2VXqS1LnOymqIMmvhTiIeUXDM&#10;wLCrLe4drSzyslbEDHlDq1Rb7xhgEkpBDJj2zsY4qhAXwb13lbBpnV51AZu1eKeClUntuyVvUgwr&#10;sPjvbGRCPWqsPhG5pBeXBb5fwKoW4YjS6Cay09VGDKMSe8pKA0mEMXAqn613JRFUqjUtafGiW1wt&#10;X6ktOYXi+pUNW9chMd/EufRKbf3KJHi7Wk9mreo+n4SUzsrq+jVrsV/kOFfpu+Wk2OJ+kThCZyMA&#10;ZdtRGm4pubUa68W/pdrI4SnthZmrOz2ca4nNz1rE52szN4GcrrJIQCsNgKSFh46bXyuQTImt0bTC&#10;YTW+WvI/JLNzDL5UW+9JuK+olKfNAOt6hAOHGyu1wmhLWa1V/g3Gra9sZQSU5rZ072skN1Q2+dBE&#10;fWXjwYRfalnvEeCDa9N2Sp+NU2cl6oGgaW8jy+SS00papIlyqVilZSmb9VhLF8wyrHsvErnStW+W&#10;UmAj+6ZyX2MskroOiVOhpcAMh7s7NUZ56e4gauvVmGcicbYA/nSBa6RtVE57U1vvfHA9XMNVqi35&#10;A06zVA7+UVuvxq2LpScXUev9Ae+Tlw7jidrK6r9EmZKb3n03Uja4i7uy2EpqRJziarbKd+s9wshm&#10;tnIrDG3r1fB15I6VausdCcdlaynuROy6LmGrES/aFtqWcljJ2VgqR+djo9zXBvFQ2iVCHHdqZCjs&#10;pf19VuPhvrlEK5J42tcGJkvnSrIa64rSk1R0Se8URiIzlfusRI1TpaXT86j1ToFjF6QSVUZAUovz&#10;yqXwHYevu57kKhkeCSnV1qtxFzSH3EqY7H0JKTrBVxS2UinpdX6+K1IZAb0vIdeAqbtUW6+GUwYm&#10;pbb1TmFaWUfVauvV4iZ0NnyVtvVOYdqprdaTSY3nSSq3AzAse6eA4+I20EpPZrUDar20Sk7Jq9TG&#10;wq1UW++CJh5nqH23lLwaWRulY8RkJ/cDZ123mp9Myavc3cRF+6W29S6INRCvqldQkpJXIex4I6RU&#10;W3ZBxOZLIyAlr3KpZHHNldTg8ONsVGEEpOTViMGVuADCPt13I1BVOw0HmDo1nuqdiiOgV+Puj+oI&#10;6J1C9U4ChmmvRlbuetR6sncKvG5HfmkJJb0ayR4crql8t5S8yt2v3JdWqS2pxRUZJfKZmGL33Tj2&#10;zfPApdp6NRZBYy10kZJXGdqlW3QjoNsZOexEz0vfLSWvEphnQ1tqW+9LuJuzltBObLYzkh0Omdil&#10;2no1gnDF1WtKXiVSW7uPgIB1ZyR3NH9waLXgS1LKa1AjtRBvUqODYGhLtfVO4cCXlLKHSXDq2oZ7&#10;5aBepWm9T+AYPA8llD5brzZv0MilynqXcHCD71gKzKSMV57Mqrxgz4qnX5QQhOPWihL+kx5X+5RO&#10;ErLt7XofmoRzJ5VzmVkvohelqTRnrnKWlHd3K58t6XFcuBYHypmrLNNqdCl7k65PuPCltCbJiasT&#10;UWhGTWETkPSKdCKr4s7C8p22sZru9AiBlsb12i8tqGwsve1IZb3eukLUFcZ1zlplziakVurG3ouM&#10;tRQuJomuO8h9jGSUUmW93rYOJSeSMl1ZrxEDLa1asx7YL320lOnKMu/gupZK07IeDwSWxnXOWaUb&#10;ucSmVFvyPhE7qmAk56zOPCHGQr4w1JLeyt6mVFnvDNgx8tlKGMmprmxJS5WlVYVRWa8nm9E//fj9&#10;f/z7v/z2+z//04/f//gX/sef4n/99I9fThn/67sff/mPH759fIs//O3X3777xw/ffvr1l19++8/f&#10;f/5XZqP/ev3z3z6+oU6RaJ3F/JEyn7dXHixlVo+98mgp89V65clSpjd75dlSxsX2youljMvslVdL&#10;GRfYK2+WMi6tV94tZdZHvfJhKQfF3GvzbwtjCjIPZUHnpto9nAWrm9Q9pAXjmtQ9rAWFmtQ9tAUn&#10;mtQ9vAXLmdQ9xAVvmdQ9zAUTmdQ91AW32Kvzbwd1wRYmdQ91Qf8ldQ91wecldQ91QdAldQ91wbgl&#10;dQ91wbwldQ91wYkldQ91QXIldQ91wVoldQ91QUP16vzbQV3QUUndQ13wS0ndQ10QRkndQ11QOUnd&#10;Q11QOkndQ12QLUndQ13cGJLUPdTFFSBJ3UNd3OmR1D3UBWHRq/NvB3VBXCR1D3VBKSR1D3VBLSR1&#10;D3XBFSR1D3URxU/qHuoiLJ/UPdRFeD6pe6iLwHlS91AXtz8kdQ91Edru1fm3g7oIcSd1D3URfE7q&#10;HuoiCJ3UPdRFVDmpe6iLeG9S91AXAdyk7qEuIrJJ3UNdXCuQ1D3URdQ0qXuoizBor86/HdRFPDSp&#10;e6iLQGVS91AXkcek7qEuYolJ3UNdRAeTuoe6iPcldQ91EflL6h7qIpaX1D3URZQtqXuoi7BZr86/&#10;HdRF/Cype6iLwFZS91AXoaqk7qEujlkndQ91cW46qXuoi4PQSd1DXZyHTuoe6jZBHf+2vrugjhPM&#10;jnocJu6N59+WuqCO08KWuqCOQ8OWuqCO87yWuqCO92osdUEdJ24tdUEdR2gtdUEdZ2ItdUEdh1wt&#10;dUEdp1Yd9Th22qOOf1vqgjrOlVrqgjoOilrqgjoOflrqgjoOclrqgjoOZlrqgjpOWlrqgjqOTlrq&#10;gjrOQlrqgjoONzrqj+OJPexC4BUgwIsjiF4BAr04VegVIOCLg4JeAQK/OPvnFSAAjON8XgECwTii&#10;5xUgIORsjFmAwDAO0nkWCBDJS/IKuBEWNmOhSOQEm9WEG2mBwCtAkQiP4RWgSITJ8ApQJMJleAUo&#10;EmEzvAIUifAZXgGKRBgNrwBFIpyGVYCSGHHOyitAkQiv4RWgPhFmwytAkQi34RWgSITd8ApQJMJv&#10;eAUoEmE4vAIUiXAcXgGKRFgOrwBFIjyHVYASG3HgxitAkQjX4RWgSITt8ApQJMJ3eAUoEmE8vAIU&#10;iXAeXgGKRFgPrwBFIryHV4AiEebDK0CRCPdhFaBkR5zy8ApQJMJ/eAUoEmFAvAIUiXAgXgGKRFgQ&#10;rwBFIjyIV4AiESbEK0CRCBfiFaBIhA3xClAkwodYBSgBQuaYWYAiEU7Es0CRCCviFaBIhBfxClAk&#10;wox4BSgS4Ua8AhSJsCNeAYpE+BGvAEUiDIlXgCIRjsQqQEmRSDL3ClAkwpN4BSgSYUq8AhSJcCVe&#10;AYpE2BKvAEUifIlXgCIRxsQrQJEIZ+IVoEiENfEKUCTCm1gFKFHCjV1mAYpEuBPPAkUi7IlXgCIR&#10;/sQrQJEIg+IVoEiEQ/EKUCTCongFKBLhUbwCFIkmc8J7hjkKHQLLAiVPeEXYLECRaPIn3KErTTAZ&#10;FN7j0AJMJEKapFA+N0iafaBINHkUHsJQC0wkxnWiKSxscik8+6kFmD4xLv3MFphIVEKFy0G8rxBX&#10;cyYLTE6F+/K1ANMnxv2Z2QITiXEjZi7ARGLccZkLMH1iXFuZCzCRGDdR5gJMnxiXS+YCTCTGfZG5&#10;AA+JXEyTCwiB41S5DkoL8GZnnofWAjwk8py1FuAhkcvGtQAPiRx90gI8JI5xVWL/GUPgfQVBIndZ&#10;mQUIEkeTY+HYvDbBRKJyLDwx7zUhLgVMnWhyLFwjqwWYSNSjIVwoaTZBkWhyLDyCok0wkagHREaT&#10;Y+G+KrXARKIeEhlNjoUX0tQCE4nKsfAcgfcZb0dFTI6Fm/mkCSbHwstOWoCJxNuBEZNjGW9HRkyO&#10;hVs/tAmmT7wdGzE5lvF2cMTkWMbb0RGTY+H2VekDk2MZ9fhICKyJRQ+QjCbHMuoRkhB4FqhPNDkW&#10;HunVTjR9oh4kGU2OhWfS1QLTJ+phEs5Nm52oPtHkWEblWEJgfUY9UsIdQmYB6hNNjoV3OuUrmBwL&#10;10loAeY6UY+WjCbHwt2TaoHpE/V4yWhyLKMeMAmBhwNFosmxjMqxhMCyQI+ZjCbHwp068hVMjoU3&#10;ebQA0yfqYRNewjH7QH2iybGMeuAkBN5XUJ9ocizceKadaCJRj52MJscyKscSAqsP9OjJaHIsox4+&#10;CYFngSLR5FhGPYASAs8CRaLJsXA5nODA5Fi441ULMGdnPYjCtclmH6hPNDkWLm2XJpgcy6jHUUJg&#10;fUY9kDKaHAtvEmkTTJ+oh1JGk2MZ9VhKCLw+UCSaHAu3U2ofmEjUwymjybGMyrGEwOoD5VhGk2MZ&#10;4wG7FMUxORYuONQCTJ+oHMtonlMZlWMJgdeJ6hNNjoWrnbUPzNlZORZuMzWboLOzeWJlVI4lBFYn&#10;KsfCJeVmAYpEk2PhgUL5CubJlVE5lhB4faA7FvP0CndGaxNMn6gcC49VmE1Qn2ieYeGxFm2COTsr&#10;x8JteFYTeGA3WxAC5zNOyrGEwCtAkMg7yGYBMjtP5jkWLhTVPvB8ItcragEeEiflWELgdaIgcTI5&#10;linef+qnthB4Fsg6cTLPsfDOqlhgciyTciwhsJqgHAvPEZsFKBJNjmXSC7hC4DVBkWieY+GudP0K&#10;JhKVY+G5A7MJikSTY5mUYwmB1YnKsXB/pFmAzM6TybFMyrGEwGuCItE8x8KzNYIDk2PhcXMtwPSJ&#10;yrFM5jkWLgFWC0wkKscymRzLpBxLCKzPqBzLZHIsk3IsIfAs0NnZ5Fi4IVa+gsmxcMOsFmD6ROVY&#10;uNXe7AP1iSbHwgXR2gQTicqxTCbHwssxaoGJROVYeI7J60TlWCaTY+EqcGmCybFwLbgW4O1YuMVc&#10;CzCRqBwL7zKYnahINM+xTMqxhMDyB8qx8CqpWYAi0eRYeM9RvoLJsUzKsYTA6gPlWHhX3SxAkWie&#10;Y+EdFu0DE4l6pddkciyTciwh8DpRfaLJsUzKsYTAs0CRaHIsk3IsIbAsUI6FB63MAtQnmhzLpFd8&#10;hcBrgiLR5FgmveYrBJ4F6hNNjoX72mUwmedYJuVYQuA1QZFociyTciwhsCxQjmUyORbeYZBONDmW&#10;STmWEHhNUCSaHMukHEsIPAsUiSbHMinHEgLPAt07mxzLpBxLCCwLlGPhoRmzAN07mxwLrzYIEs1z&#10;LJNyLCHw+kCRaHIsPKClTTCRqBwLr/aYTVCfaHIsk55jCYHXieoTTY5lUo4lBJYFeo6F1w7NAhSJ&#10;JscyKccSAq8JikSTY+FZVEGieUfYpBxLCLwmKBJNjoUnsLUJJhKVY5lMjoXHhLMFIXD6YFaOJQRe&#10;AYLE2eRYZj3HEgLPAkEir8mYBQgSeYzJLEBmZ14hNQsQJM4mx8IbaIoDD4k8XKsFeLMzDxZLASbH&#10;MivHEgILB8qxzCbHwqtp2gQTicqx8F6o2QRFosmxzMqxhMDrREWiybHMeo4lBJ4FikSTY5mVYwmB&#10;ZYGeY5lNjmVWjiUEngWKRJNj4W1DgbLJsczKsYTAa4L6RJNjmZVjCYFngfpEk2Ph6XDtRNMnKsfC&#10;A6NeE5Rj4cFpswCdnU2OhTfnpA9MjoW3BrUA0ycqxzKbHMus51hCYAFJOZbZvCuM5761D0yfqBwL&#10;z7l6TVCOhVdTzQJk78wbo2YBikSTY5mVYwmB9RmVY5nNu8Jm5VhC4FmgPtHkWGblWELgWaBINDmW&#10;+fZUismxzMqxhMBqgnIss8mx8PSsjEaTY+HFcy3ARKJyLLN5jmVWjiUEXicqEk2OZdanU0LgWaBI&#10;NDmWWc+xhMCyQDmW2eRYZuVYQuBZoEg0ORbenxUkmhwLj/NqAebsrBwLz8qbfaBINDmWWTmWEHhf&#10;QZFociyzPqkSAssC5Vhmk2OZlWMJgWeBItHkWGblWELgWaBINDmWWTmWEHgWKBJNjmVWjiUEngWK&#10;RJNj4fVrGc4mxzIrxxICqwl6jmU2OZZZOZYQeBaoTzQ5llnPsYTAs0CjOOY5llk5lhB4FmgUx+RY&#10;ZuVYQuBZoEg0OZZZOZYQWBYoxzKbHMus51hC4FmgSDQ5llnvCguBZ4Ei0eRYZuVYQuBZoEg0OZZZ&#10;OZYQeBYoEk2OZVGOJQSOBYtyLCHwCpDZeTE5lkU5lhB4FsjsvJgcy6LnWELgWSCz82JyLAuUSjqG&#10;EgLPApmdF/Mcy6IcSwgsC5RjWUyOZVGOJQSeBYpEk2NZlGMJgWeBItHkWBa9KywEngWKRJNjWfQc&#10;Swg8CxSJJsey6DmWEFgWKMeymBzLohxLCDwLFIkmx7LoXWEh8CxQJJocy6IcSwg8CxSJJseyKMcS&#10;As8CRaLJsSzKsYTAskA5lsXkWBblWELgWaBINDmWRTmWEHgWKBLNu8IW5VhC4FmgSDQ5lkU5lhB4&#10;FigSzXMsi3IsIbAsUI5lMTmWRc+xhMCzQJFociyLciwh8CxQJJocy6IcSwg8CxSJJseyKMcSAs8C&#10;RaLJsSzKsYTAskA5lsXkWBblWELgWaBINDmWRTmWEHgWKBJNjmVRjiUEngWKRJNjWZRjCYFngSLR&#10;5FgW5VhCYFmgHMticiyLciwh8CxQJJocy6IcSwg8CxSJ5jmWRTmWEHgWKBJNjmVRjiUEngWKRJNj&#10;WZRjCYFlgXIsi8mxLMqxhMCzQJFociyLciwh8CxQJJocy6IcSwg8CxSJJseyKMcSAs8CRaLJsSzK&#10;sYTAskA5lsXkWBblWELgWaBINDmWRc+xhMCzQJFociyLnmMJgWeBItHkWBa9KywEngWKRJNjWfSu&#10;sBBYFijHspgcy6IcSwg8CxSJJsey6DmWEHgWKBJNjmXRcywh8CxQJJocy6LvsYTAs0CRaHIsi55j&#10;CYFjwaocSwi8AiQ/cTU5llXfYwmBZ4GwfavJsax6V1gIPAuE7VtNjmXVu8JC4FkgHMtqciyrnmMJ&#10;gWeBsH2rybGsyrGEwLJAOZbV5FhWPccSAs8CRaLJsax6jiUEngWKRJNjWfUcSwg8CxSJJsey6jmW&#10;EHgWKBJNjmVVjiUElgXKsawmx7LqOZYQeBYoEk2OZdVzLCHwLFAkmhzLqneFhcCzQJFociyr3hUW&#10;As8CRaLJsazKsYTAskA5ltXkWFYolUTeh8CzQJFociyrnmMJgWeBItHkWFY9xxICzwJFosmxrHqO&#10;JQSeBYpEk2NZlWMJgWWBciyrybGseldYCDwLFIkmx7LqOZYQeBYoEk2OZdX3WELgWaBINDmWVe8K&#10;C4FngSLR5FhW5VhCYFmgHMtqciyrnmMJgWeBItHkWFY9xxICzwJFosmxrHpXWAg8CxSJJsey6l1h&#10;IfAsUCSaHMuqHEsILAuUY1lNjmWFUsmzs8mxrMqxhMBrgkRxVpNjWZVjCYFngURxVpNjWZVjCYFn&#10;gURxVpNjWZVjCYFlgXIsq8mxrMqxhMCzQJFociyrciwh8CxQJJocy6ocSwg8CxSJJseyKscSAs8C&#10;RaLJsazKsYTAskA5ltXkWFblWELgWaBINDmWVTmWEHgWKBJNjmVVjiUEngWKRJNjWZVjCYFngSLR&#10;5FhW5VhCYFmgHMtqciyrciwh8CxQJJocy6ocSwg8CxSJJseyKscSAs8CRaLJsazKsYTAs0CRaHIs&#10;q3IsIXAs2JRjCYFXgHAsm8mxbMqxhMCzQHYsm8mxbMqxhMCzQHYsm8mxbMqxhMCzQHYsm8mxbMqx&#10;hMCzQHYsm8mxbMqxhMCyQDmWzeRYNuVYQuBZoEg0OZZNOZYQeBYoEk2OZVOOJQSeBYpEk2PZlGMJ&#10;gWeBItHkWDblWEJgWaAcy2ZyLJtyLCHwLFAkmhzLphxLCDwLFIkmx7IpxxICzwJFosmxbMqxhMCz&#10;QJFociybciwhsCxQjmUzOZZNOZYQeBYoEk2OZVOOJQSeBYpEk2PZlGMJgWeBItHkWDblWELgWaBI&#10;NDmWTTmWEFgWKMeymRzLphxLCDwLFIkmx7IpxxICzwJFosmxbMqxhMCzQJFociybciwh8CxQJJoc&#10;y6YcSwgsC5Rj2UyOZVOOJQSeBYpEk2PZlGMJgWeBItHkWDblWELgWaBINDmWTTmWEHgWKBJNjmVT&#10;jiUElgXKsWwmx7IpxxICzwJFosmxbHpXWAg8CxSJJseyQakknikEngWKRJNj2aBUxAITicqxbCbH&#10;sinHEgKrD5Rj2UyOZYNSyX1gciybciwh8Jog8cTN5Fg25VhC4FmgSDQ5lk05lhB4FigSTY5lU44l&#10;BJYFyrFsJseyKccSAs8CRaLJsWzKsYTAs0CRaHIsm3IsIfAsUCSaHMumHEsIPAsUiSbHsinHEgLL&#10;AuVYNpNj2ZRjCYFngSLR5Fg25VhC4FmgSDQ5lk05lhB4FigSTY5lU44lBJ4FikSTY9mUYwmBY8Gu&#10;HEsIvAKEY9lNjmVXjiUEngWyTtxNjmVXjiUEngWyTtxNjmVXjiUEngWyTtxNjmVXjiUEngWyY9l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64cSwg8CxSJJseyK8cSAs8CRaLJsezKsYTAs0CRaHIsu3IsIbAsUI5l&#10;NzmWXTmWEHgWKBJNjmVXjiUEngWKRJNj2ZVjCYFngSLR5Fh25VhC4FmgSDQ5ll05lhBYFijHspsc&#10;y64cSwg8CxSJJseyQ6kklicEngWKRJNj2aFUxAITicqx7CbHskOpiAUmEpVj2U2OZVeOJQTWV1CO&#10;ZTc5lh1KJfeBybHsyrGEwGuCItHkWHblWELgWaBINDmWXTmWEHgWKBJNjmVXjiUElgXKsewmx7Ir&#10;xxICzwJFosmx7MqxhMCzQJFociy7ciwh8CxQJJocy64cSwg8CxSJJseyK8cSAseCQzmWEHgFCMdy&#10;mBzLoRxLCDwLZHY+TI7lUI4lBJ4FMjsfJsdyKMcSAs8CWSceJsdyKMcSAs8CWSce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xQKonlCYFngSLR5FgOKBWxwESiciyHybEcUCpigYlE5VgOk2M5lGMJgfUVlGM5TI7lgFLJfWBy&#10;LIdyLCHwmqBINDmWQzmWEHgWKBJNjuVQjiUEngWKRJNjOZRjCYFjwfChJMtDYhYhNAtFeIwfCgLH&#10;h8S0QlwjRXiIREEg+ZCYVoh7pAgPlSgILB8S0wqZrCnCQyYKAs2HxLRCJmyKcNGpxMvwYTIvKNzQ&#10;aXIvFHFDp8m+UMQNnSb/QhE3dJoMDEXc0GlyMBRxQ6fJwlDEDZ0mD0MRN3SaTAxF3NBpcjHDh5Ix&#10;D4k3RpSOoQjXdyohQxHeqhKFGzpNToYibug0WRmKuKHT5GUo4oZOk5mhiBs6TW6GIm7oNNkZirih&#10;0+Rnhg8laB4SD51K0VCEi04laSjCRSesTFqrUoQ7sytRQxHevgeFGzpNroYibug02RqKuKHT5Gso&#10;4oZOk7GhiBs6Tc5m+FDS5iHx0Km0DUW46FTihiJcdMLUCDpN7oY6b77TZG8o4oZOk7+hiBs6TQaH&#10;Im7oNDkcirih02RxKOKGTpPHGT6UyHlIPHQqlUMRLjqVzKEIF52wN4JOk8+hzhs6TUaHIm7oNDkd&#10;irih02R1KOKGTpPXoYgbOk1mhyJu6DS5neFDyZ2HxEOn0jsU4aJTCR6KcNEJoyPoNDke6ryh02R5&#10;KOKGTpPnoYgbOk2mhyJu6DS5Hoq4odNkeyjihk6T7xk+lPB5SDx0KuVDES46lfShCBeden0ZRbjr&#10;TiV+KMJdd+oVZhThRpSU/KEIL+aOwg2dJv9DETd0mgwQRdzQaXJAw4eSQA+Jh06lgSjCRacSQRTh&#10;olOP21CEi04lgyjCRaceuaEIF51KCFGEi06lhCjCjXcqKUQRHiuEwg2dJi80fCgx9JB46FRqiCJc&#10;dCo5RBEuOpUeoggXnfBBsjgwGSLqvM3sJkdEEbeZ3WSJKOLmO02eiCJuvtNkiijihk6XKyJ+L18k&#10;JBY6CbveijDRSWzsVoSJTgIYtyJMdLLLvBVh+k62ArciTN/Jeu1WhOk7mVRvRZi+E893K8L0ncDz&#10;VoTJFQ03rigkHjpvXNHgckXDjSsKiWnFDZ0uVzTcuKKQmFbc0OlyRcONKwqJacUNnS5XNNy4opCY&#10;VtzQ6XJFw40rColnxY0rGlyuaLhxRSExrbih0+WKhhtXFBLTihs6Xa5ouHFFITGtuKHT5YqGG1cU&#10;EtOKGzpdrmi4cUUh8ay4cUWDyxUNN64oJKYVN3S6XNFw44pCYlpxQ6fLFQ03rigkphU3dLpc0XDj&#10;ikJiWnFDp8sVDTeuKCSeFTeuaHC5ouHGFYXEtOKGTpcrGm5cUUhMK27odLmi4cYVhcS04oZOlysa&#10;blxRSEwrbuh0uaLhxhWFxLPixhUNLlc03LiikJhW3NDpckXDjSsKiWnFDZ0uVzTcuKKQmFbc0Oly&#10;RcONKwqJacUNnS5XNNy4opB4Vty4osHlioYbVxQS04obOl2uaLhxRSExrbih0+WKhhtXFBLTihs6&#10;Xa5ouHFFITGtuKHT5YqGG1cUEs+KG1c0uFzRcOOKQmJacUOnyxUNN64oJJ0Vf/rx+5/+8cu//Pb7&#10;P//Tj9///eeffv/urz98++u3737/4dvv3777+w/f/v7tuz//8O3PofPj93/78fe/nL+N//nd//3h&#10;27jOvIvGR/tL/O9hXIinxk//16//5+f/+etD6ffv/vHDt2GeOMT9bBA/4sLYFpZ6/fKvv2SNkTei&#10;n9HBcSV74gq/t9+1//7trGHkJZ5nKDB+P19J0u13P/31199+fjTkVeepu8zjeBLH4zLBCbVv9frl&#10;T//7z//50//4+f8lGxdsPBMd0ZvX510+9NTTpGVYlzOLhj9zze6j2Nefyao8PfqIvdMrDJHq+rTm&#10;mevgTqSjO/J/5zc6O4OHmc/cR/68BMv1/ITnn9E41xj8mfdCrvBcoeak+0nR5ME9PRpF06YH4K42&#10;Bw7OQD5/NttMd5972073VfS6tIDdZ70972xAGwKnFcPbSCi0+eBDXrqffOdluRo1TetzvXcZ9iW6&#10;8pf9A3yu8zqdEY5xGfm0LcD9wmdD+Qm9dZ7aBYBosPZrGu137b/X75fhTIqM34+X82+/+9o6LuGK&#10;l0aCWAFUdGyLe7+Myw19VsmVSziMpgYGE4K5AmY4icAR489XPFuXchnCcBJ0/HWbXwupt9/yAO5n&#10;uB9V7s5OI4OT5cs1rO5/ZYC/jGq64UTfV8s7Y2dEhP5dz1N6V3u4Y+OMowHdhf9LwxU/uJ25HM8x&#10;1Zzn+3ojNX4+80zRxQU9YN8qhvlY4yDH8+MB7PwVYDUw7Przl46igeQEE4mtLTOKOvF7bdJpv2v/&#10;bb+fSU7ufUZrX/tdbueltbYT4dTCBPGY5l8tW6b16vGZHpc+5VueLFrY2F1J+PZbQpFQc7M3PKAU&#10;zcu/Z9xpXAKe0uW8inPSXvwZT9Qmm9zK1vaztcPAIeXmgtbx9RRH+137b/v9SC3NRsB1Tbjtd7m2&#10;poXvPqnacVnnM2R39Snb0PbqGH+mT3PLWHW2jHv+zCzfvmOuK/+r1czD3VfNG30qRdNpl7fYhvM1&#10;15dhTIdXl9P9r/3d+685HIy35oh4Kvc5MVxF049tNTcu27I89zrdn2nnuUx5/bnkEwiUU3T7Rp8U&#10;PWHNZRizW/KQLLYetj6HLu7ltWt43+YxuvAquum+GnXw58swBnD+GNNANzSvsDXDbm1uSDu/8DQw&#10;bzUE91rtd+2/7fcjjuPqWXqqbSba7z7F0RRD40ke8rluQJkmzHhuMvgz7u4xL14Nn+jy64useIXP&#10;x+bnNbMwOoOboL/pvoqet3YyMv7MgiL5+Gm5EpW7P9/69POal6UlFXS6r5qX/TX3fGIYXv+aIWLU&#10;Nm+d62q93r4OPujSqnzNmAY+w0wrN9fWauG5nTNIyudinZp9/ITompB5UEWmgIlRcSZnsdCmmQ8Y&#10;F/uUNl0z376ex6lffcr4uICC83nGbbs/T+u1jmCl80pqeD82aWR7/4qtEjuMPLtMONlr7c6NSE9G&#10;+lUzi6pracQs9WJYCzXT4vM8HzU33VfRPYI/+TM7nKvHrj8Xe3tkAm7+CH/8DOW8amYpdm1nPv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fdal&#10;3H3UsuHYtIBG2UmxqGoYYxfxJDBaqw9+fa2+Yxy0CnNF+V+nreyPrv6676RwXNdWggXEc9l7VUt0&#10;9nLLsbCrDxouOX75CeI62SvvdMa1IgKlecnPpfHtfg52yAyuOnp23NMVeeCURt6+4fbimo6nE2BW&#10;yMPpy4157tavd/YwcAD//IgzE+iVUfza2jeEnMCb+bDnUb6RXVVEXEAzcG2/a/89f89+Y2yhk/mY&#10;Yjb/499vrGWaReEC22KllZvb1mph99Acx8zUJIOfyCSbgGc3fvpnVm7Xn3F+VxrZ+yl15uxC21/T&#10;lbHF6Uf3HKHK0zfM3GItG6qZD9DcJb0ZDyo8eye3Mv/r+hJ4rHO5je78vGO7jYRhZmN6JlPxoR6h&#10;02QYrujMrufPjyny05r/IKYK0s88qXHeRpblp+1fYmfhPoK2dCdKEwHMZ53t27b/ni2M8E2bIVnn&#10;TddVEO13n/bLwlKjRRGjlmcyx9UvbMi3M30cs5mOHruO159nIkDn9oKdQvfkdsbC1/2yTQMe7ARb&#10;gKNta77ul41wQts4xRyomG/tPfuFrUV7I35kTL0ezWi/+3rEb/jxtpKKsPEFuJdxn3UquG2PfYwz&#10;O4wcbgaHEU98eKmZ9cSTCWldysNpEX9+/rUf0bmi/K9nS3Gr0zUVEEwf0tqNd28iDnA6x5vr/G/4&#10;5D909reJIu3zDlZPmPk0Kmag9i1z+/K/nq1lZRRHiU9VprZcMJ60dfInAUY+5hWVZ7595ctk2KZ/&#10;ndX2IdFbcPtYaUIz6r4IYCV1RTBi6Vf3nNwquDfPeCc4uPWw3UtKGCRWLL1bDQ9/rVBxoc+g5m3N&#10;9Gkng5NrRxkjQBY1XXj4Xi2LxObrX9RHrVrCG43s+mQtxZi/gl/X17sGEBuia9cWEaXPJ4k2+M+h&#10;Q/degIgP03DYfvZZ57ACgIFpI4rpKCEwRvbV67EYyX8lZH9tmLn+5nJiuaL8r9NWArXXKuTyEFfz&#10;Bx4BvVYEOsPyfPcVGDRn0I1h3vxHBLGf+bmtWjz/cZ5gY4Jsk8/11w3dZhShgud6sASFDWi3bfTM&#10;uvy5WLwKxuU1jM38MncyMT0W5c8PBGXU5SKkgf1ZJ8f6vX3bmYBRXiJtDLGGT9ZcESPuVgtfzhq5&#10;oj+YdogMntkDhHtoVdsO/PG0Q1gFF382N2i3tJvccbXXso2hjHfsbObt2qBZntMOk76xA+Hh3djO&#10;nKraGax56cv2Vz59NmpkpmzrB3Z7z21RCRj4lvYc1TizcslbGxYt7f78ccYR5x3IA1St2thkf+4j&#10;8vd6jr6NabTtQIjvnKoXHgPobZV5/+tX3zVX9DUwFjqr4S4osiuO9sfAWFlxtFlpYvgRzeg+/crX&#10;bvGNibXKkICx8usWNJxipmyrULE5jahnVxEdmtpePbjtHCyK0XqNMBzgc23VOnLlz82Lw7usT5NL&#10;wGCVw7LqRBwz1vMUwFUwGLs8xt2ovi/wJvTac81daC1Qbo53iuhKis2mT3DvZNbAbTaI3RcjsVwt&#10;AZM2G8SCI3cj7nFpncxKPrq0+/Jfwkla++XqPdI9WnSVHeV25c698Ngm0HP0oHCe9xvZ3TJPnA1t&#10;P2v/bT9f1saRTDPt1Gn59vOjLfqmIFHb12s/+3pkjZyeDPL74cWIw41XRvpXTSHvgNDK6ffQiPDO&#10;86NdtX0yJkZOuLNPOuthOOdBMXL/yN4iv0QL2Jf2H4wVMn8+64z57Amy0rAYWWVEHO/RwimCcKno&#10;gcjJFX99dV4bNsRXg808tdmjvHIcUyszcp5fcWDlgK86dZkB8tAg1sBJ4HPAvrzaq2aiZZfdrKDB&#10;c3VwgBheZWttDh46DUr+zAKxGQY78pz1XjUT8WkODLAGQV6vmUhHi629hvRVNNiJye75MVhICpnJ&#10;i35MnO3Pj1hsuWZiZENznRO1PGNIr5qJqV69zZ2yeWYceCYXjD5rnrnuie6p18xavVk9802fX+pV&#10;M+70WoHcPD7om8gFOWsG29fozZjK/zoRRtiCIPapyyjJyzWYVoo+uxPmJO4joVEvwxgZzUsS0Nif&#10;ccPSqBqAxZWsMbMfzOvTAZd7Rbvn25oMEpejL80w5shnGLVWM9GYa96mZ2NB2jcKb7w28iACZ3ka&#10;HGjwlUQzsxV4XTbxfjxvTG7Xh2Rnk+ecgTXQK37I9j4vN9j2YHf7zt5Sk+SRWOSe35mMjOeIvD5k&#10;pDpcH/JaTr7+THjxCmzG1PiAQbG3OYN7LZBp4JBWSXBE6xVviJCPuLiVRfLV5kjtMEYVK6H21iQh&#10;OJba+TtTb/CDz+U3M6rAYGVfjjHnn/lYhvfEXV674nln8ZeHzUrcv01lnwRzcWrsvs+aY59q9HbQ&#10;081vE56WUBaHDXhw9Gwzo/m8Zv76zpHDeWnHnSZGbxO0iM3Co7/IARTqgohsZHO1P0eeWhp0RHYv&#10;D8ga4qvgw6c+LHa3l9U3roZsgf7PfMgMQIicV4orOL9WVrmutjY5/eZMlu550igy7V4X37Tftf9e&#10;v1+WK2/5ysxjBLXftf+237PWOQ834NsJzLQv0X7X/nv9nmht696+/9rvcmuaFuGIxgtEFFyGAITf&#10;tVv/5JNGBLLtQTHQQkuk1LQVwmdAhIhuW6tPYAzZ0U6nEpn2RggbiumKEdyZlJUPe7mrT4YuI6TZ&#10;/YpB1zzhypL8mlhIzZAhsLLAPa8rCMYg4j79tLTyAvy1fzY9IfTAdLEwdydLQuCVEwis1UVvI01u&#10;+0LX+7MHbR+SmOcZp7gcDvsFHPPp6j6ZliJduUUFvp7xGsZPVEM9rG1TCJvKOiI68uuxRlDqZWPs&#10;rpu/beV+OnaYUQmYnqYTUpCF6Ebs65o+PmvZ0s4Ijv+fs3NBslzFteiUOut/5z+xtzbSFgjjk/aL&#10;vhFZp40tEEJ/CXaazc05dlj9l9dHGI2TGpLpoEVARzYafsGVN9WdcNwvc6Lp/rlQsNdumMqiyAgx&#10;b2ERf4PTf/iSPUecfmGtLXtwXhn3YVVM7eJ8QhyTpWSUX1XGf4jVWhl2WjjzLys7QmbwjJAeFF1s&#10;T+fk4YCGIbez+Q8h4jQJkhwJXj/fTZGJrY7psKkTgp1bjB07O4OZ8zEaZUVHcZYHT3m4ZiihtDo4&#10;xKYfwYIriQbvFSZKXzN7ZYmDtwqt+fmauWu60neunrMvqLuKDojka2NWTohlIF1u0P9P+Ch0Fue7&#10;7+xGwRhsKNj5FlsUOtlCkfv4X4jR5D0IjH/h9l3Gd2h5TpRUlrW/P35iO3RXMgY9hmNS8E+OfSCt&#10;dpPtJQ8q5wivfKP5kQeDipHvUhvTTXKcGJg1Rhr+jC7qkYk6sPk2zpO73bz1aGEo1QFCsk1CvHMD&#10;EVf44/3ADz5jDN4H/w3MIpd0M/XYdIbDjnLTPeyjiwpFN7XeH7CxckfczQ2nFvUdiQ7ewEjcoBlq&#10;TG4ffw2DbeN134TTh/n+vLTb4/w3v0/5BX6UXP1pPh9WTzeX+S42d7Hu29XTkQdiSWjIpoqxeVb+&#10;69mhP9iS+oE3t/Drcf5b49Ftk1QpKPhVPUE87n41P8mus+MUipZNG2f/bjEYcRQU5lpkUjtNwrD8&#10;N+b2k8k7iwBP0teLqamUqJL7EAIZU4Nj3M1Nb8jIH0Q9VvPZTavxJQDRn5W00DWbE0/CBuS6UUNR&#10;Hlhjpzz+U7U5sN4to5HHuLb8tjIWnvN5BePcYBk/JrmiTYTwGHeqzyXWaAQNzA2pNoOs0qJkrBLj&#10;vufzvMViTVzUcldfJ2+0/5oY2/rQBQ3F425witeisAJDagrBhnJORNPl+z7Cml74Fnj33w9HAjBs&#10;+U9YmUgjml4TQyJsfP6WRvsq7w8gH//pvCY2CNv0uwMoh1luMvEZZcd2mjWeYz+wfJALeSSIrOJS&#10;7cPvp/bzJ+puSmw8KJMJz/PXV5lHHt+rVVWsysyqNEIxB+XWjCOKmRCdCespEWwTG0wTb2DOtgPq&#10;S0Qv+EW8PT7JjKthl4f5b86PPSY+FMOx0i8E3WH5Jd4xLpQO3OgTYU/eXn6S+H4/lz9hgXZPAZr8&#10;u+OiTmDRULG+8sNkNgQ+jC00KjlKYiXKNmmnAt8mOkQ8/cElDLPh67eOVby4ytAdH1bRaY8NYa9U&#10;aRVsCJe11lOTak9xebxYrTwXZlBQTq/XlVk3tQ74ageLnuhcnB84hL7OlHNEMhRpvR3jEVWlrYfA&#10;rc8bdoqq6tfV4vFwlAI8LdfCfY9kRKPPCY5YpSitH2b1FsyqCtv2ViVb3luI8SaBqxM+3nUpXrGr&#10;qG0Rd1s08H24PBs1/DudjW1Xmmx8nXrwkmv+qv8mX7pbgYcdd0pI8ZQOSGEf/ZS590ouOYbtDnq5&#10;UxReo7vk0jDNuqMJkvhjY1UR8374saDL1a8qtgrn9vX1X4EiMn1L0fyJBRInyeeM+EIpfZhipJ6s&#10;5CMPiXHxk3L/F7nRCOIKMJCMo0shFrpUBZ3RqM4KnWpxQ/6xckNA77+gWkisr6//ytWiWpjVzVdr&#10;tTBYO2F+EiUKFbqeIqh8gufTZ2BJkbAlcFgtEmqu54JkdHOf4Ld7i4PLmiq1j3960qhiVdmSnmgN&#10;q22Mnbp7HDNBjgonhmPz0WrlvnLKMtY4brZ1b+EPvvsIyQLRtJ3H708Ojk8BHGk8fQZ21Mvlq+hn&#10;PUGRoOBkNNdzO3Yl3+U0hbR5BlZeRM+YCHqPMOOXJUcqP1wSwyRFujWqbz4FyS/EmGLdJXi/sCoa&#10;Gsn7VnZ6ylZ0lyZPqNWrziUkdqB7aoMerRazFw6XH2b3IrvW65FS5tWqRu2rSRscMn/N4abN8gws&#10;ItuUTAnvVqG1TkoF3V2MySVpLkW4ZNaxdAbRf6VC9k+nIFZ7AKvlWF27gsVnZKfSNKMerfYXWU6O&#10;duCU2UwsqkqqQu+gN+EHcuUHFg2x6cd7u2p6tMT5bzuZIwMnd/5KyVCUWSfqzXLtVVNRLHdTPP/6&#10;ocqUoFKOTpALKPIw/83hd0vzsNMWdmyh0LVz8hnT7YyVJfxoC3GQfqIN9BL7Ug50hfPYHP8twa5H&#10;rKyAOp6kyliJQIRm5596Si695Rut5QgGP6YcROk/hwDQAuARK8dHcaiAJdI328sU2DsDsO/mvQVJ&#10;sIms/eBJX/IZFjubJqQpJAhJb9he1RvXQrJ9/A9ldQWhkgty1VI/zQ7fl2dHnB8/eKL1dnaYclYi&#10;RRzX+s2OmVyTVIzkvV//UbnXbV4yF/HfByuD96LVNYnAYzL6/Bhz64Uk4l3uegs+SI6ZcuPX3cdT&#10;irbmx8jZrrrymHn7MZRSxQh9lf2X1/xHHR3GvsD3+fQGGV9U2tPsHwmr7eyT9MjbXvNKNx1W/2XI&#10;kHzNGk7fk4LQp7ClUjRAMCKeRb1VqB8zO+kJnM2bExq3PEPGze2wsJL0umGMSoVh6k9z2LpijSf5&#10;F/p+QsZPE/L7wtI2+sfhh0rnt0SUScMe57+JnR9QmM1ZHRd0+VAwPM5/azyR7pSzaJqZVrYIghtM&#10;wE38Fs6EHnECE3QV8GOE175FcEDrKmhhytV7qgQpvw6XXuIDcRwlC+Zo5PpCd2ZI0GV3qEB3cB9T&#10;PJLghWrN3nJa/GnllHe3MMo2SWFjYhyIkene6A63aU0Mgy2Ch5fdP2Ob5JZUOFE3+XTj8RsTgIM1&#10;3xWPKR/wmtGYwfxzbMsY9Lu8Gd7Lie3G+Eg22yBTLpYhfxbP2BeQIS+4d6ATNVlVdCs61dTEnA0a&#10;UBFXe0y+rdeMdUW85bzm2/CcqAwelfCRsciRwNqUHce9wuHoDHviAHCEvldkMTiBQ8EJIglt3vgO&#10;3WQEvzWS5GbejVflSUb3dFrGkF1YvQ0lbEZqtgoYq+9Ae8xsiqtiD1WgqK+y/0rIOALIQUvSh/Ft&#10;cQkMSwSgTwZlK9vEaPhS4hEXW/CSZyeDwOufkiO4UzhhbVHgMw0BlA0+3bFN3gEMIyf239efG9Nz&#10;45hKdC5EKkvSe+RxZxz9oV7znj1QU+b2SYjhUeDRFkIcPKUWHEBJyFrnQxzJy5QnCWN18wmgsuHU&#10;MRLwRXQLjsfQs7keNkOdg77K/st0QXg+fS8yOolF9t0hf7xYInpqxKuKuVCX78ZNDAPPPoEdVv9l&#10;yCApU344C+Brg7ycBWJNf74GOgsysFh2nn3I5s2aEezisDKsOOB4l7ZPr+cfmyBY4oR8x3X6Kj/p&#10;vJQwGOcKVNY5nnzLdGpc0dko/QpfZAzN3lse579zfJ1X1caFHFw0hn08CEz7VKHTGfPxuE+r+Utd&#10;e1LfHyIlcKig+/vV4G1K/UcxZbKl842CduKdkpB5J4vyLJVr0I4f6Trp+1a5RPq+a9cI8Fkngedj&#10;vI+3L6fTM0g84umaeCdGGfz6Ho8anzoXrAIVa9D0Mr7TSEFBITI9XkmdvUchThZYh2yuDP6aMZnl&#10;BF9WdobMAc4YhvTsi1qCCPcRJU8/FaIJGduldB7sixAaDyGDnNSZMT74dD/9P1EOTFTU3iqYv242&#10;flHH5BAavG0K6qvsv4xtTr9pXZlLG8cjZQyRM7BNSSV9N/rEyH6qMiBy3MBf0m6H1X8lZNUBOg78&#10;P+LMmyRkydX8Enwg69qaoeoqLkFOvUknZzCWdQWsCb10GYw/Q5s3PE24QLbYKfwOwej4NaHsG2xv&#10;Z0eytPyZtOkIZWY5C5fxdPlLdxcZAOg6iVmP89/EpjIWa00In4rqeJz/ejyB8CRmfHFoYgO9y3yO&#10;e0bw17IVvZysqY453KVsWmAOXThV0DohdEOVXpsuPJzuZ2rZZsq91/9wWOdbkrGfMUEulDSyGE86&#10;6SWPbP++PN4OQv4RRX/3ffxsXgWOsZK1/u4ZcyhJ9g7PksiJGiriOHoxaYwHGOBywqlAVEe9fIxi&#10;UtTTYfVfsdNwBLkQ/C5Bu+3Ta8Ii/uOe54JhiGcwJ6aaS1hvyLMOy2s3zN/z8GJNq/Aj3vI4//V4&#10;iNH+b2yCrMBfqPEyHv9UpjegWk5Ny+P819/nENtngEU98wM9rq/Gb1GE4D0jsph6vvcMNQ3d36gh&#10;QNZDV0g8UoYT72hVStB6gDmasUHAsVuq7qzUDM/Uf3OO/2QvhDKMHw7fyxMZi1YDQwkhSjkNKRuD&#10;5mtliJhCF10W+K9RIyVbeHxjjrRpJ/fiycpkzKSeh4qkNMXPNIF2TY5IQlnL8IyB456pGiDlf/Q+&#10;aM40SJGy6dwz9C41sljPGSKJPHDDpEzrrBedIdO90yfl2leBM8vEkhyUCNMjjlAPbuZ6jPb2AjKa&#10;YGVnXhsviE1XRuUo8ewokc5ZE6P9c1mHfZX9V1Iftqwsu8G2VFXSfaoUDxFqNDpJHo4A7SQzHMBp&#10;qWGn4Z98sWYMxOrpPUp5+6LIolergDEx4pvouG2fKYTCJ+vHCONHFEzVbjUFhOn8V1qzKdJ/fTbX&#10;cmOJ/P1s7uMpsHPiH/oQLufPJ4SeBZzNXAVhy69vThT9HkpzgZ+R9vvN9/GXO5CK2Jgared9pAm6&#10;+lU3HFi5EjzXIwa7kuEQO1O5AkUTTd5gC95olJ6BOfW/P6XNUCksF8pneaNU+tx/yI68wm38aWUo&#10;wMjhVQo3mmOynOHcDlzg6na1LJwcbYgnSfLHfYbUGTJcCVdQqAeXhARy6RSO9WO0hw0yXQQqiw26&#10;qpTnDqv/CsyiGgLZs8aq6btJwBnInhgk2COmPFYniJwYHooXJ5w4AJ/2u/iQ+xGmbJG4sbew0iFM&#10;R4RM6b7qx5Uw+Mwao4ORPD8D26he2tR1I78gcFOwsm03bBPTrBJwcjlpS5201fHbfyW2udyquoYo&#10;nzCik3NRxPfMMIlgEHbvE4PfWALNyOqzNRPDVxeaWDNq/haGoHiqSoWo0aIcokHGF1CdfvEg60bl&#10;OH99lf3UMo6QeuwwaOYEG1Me57+JnWbnwmSendpmPMs67qdWQcFUDVW883fDKTlu7g0VQRLPsa+s&#10;//J819gNkaqedkNoB8XKbk4UnC4deYxlbuwof+cMeccRWXi5j/hdsSO+sRsxfspfxQ5PL7q/e14Z&#10;Vn/5Kw4B4jX8wyfDuCwyHjHgOF8o0XJAHKnlDBkBYf8OMdrMHalPk8Hhm1yRXRyXfnTVfcEUh+aM&#10;6vMcMp3xoblxQlBsCAI2uYayic82DhD+KWW1tBOy+v3R9d40G1AGMBw+IWODhQU816yrtSJ9nJR4&#10;IjAbZORF6nfENZn5zZo/RJZw+xFpEG/AN4LO7P269WnS3sqFMl+/iVMErm7tOSj2m/EfPK4KbmSy&#10;PeUKCqbnnt7PDv+OqRcm8q3FjwMCGynXz0SDNy6rOVKqbLeUnOiXVFw1u5vu03wpD8FIptkfo5+F&#10;SOdtmqEY5x1W/5V8h3QBtbaJ/RLxdErFSylHXT6W4t0oVSFA+1+Z2OQIHZb5Q8Lkrd/kgeRHl13w&#10;OP/9OMfvcUr1SK3Mc6uTAKkpZSYngfXWVwbtuoJRlUdT6+sr+0RrlONguA0AMqUqknBPa3iRsSL9&#10;hujok2bKSfiNmJvj4zAveNnxCKu1lKDMLmu7lvF9bcb++hZ0GF6dicf1McGBTZOl2ITIZc4Rz+0L&#10;b1Q76WrJtmWksBhU+fw0saBNDYH34x73Y8JGb04F+T+OF6siO/wxc80YBA4Jk5m/K7okZnDHVUBW&#10;7m15Lzp++y9jG4+xY6EgS2rrqk8qF8mChX+pXW1/TEzSRE2aaPnSOqydLoiTeI8AkDzgW7qg85zl&#10;I44SWYttKlIoPBWEXHclkoFAJNGPV67fZ9p/GUdKhMl3UUl0oWODjI1jdoiiurUjw9iXtyh2B2Ez&#10;S9A6rP7LkPGEO7iCQpG5PZMuMDS88Spi3tdM1odzbCi6yP5Z4LnD6r8Mecl/IATIJvU1Y62nVYfg&#10;Jtzc6QJrC7GZa4axlVTqsPqvhIyboVIr8J6izDTInHhCFPFpThxq1PYYMvBjmGxM7LLmjSJJ9azo&#10;Gh+Vvc4OLxS5jacrDG7GXJ9SG63/etxxZWtOCT0spAs3Olq3C/9s98KJo1csnGAFukvOscPqv7yb&#10;WD3OHVL7re4Lg0RnHg05a3I/tYktWTg0J5vpzR1W/2XIOB4s7zEg0y6aFMzBNONDTO8GEImQhIsC&#10;z02767D6L0Mmm9aEglT4tUUPmQme5vy0vKldM6XOlL74+fixpsHh90UQ0vdY20ZH55liTRGpCdUA&#10;/XtH/8reQeFm8lMiyT0p+TYsIhSLC8WfIRORdl4Yvi9Iv288yURmmuh5NG7oj5tA1P7kajus/su7&#10;I6dYaktofJfUrUUgQp2qWG0Uucwb1e5Vli9ViSVMcVzhN+ufxjAukUbQGWW8QV7kJcoqvoEXa1aj&#10;glzzH3U22CATUzZKQPzvXb9YxQze62c2NzLdV9XCqEdmBcv5wNkwUa2mqswy5riMP+8mbqmMCKsy&#10;AX9NRxrnGtoZBE5yYfbRm0wAr43Tm9FhcYM8xynqkAvuRxkY0nLdLm79qKwonIVbjzFc5jPXjoQQ&#10;1cQGdvoq+6+k4DXVi4jUVoTAp2eenpqwhyJaa1ZrKMvmlifUYfVfhrzk+GF8bXc9KoDlflvqYkk0&#10;oKNkySAi/JoXYz3jF/hYXb1JZwts9/3TuE+SwNWafF+zkvn9GG3mRls8r5kEF6vAFFwq1tH2eSmd&#10;OGSCUp+D5hUEiEdtxsU7rP7L2CYimdkI2lEEaYcM8Vr7+w8BzQFfJ0bf5MraVdP7rxc8spU6yAm3&#10;fXr1ZOGQ3eQCty0QSYo1K4oWE3u2z4t/j7gM73aFAA8FYdbxaUIH14z0mRIEzxoZdI9PFZV41dZP&#10;ztxN1yaAUoWGTCsb3tepojdFtXkn1Tp7yT1bM66TqmUiMQMiaRupIL3jhbAzgPfHMDXXjaGb5eVM&#10;DyGjzqWmovx9kn62TxNriI3kMZC3x4SU8lTx2B0kHkKmYVRqZ8QV8Lf2U4VyNsuhKD/cNgN7sNp/&#10;vc1zQuvTtVoSCRId4LuvmaCSa9e59xvf9/aYiQUngRyWPh39BFsbz5NMyIcEi4RJ57PyNnqc/9Z4&#10;hJXjDhVMAbMe16HlW3LFp0eSgDUNH/rK8OjXZVmzZrUoeG2X86HtzBkyHtbKLiKCseEUi0FK8EA5&#10;KQ7poJiQ4c6OsiBAZm1Yh+W1e7XIeh8LHBN0UtVGLTjax5Mcg2ITk8AOCRvo03iU0txpSnFUL//5&#10;+4RMCgcc2IgJfvi+LgFOOuSYzU4YnndfvVctx1kywEMyGU726s9D1gKislEv5pTugAgcgL0bG/UM&#10;GX3HfOZaUgvBEQH0sSLfchOTYhAu52IWb26AZBntXRXhrYKuP3Z1clGX6kTTCyJ8ZOMg9qWvsv/y&#10;OYQ3mQbI40D76ZCJkqclx4m55ETK/nRknBBkZlQ+hNy4lCpnOuTGAOHMG5dCTam6arYl5PdDyDhb&#10;0xHO6uFwG7Y5dSYheptwWvvEwFHqLOwL+zzm/RCycl+TtpG/bFX/NBq6y/bw+2R/6LnP+F+hjODr&#10;6KYRWXgImai6z+4hrXYU7yVtU9mze35awSDMLSyBZ5AVFXaSAuYJpm5bsy5WtLAi5RMTvD8mdyw9&#10;/+g7XHw0Hj+EDHVauJN1unXYhCNVmRwsw+UBhW2KfzmVA9vwIwpdxl49hExQF4rUThFcpmh9WxR+&#10;NjsliC0moy7IUt/zPONlA/ILCiPgpJt+A/KhVAV3q81k0hX2CC0eFvIe4u2Wud95R/+VnOQX2Hbc&#10;C1++jJWVh+FnIMchPy2/bT/u0LpK48a8ZwD3GbaFQeeyo5huTaK6zcaB3c4z6bnON4F5kszzYp/p&#10;F6I845g10mbbZ+i1iqFIXNs6UmDGYl/nXpFBk1z/4Zoxqe1LoH5ZWU0N2xCgiVf+jGBSk8KQkt4M&#10;QjpoeXr7IeTVK0AUaDuw0nRMYXg7U1kvyLSMIV8yMIZnTkUGjyGzyRUMOHiv14JGFe9sjAbfHhQa&#10;kOlPKhb/HPLi70TI7WXCuIFcOYC3XhfEts1oMSTSsjmfzyGvXk98eZvGy76Xk5EusPDSDpmT4brB&#10;Efl8A5lzYQclPeIvrlF2wAdWWbobAbZY4R/iZud9tiaYPAS3sFKMxnniNM18Io/z3xq/REHZl4vG&#10;e+RU4MxWBO5PTKV+dtpjXV/SOVV7rHzeG5x+yKsg28h5CGSypHeL03cfTaaQ61fkvYvLfJdRin+T&#10;8Zlk8Gi8ZpR8bMxoz6P8EBvnAmLFzsaecQ6mn2+u5rgLRPtc6IMKimDvMnJNR1B0buNgazKDlMOb&#10;M7XTi650Mh7JYH5Ww6G7uTMLE3rhft0+0/4YT37LmpeGWFkZM/J94bX7TJecBXoDsKHJMzzOf30S&#10;1vFkoFyiZtv4hr+KxzMrj7vZMx2YPJ/KH+ihg/bRSkoo3t+3VJf1HPmgZ5Arg75cdQCdyOm6YeID&#10;baKQIGWTNgkgVb73pM0N2m8sg2w3RFcyMqetDXic/xrvSjct6ocDWap4nP/WePTK1HNw6OrUhSzw&#10;OP+t8YQyk2JBeMavln26jJ8RGII3U7J73HFf5fStWRFy/do44vL4cBZRsv9ZF/lwFm8gz/niA2O/&#10;hI8iGTwIhV406t3Tv4o/itLuLF+v3Tildq+4AKo/ntxv9oATnHuG23e2TfV3b1aG7DUPFofqZwVC&#10;Wx4jhLaFwx6trUD1mfJ74RpnyAQpnOhFT43kBROniv/lxCBxyoA7yu/OTIf14dRhmLp3LryS2nKf&#10;oXnq+rdyX8j1tmXNe/gdegzv28d0qUjeNN9+hjF8a/NdmPSmOjbI1H599ePRHhdCn0Je1kx20ub6&#10;bhNDy+rt1nABLPOuc/sUMrklybkmVReVrJ9WDeuWU8clWrqaLTQ1mMebWO1KH2RzE4NuBEiUwT55&#10;vNecjJ0MkEFpQShdpTLlOk31X6YwLACfjIPSSpKPnUokDTjZa6JExJxrxtjAe5B8o8PqvwoypnxS&#10;J5kXBCj7mnGD1GM42eaTBwuOBuCSRxf3ieqw+i9DxuS3s+GQq0FFHvwlNnKm7M41Ux1QyUis+U0e&#10;gopwnQZySH0htkpacUDmwjYKCjtK8E7Yk0GiL7lJz7HNJlcOLkGYvCW1FrXmi5IPBfU2yFghrtkm&#10;/qaUnheQ+7tYZNun4fpJQvgOZOw0cYcbwAkSM4vp2XlGpCk9bpxIInWwkv5pHAa1kerxt1k1+AdN&#10;BmwF0akXa150z5nDtGB7Ju8KcISml8dTP6YliERTSONOzZa1pmrS88y92O20i8GUx/nv3XhTk8d1&#10;aPUWc/PhQKjt+u5yOGbKdK2sHa23/IIgntMP5XDYWrSR7Oh2iVT8YOtt7ITcLvviKBPORuLP6Ij9&#10;0fXqwdmJbG9t6bBciwlSQcKyGpkRBayuLrBprgE77uYZ2+SuWuehknavv4KF/LHT6iSRZHzaNpGq&#10;6B3usPov77OMXkuzssjnRvIxixyKwPA39jWvj8F2oOQhthfIWt+W7Eluy4QMdjZXBVV4DlWgl6K3&#10;v8H2ImaRKDTx2BY1pTB7uheGrfKf9Gpaab3Y50V3IPk380gXbC/qI6rqlkS2ag9Nu+w7e6+fUgJM&#10;2HsQuGr1y3MwtVPzhKAOxju1jPGqIPlkLWh0Hh9Gzxw2f/PDvEidTjMKx4T6bQScOa++wpydVKBg&#10;UZRIsGfrLmIs2zOOZ23v8UAebCrMFDNmt61HVEtoSqW2YhE4XrLHl/cPvqQcez1EnyWnpE1I6l68&#10;Scn9vB2pr8y4yhUqnTSMeInHigB5lP96NB6ecCFS7U2a6ufdYjZZLsro627t315mT/rbTgl9FZ4P&#10;il2wpQM6PiJy2R9SdV/ouW3bdYVb2wIc/qkIoBLAzNvDlQZxM3qFfWUbVrTAsCf/ErpHi/h4Psgb&#10;zwuyGD11aH/z/nyQDiX3hwhL/tuqAfnmfOBahGuOt6jD7moPmclE4vKhrpFruCDpFoYab5IBNh4+&#10;Ox/KIM3PcrJ6ao+KCJEQ+qwamGz4J0CaXnV4x103SOPKHIBQT7Tl0Cy/wz+qdGqgjFazhI+7tdDg&#10;Oh/PoNOF5wPGY/WHBUobCQYAGWw95wkNKQnlG4wbdkAjYkdUPN5BlSca19fzgZ7gnGkMkj2fCVjs&#10;76SnDRL0muk1ZAign2yQ9tHsbahR6ETKIt/mderuJlvE76hXhd4xX1VvlmSdyrUNx+F8SAJyYo5A&#10;LMsKaH1/+q/En7ruJEzspIhy12dRBVPLVmlY1z5Ip/I+f+DlJ5gqlM0YIZce6aawZZ10THGnTETW&#10;1vOMuLGbrchgKQ7cofRfSZVKR491EqdOO9brJH3L7QzIHFdwZp0Q3lEYoahy3ND1gg/gSsKq1Ztc&#10;caiIzPpZItV51AlJE3fuD0cwa7wJswsm8Yz3EH9M754CD9uW4WWAj+mz6qOAgtKAomvaapDxHe8+&#10;gyqD0h9GpWN316XKoggMSiHYwuR4faspOec/E58vYPvx4gAoXh4rkRrnXfGwIw0ojuR5aJv78rlR&#10;wRYyKTJKp25rGO7lAZDApEiUp5dZnsBi1Do9AQBbD09i9w6jYsmx1ytQpLGdbORp6pw+hjlc6TFb&#10;wgZdC1M1ShwFVB7qd5srAGQ6ZMJ72UHy0TqXzyJYtha3y1JojUELm7bOiQTs3oyfX2B6a+NAkzVj&#10;LzYurCzf4x2P8l+ProQcJbKVk8Gjjvumi0yDxKR7dDUKKw+/UCJYin5bD8csiZMM91SQL+s5weQ+&#10;0EmEOMUijld8CtvUPh6Ug9Se5lM8WTlhNWW6sUO95OSLBJSz+ZDi7epIHzTmYf6bw2l4QN1KnDu5&#10;gF1172H+6+GI+yQ1stkzTeV2l8iTLnsW/qSoy8fJIOmwDjUZAoMkAX4zmnMYuzI54zKV43ZQeJtn&#10;lyZNahjCfArfWFspHUkHVSPP9nCy93r4jASUVBDbSPJlZjYWTNJQ7SPBuiKk2oCi+aeogoNRdWb8&#10;9bX1X6aD5dXaqQK7fhi7rWdjknOmVOwkCszQN2Dx1FhwIJZjxhMsGDbD5iBtYmUVOmqK9Zwlf7VX&#10;sS8bCxR/d2KWCs83OdGe6s7qJLuO1v4rkbyIupOIWU43I3sGXeMM7wQQoEruncAuovS6Wsz01Hp1&#10;efcUtH1927FXvLN2dRHpHtZfNgUuWL9qCeTaYrwFjV01DDn8DPCl6kL6dJqvJ51oOYxXdWpR4V5q&#10;aZByppQclD/SCjNiAz+WY3LlKwiFPGtvtdHFMXNVcnH7pjg9qMdooKmHvNW6Pyrzcl3FppHWoV4I&#10;6zrVqiEf3nuKTnREDFlqlCjlarRQGPfB3JGJFW8ShHzDPYnPq0ZMMFnTnssEElLrlkDfkkRvrNC+&#10;sg9WLApkNuXEPFVQACQiZ26tWI0PXt3G+2T6b5xJYkIylbQust4VF4ive5T/Hkdf61tvc+KwO1Bw&#10;BxzONin536xCl8anz0MOZBSYT/NiNKpKfn0kQH8cTc5J+oeRdHI9fh7NaY3GLYQG1Mvi82gai+U6&#10;UWBLPhuPfdcDqyTw/c4CYFjxVqlIgi2lxGNpap5ByAjwFp/L/bhkF7/JI8ej5NtpsNS3Xo4UoLiO&#10;EAhbSirHhqZOMSHOdFR1PNJ7lhsHdWFnV7fxcZPFHJ9VeVlTe/DFuH4Qy0JNjmIPOjb7r8AtCj7f&#10;jc+iQvYkVnI/kcLjIW29tvIBhVuyuICETEqljzC9r3k+dONKcAnFLL/RVynmcooFJqLqbDplndej&#10;/KycMi0FO5pwL6X5q6B2Vy/GDYhx0kEgycLH9RxhEsdOJY1YoyqRFhJUwkXyPnWzCnej6RMT0W3k&#10;SWTJK5Ae0cpyHfW4RqGtE8eQTcMD8QKGzRJHA1WzP05fWd838gbfnPFvuM09L0dh59LYMTdV/hb/&#10;nLy8zzL5A07DjOPwFtUmK/65SdW9a6newxjtD7/Uzk64IP9EqS+nc7PhAu0+S58xNZLhsGce5b85&#10;NxUX5IpIv6++ex51XA+y1FjA6dn5AIKCBmoxZfVsb3FvZQulz5WuQm8yg5SGlBo/DJq2qQ1NWMgp&#10;Mgl1yv+4EPgvWpSmA4c0m7yU+0LDXm9iRY0YwmdNdvmMsniU/+boedMnU3vW92Tc9J5oos1teALm&#10;sRu9BMe240Lt+VUr/5ZAecLXeMcpRpjvSPKkI6/Df2M9sHLLs5F35sixR51ogr3kyoU4tVT59ig5&#10;SYyQWTyUsBoiuBY7Wt/EQ91ufDbWDDtnKL4f+8PBh6g+rwfhk9Ee3fcXKXq3JwKfgfU1RpPB9823&#10;cVbl0ujRXx4dz/eIKwKZaSlBuOoEs5CrIv3Ix8H+rrJb6TnJG7mWHcXvxA+OMBcZoBKYdkTIDnY/&#10;fd1wgPWyTmiRAff0doRJvkdKU1yG6sbVPjv6UwWN7wcAxu/LT8aJekITtBBV84DxwQdnFpUkMSmu&#10;gEgOTH7aNwSZHPIDAkkffd8QQTSpyoe4xhqC0W/dlnXwvfN6Tjgk3oNFF5+VM695n5VcagRfGTGt&#10;rM33VFjlFXYo/VfyMzWDSUzi7e2XDNCPidKVmNBoXrBuKhnRdn+qbLTOTodiHCc0yiEtTejheDmd&#10;99KYzAB5tMdciIworSk28bM4VmtbJHK8NhpVrUtQiFOtM7TLnFIpawvV6uoicu3zKbGQ5ycQ8mS2&#10;+SqK9+YYhEGrXniARQ9jBg2sNjDIANGkazxjpR2x/VegF7BULvrDWFnbh6FUO/BG0V0D+w/nWWrf&#10;4OJNniWuAYXuE8nyQ/cPU0idig1qpRjeutq7fe3r+0AYhOhduIk+zzQCW9/QBQzVncvrLUsp3Ksw&#10;3EAj29ObCHOTA0QcD9mdCDVcVIw++9wddSG1LxkTpm8Opk81oCQTofslvuDoqlQcFMOEQiV6CJXG&#10;8ymBWHKIkblSFejGqarFLA+PmO1r+7AzBEVgS2PSHN4yYr7ZGbVnyfI6PG9xzmtKaMhw/vgk6ldT&#10;oHEjq/vdeIgBU/C2+R5C/biYVUkWb+IUavxcjlYyzeKhCawmREcCF5TRlja00Wf7oqY/6Vgkygr3&#10;Xk+F+oEnQ2dfNr6EeHEdzj+ca6b4B+tUt/qkBcInXRHFF41/M2iMVtcbedIG020Cic7fGNh9Bkn1&#10;hOqUWibSvdKfCD3zRNEaOpuk+B19OF7kFJ6X2eULpfzqHT+OCQntEde81f64JMPJV6KA8lT4m6fl&#10;wGF9gQ7ktvkoVMTv7lu67qXREc4i/r+YG+7dFyhUNzt/Vupb/yyX4PmzJRdNntzZRS+FgFnS7xF5&#10;qjF7qqZXyag2bw7JwD/QiRfaRYehZUXA5Bi+0EWIVamteohFqebts9iaDmtdZCauZZSueBOWjLQJ&#10;IdB3sP8K8lRVvBOVYShRh2700STBGefUs6lxxrJOGkkQSxkwdXBu6PMEk46QhLDzTVFF+6wanMUp&#10;JGy99TuhUYPLwImyzyypDqX/inWqGWoyeo7v1sBFNQZupsMxD7PMSFB6jtukwP6C+h7REAm0csFq&#10;P7khXKrtgj5VF/jOLPhfpyHKJ9DN4k0MzBe4Je6opneCqS6TIQS8FPXPsprMlnW2itOhnDMg+ZGt&#10;jYPTt+DCq7Lp/y2/UW2ArRb0r4qQfuI3bJvbj6iZdM9Cg1xR32OxZJ93foOX1P5NOuTd9Tkw7KAS&#10;4rsq2x/YI9EqHNi36yHK5+Ri+OizjlLUkDrbTC6wnlFBca1TDkdkqPmTyH7hgAZN4NuPU/OMDtXM&#10;MFZFj4+8b8I0gYjBsRKf1cV7TSvD3K9OYtDkC74Cg7SkVdfhXqRAPNv1pHE/2nowwIBS6capgdu/&#10;yOWXTp8JKbrWZVsKmncSHyk/5Jg3mFBZqpc0rUqO9Ai36NHUG8RsRYxty2ikVzWkrKmX2eEmLdvr&#10;H28O7vAMJmRi2VQGkvcT2eDGibqTtztgiZT4Mi10xbSPHsEkAKpKU+0KbB83+oo+udJtdimJu9GQ&#10;2ofmrpAVkUVmz2Bqm4I01be68zI0P5vfdMiicLhNiBn6TZwQ5entkqH/Cg4gGejZIn56/2zS0xyX&#10;RoJtN8lhAvoKT3Rpsjg0ocs6O7+hIlEVJQOrsjXs8/Yo/825wZQzWx117ep77aOJA0GQwTBo/VNd&#10;hD3qg+Ei90JWmuGyx2UeK/nGcGEoOWpjMSQnhe5pqiQmhQoXe4kY6JoEDxUYGG+O2NYRc6fdonRG&#10;GezxJo6fRnhYI7Q4zod0B94fIlZjQng+XkhYPou0DrxizHctjQnJ/xUTQmlvx4QyXrVLiYfozkOd&#10;ulDIcZ3gzJ5SrkTYlqIIpCcE4TUtjemQwpeIh/mfqfIMEzadYW01Jm+dnjmPSqocSzk9PNJPh/KB&#10;/lA6HeMYPtpn9IduyA1hMSW0p8YQSH9D9QhaUIFC3xcSIpxWREjlRa0etUe/vkzWxm7RPILM+XrX&#10;TcOCRSsZs4Vl3ngPO8aCC8gNasWmKHfCpF1GynqaYXVxBBLY0jxnPi3P6A9r3Pf3Irk7gydfnWvy&#10;EvFy42u7akI3e9lX9oEW2FI0/dhVtNexq8z5G15EEdCfDIgXBdWUdMVatty40gLWnvqSiyVzO2Wo&#10;lM9whLFUgX9qmZomoGxWOwHV7azjCPQxYMBEBXwhrfAKkKuUOwov6jC5gxLrrpNYIUGN2pMXEaZ9&#10;U8/1P/xTmfVJC/h+eQUcD5qMCWG79W4e8BDeDJovv+Iz3A4/SbyJsdTPNkdXkXPtGLZvV7Jw47K4&#10;ePbKWakO3yk8mTbCayVqtItKomcz+1arlb5T+EprebRKmiu6OSUKFdrHChNRXva/fA5tq/+qGWXs&#10;9Eu9blVRIdruWxnOgcD6QZdUE8tA7de4xi659HayD+5GanfkxBlaz1V/xfucDIyYh6rzFm5CCZwj&#10;kOoseaNj9RkE16TkQ86qAZOegF0ArK4MiKuzN/rrKVNEb5KlwuQer5OCVgU8x5vEITsN0dLERVIH&#10;PwfnNmMR5AiiEz2HiffHnoOrn2Pwi5gQFaNdO6E1mAp2x2zh6C/ufiZZQe2gx5vsZxc6mMW6AFEP&#10;rwYv7YCcR4vectcZwBpr7KQCgWX04+EwbjzKf3M0oaT0b/2kPPhSkXcZTfg+JgufKfryqBNlcYkI&#10;OQTjHapFNpUPdUyeTq2eHi6bRxRj3CxYB/rFLqvhQrF93mycAg4sDVEwUXEvHZXgK/kQtvbCukaZ&#10;UG/Y8Vlosssa/H9q9xgP+WyfEPFnjLfxkBhvYbVjs/+K3UOBV4R+vIl11OtauC3WgR1O2t4TiHQg&#10;I4EA5Av9Ch6I3RcwEamdUyxlv38JK3W3Bq4Apc9otrgw8xriC+c3LcUKlZ+QevRfMFPp+x7lvzXa&#10;dYOzXBoIHnXCIW1t7LHHNS2MLQwVzuZywkPxPMkzyadV6x6YuKznCJPwSfJMLIddXyS1wIEfwlSb&#10;LgQ28sBQYHqX9eH1JlbQsvmK8E6oKE/ggpVtNKohTGOMRhsJu2YZfVwP4t4QoMPuIEYzdu0k2P29&#10;KUTrQ7DywuZb3oQ7dO8xRQJO2Uf72cIwODt9ybduna88nb6y/isxudRrkg3w1Y4xDiDXJqAdqTRq&#10;JSRSg9L4IvyQIZFntDJrKf7Dox8Ymmpq1W7gNcgGvfNhVYOoVjEI6RFMdfgMtkLituI8y0pQK1Iv&#10;PlRg4FBLKxIye1WUilfMAWx8SJu/n1ik3VUo7ahT64TISrA+CTvPsqNHy8Rp55CRmnB21BJITmZF&#10;4BjPXNtrnCq5m2hqFBQ+d04qPhdnUV9VScWC22Up4G8ralVzwHxT93wH8V3W2Q8zPrPkM4Sp7Vfi&#10;HY/y3yBvzgLHSCcfOmNuXpVHnY7EUkfK2c7GC6bApY4Ur6FqJZfF4hCEZQY0XcNxToQy7JihHIIZ&#10;r1Q/dKxUPni7Hh3zIGOwiWvwc6qj5pMxQkaLpvq3T6ufB0XZl2zZusCl7PlQcqiqq1gK0dJsYnjZ&#10;zRNM6OZPZtfrouxQF4xxaAqPy8Cq7i7u9gpOWZ0doRwColgkV9ihdIzLVZs5XvDK765hHnw3kMjo&#10;v0Hdy/50SMlUCaIQahsC5y+KQfc9wdkzusgxy0z3WuzykPBaBcw6lP7LMOdnie92dz2OipoQ/8Dz&#10;sFAtnN03jH8QwEeYn+X61Ajw1m+1kxi7aWx/UDS2fdOVRdk4ieyVP59pX43e0gx4rjghxXLfuKKD&#10;FvYNTbCy9K3IzxG+3No3pYPFwcT/kN3IH9G+8tfSWyv9sitrQzMN4lMocNNMh6E4qIx7brJ7zDOY&#10;5Gxk8g+xt/1eAGzCTK+gLeIWYpXvI+UW5qzK+IOjdOrov4I+iaP7ll41v+8CjywcZ8yo4nizbohT&#10;p2lMMCkD+c/WSa5j6p3wFya87icrc1tdvLZckNUeIjhce0PYLBwzj2CCPadjX+2/Nbtdqeot34PM&#10;MfVvFtfAcSWieIpb3JbWJqgoyjC7SROv34/MTmFqSv9Zzv4aoJc5fpZYp/2k1MCZP8PKb0vB5+yu&#10;YLpOrmvPSjtN57GSwYMSHuEW28T5UapL7ejD3WKD9JTvQUVlnM9xap6vc00jwUzsPAFUO2mNtg67&#10;vwcXeaaeyY0UUZpn68SsTAcDBL95p/DAUrs1yIT1bn4tpR8lbt+6y5D1Vi0UaW1kwlFBzgbMq/+O&#10;qHK2GEMWy2X5lG5JUnf6IkE9xcYX0gTV8PCAefVTol8kT3jr/sRsSI0B37RCiSvMJVp+8ccqwpXJ&#10;PTM4/Wg/5Xhzgpg4aDsraJTOwrn6nUmw4SgNJAA70ncegfzvHwGPfBGvT4MIbyFZIrbzkIipFOx4&#10;KJf9891EI8UwDZhDQq6YRXOkDUVwN8UQtgkRD07Bq9DEG5jwBLN4gmrbZyGwpEwYTWcXWA94zYIl&#10;EIIJcf4ItTKeTPDXyA63DDkxj1hA32qVtzhV422oidLb9EfAwyHDhWppmgIvjC2jYWdvzYVthtWX&#10;cVuMIGtNnadvmhbS0B0oMPtRo+JEe9SH4B2jLXItv74J3KHcK3N5qPCbpkw1k6qf9Ijwbt9bGIdi&#10;NHqmFKecYV9V/5V6smq9nRIHfTdEkgTnSjLRRH/2H5MJgOyrF9dB9F8JkIb9Lshgoo3fkDyAcMwV&#10;snN9NmpC8ZX2MZHdNyAJ3aYAEeK2zxIoRRUamOPIbA/RQvIkkjP1xv6AAp0iW29aB1FwSwJw7KRk&#10;VMPsb4KzU9zdpCGeUYt5nsE+2gN0tVF3YlqfQnCDyPXIKBUkfSwinzGhZ6d/ySvAIOh6rM63NGat&#10;c5RCdZi4BNLTiYodmsRDmIc3C7fYifVZMkU6bsk0cNIUOZEv9DuWMj8LDXW6XT57jbavyRXOvHi4&#10;ziVnA6nVSXPN9lAdX8NtSzrQXevBsTrV9F8+noTivWWXdWIhVCGddPIOk4SONN1e4pYKFLXGG2Ri&#10;Sqj9xDGHJI2HGJobTCgsDecisGe4Vd2nqQ9W0/eTNIY69iiVG24XhgHrG28+hIlGkGbx9QhiQahM&#10;bPAhpX123CKfk/XXyX4IE1dXRq0ICG1CH4cjoYgB88oYyWzADxUPpcgeacgy0NKEBOdV+c13POpI&#10;cThqbBgMhbktHFmIbtsnUaSBhLCeVG8+wworoxzi7rNkqVUxQS68YOLz9jW69zC93sQKUVHqAQMa&#10;FYWDhJmnR/mvRxM52qlkGX3EIXPCjBwQRoZzw6E6hKVYgEX36xXQz4iWxC6/5ML4e9UsdJzaC6dQ&#10;oWG6+68pRsS8nKd8r/dtWKE4XW1bBY0A+DdF7boP3loUoyuhyN884vDXD7AYjEapCa13i9RIVScN&#10;8HC+LRcQFTd9YffrOcNkO5J/XdVj9AfbvdecM86ZeoaMCS1+/w6l//IZnecaN+jmGaXcAFfC+Ow1&#10;ZQ9PVPUzAQlvOB/nLTF0TdkjZqw7bLWU08PimRSlhnr27IyTnulaWKLjXxsTJ7ySfKVMrDrjNPUi&#10;Cz4m5ArEhzCnDLyadVwHTiHC+OzVICRfWy2GhQTp0+YRfQf7r9xPYq+YDPEm57CvEweRI33KDdu0&#10;IQyKdHLQ47CiQR2Kz4yhoZ06rIFG7nl6lP96NEvOucmFV2E0D/PfHM5g+kmMpShqHoJ34X3X4ahb&#10;Hk7ezyZu9uFfcMkIfIMyKvC24X3dnhKuChtdzCleKkohG4oLqGIGSgnu9ahkpVV2u3JNHMzqgPZZ&#10;0kPqT36SeyC+xYH6hqUkQ9CHzbSgrMPyosjxtNyHTYdEmosiWz5NQoJDsgBXU4HLJ2gsFEtGGQwr&#10;49npgKuWYMX7sbkn6BZOYlx8WP0dugZEKBeWnk9Z5wvmg6eKRor5KqvdPgxr8npkVvbVkttIpDDe&#10;xf0fOviz1SrrxDuDv6XHl1UZR0/Y+DCWyOYZgUW79xDTe5VNgNk5L3KirGZbD36C9ORTQyOevO4t&#10;3XTY3piU7FKf7k5E/VeSlK6b9tHlxGyKJhtvTwIReXH7Blb95lLTLMfnQyT/kwM7Znzx0+LzJZSX&#10;H744h2UhK9tCLJcgYFZ3PgNLb3Z7rri0fouWqLOAOwrpmmNMm3W1CDH3KELjIBCtpw/BEthwzSRH&#10;pNdMkitEWlHsHvWLW3Yjt6ZjvAUl49lWdsMJ7MaM5GabL0GV+ZKH+W8QAWKLjOdgyPTSmTE4DztR&#10;DgIKf7orKegw23goHBCvQkybRkVUD664XJ/i2UPiP7FS9Nb/fOUkARlsoM/LorjLtXy6IyNZE1v2&#10;cV1KCnUOiWrCuuLNHiDnQ93ko8p76CsbtxoEYaOkJdd6RCbKjLJzGa35J7S9fVoB2/g0h2crV+Pt&#10;oX/oWJDZhXvecrLvXv+VBIBjyRmdZAqwqA0yFJr575waJOe2ZvUzTZTA/u5SjY11w8S6cjSGSre0&#10;5Zfd+TgeAWZR4nH+W98nuSoFsnTusAw+fR993KtQwyh7X/zdI+Y4rq7AVMJR9rexTIZjYuwmJyPv&#10;POXf8hj/rIkJWRMs5xm1IJNpZp+UJkJsMuEHdKg0j0EOg073x6RkJTFhSL6DTJWK2TOeMWXTL4yS&#10;WN7odZCQf2z6AonwhIBqYpRWnDnaGdskgznsBctS8V2DvDwe3ceavFIKvjYgTggM/IaX3kCes54X&#10;Zs2NXC50U+y8u/mBjD8iyYA2JZN2O6z+K+kYD6ZQGLPmdHXNAGyjvvrT8K7uPuYx2r7fJpHghd+L&#10;dyFe40tQNnQuZKCoXk+Z421ORu4zPCPj3Bfa9umq1ZLIk/NVi9TY4eXU3uBoNOYYONJlb1uKCYzR&#10;2ey4GEYOZSMbPMpgNd5WJumZIveZKsUrrRjUfXLFRIvLTK/j6xJQdYa92DGX8Sq99qy4KmPnR/t4&#10;2HJhTt3Vv+GPfX/kzdvmf4PpefYVC+2R541k4BIb12nUCHGd5f4N5JXQfU3fPIHrMcEW6yrydgIh&#10;zDeQ2+EG8nYOVq4D2+mGysZ1gOx97Kvsv3waMPfSy6cMPoX8G+GiZJVGIBNgwzbeL6gg+R3Fg97h&#10;Dqv/MuT1XdL5euQELXH5tDSCHfKwyJJnvcS2DrD5xoHfrY/JqQp31iSDFSUoLWGsXrjOec26/NL4&#10;wqfYgxZs5LIZSM+dyaxvKyf4/7vPynfd9nmBrPV1y4SJjSYDyf3GfSvBifoq+y/v8yITaaS5JTnx&#10;6Slwcf/qgopGgMvJIP9S2fsvIE+ZSLE3hub2afxOSQZUaSnPskFexB4RDxpIvYC8cCFuC9pyvZvg&#10;wnX67yJRpzBR+tg7nQ0cpnQjwW6L66CzDU/Q2EgCXVsEC2USxSrlFJmGMkOeY3tRRNWIt0fO+DSL&#10;qk+TYDc+XaeKFiTumURAmuTJF/tMzw2Vj4xFsc3ZCHZ+WunDiZI/EGAoZctjtIg8kzhF5Dt/vGbC&#10;MRBOQlZiXfMgjUqnTEZRZZ4UtJXCxgXWhqzOrC+4J5VDlfKhOsyNPWJCOmSx3I0919weg79Xa1aW&#10;cqz5r3oe92PDMSKtIR+TsrXJZyLBLpEmmkxM4c2aCXpYN0dG7gJ4tZvRwikK7tjmucs6hh/qDWT1&#10;Ws99Juy48214uoq1BgGipu0qC+eMNu75WP0arTd1ftl/JfdUJqo1x9OnafQE9wjIh4lhsmfEUKlY&#10;uCte0PZ32MaYNRkcNmPxUrzf5xGViUVxs+W+kcrd8mZQQbGTPpaQLV661E5fU8dv/2Vsw7ctn7E3&#10;tpoW0oxGzH9MTO7FTRtSD0/bUbiH85Kki2awadXkLsmkio+SjxTC4F7LZzzJwB4PX7UXxt89rwzf&#10;gY04EgYU7misSOHe9GYjg3WxVX+M/8YwWVl4by4rO0PGNPKpHUjbICOTrGGeUE5pqyXS691Ed7B7&#10;Hz2NBJ++KG221wzj7yU8PFzmTarBi6gmhLKgE7mwCzs6fGZXPTrk4pbvzjAoB5M6d1i9zV7wCyS+&#10;EvKCmpDCvfsTW0cWgDeSCNXmWyQGwKLjbTge03jOL2DrcMF8lwT0fVF0j3FYQ/2Ee5sGRMZf36qt&#10;mIdyFh5LYRq0/zVts6QtRYZPs+ZECW09yTBvZECDCNersCm87/PUqbn/Sn6hzjlmRVy1nQ1ySsyi&#10;dLqlHTROV8N+quij4Zu9abxCq4Xzmn2uDROJUIhkh6uI1ePOM6VHYOIIZzwG5jYVSg7d55HY1Faq&#10;C09ECc0QAQclq2qfnX/4s2tuVSO+NQ7DiiMKF7ujEh/82X136CWWnEfnMT2BF8heu3Gk0xyeDd4i&#10;N8F76nH+m+N110HlQhFuvPDgI04Vp0tpgW/q59b67QelRhXOoR3iFgtSdEO+Mp1UGMRoE3ei+H2m&#10;BOfyHki2gWi1NTeP81+vrEFBZRr7vkiX88rWqSMHo0lA0XVfOKHvTkwNm/DNN3ECLk3zpafow0Ae&#10;Z2JCRpSkz1k1X3SibdRC6MDt9sApN00OYrpQy3nNhDRMiGT9kxHfPw1lEmOK7WK34lagOTF4hwNw&#10;+DEpYNLbF8j77pBbW9l7aKffRRDwZ8G/chIk7Zet4u/6b+4+8SGMkByPgK9mRh7nvzUeHISmSp4L&#10;R9McyeOOmMMvJNoP1MBGQr8t1LAqR2LHTeabvgZ/lt003lYx8BvOTzRVnUPiXQK6m2OMwhgSdvIx&#10;cZTNlfhFEDjVdjQ9UlN9NvoqvfbEEdFU5El+lJB1LGc5Uft48J6GL8sjwGqa9LgOzVB0zHMn8Pil&#10;PCycUpWumomx8NHQs3NN5a0aJj3CKFh7Qo2qesjoJ2QGX3YNhGfqv54jpeLZSkzj/yMWFjTvcf7r&#10;8W1WHNRH1IXtrmZjuVQFqNu5VMPPVJ85SldENeyrFvOIifMeUJyXfgU+TZ1Q50U4GpzmKDokdbFP&#10;TGpcnlV4fbbdu3CEM2QoJhOSCIFQLdTSCmFt2AzJi5AyNO/pkFFrM26OEILlO27QYe27Q3ZR9uRn&#10;N1WJl5jyOP/1bqLEWvoxflYjeVyHlm+plZFzWKWKbZoxzRisypECQROevtmEa9xJlMdQkOfYYXkG&#10;hvmXtKVI7+Itb9T9iWVhvr1eSRpktm+Y6NAM5beKVJJO1eWzJyTg/fKNzPI3oZa0PfsfbUwsCRBi&#10;We7+jFrIMS0Ni4TT1M6KVxADKQ0LS5M+9R0yeTfmNHTlfdMURckxqMCxZrjMVrHHYyaWaiNlzZmD&#10;NidG+lVmBlH1jMC1LtPx23cTpg3M5IwY9+nOu91NxpMnmqknqJKzdtff9V/vo0i0vk+PV9OYx/XZ&#10;+S32O40MdUJPLM6lroiCz26RTIpGMRkTj/eYuIGs2qh8F0YEbuDChszy+bSXg3uhu2VJ/pFun2+j&#10;MRVP7rD6r1gzghCTwu9y2UDX1dRLku/lp6H9SKeYE1N/bT+WF9zVcx1W/2XIVBOk04CSeIriG2cG&#10;13hR6tMY2BtKiHBUOpRqpc9eMe+3YWI8Z3ckumZhIn2WdgoCu10m45Uh/YCLQJ+EGlJqyJvUI+Ly&#10;FrguIzK5mvMVQsCm92aTP36jS20rozuxnB9DwgIcibLNdB8/Ux9H5V1oXcsJPO4ZPn1n4/AW141s&#10;U0dGes84C1sTAplPTnnnbUL91h06rP4rd478ZlcV/KBDAhywnRAl2lvppfYDrG2P1c4ssIMn9y7L&#10;4AgZyU2rEL9LBXZf85LYiruJ/Ol9YvSEM2S8xm8SAukP7hpjubmwlfqiYAqZYCPIyj5fmQaRSbtY&#10;ecw0x9uPpBF3zjPr5Aq/0efDw1/HnrZ7dugdN0M3IRXGwIm5b8dv/5X7jDZabQ/mTk3IONrMKH+j&#10;rXV1Ds7I23l2cOjfeem3s6A4RO2RSpI8X4/zX89RWa6pzZISotbBXWc+rwz/gZVcuvxkjuZcGXqv&#10;DTACBmpt1XZTt10kTyEmqC5UAbPD6r9yvtx1p8jn4A1iuuFvKMh00VDcNB7D47ZDLY3SImCklpoH&#10;dlgbjjDa4EL+qOyXDUf7eDIe5s5pFtv4Ds07IdvbUxfSmkKGH56uWRdyqIWTBK3+IYkXsbPnOCUY&#10;9LMYTtHA/DQMzor1iU7xUML9AnKR8cOzCQ/GZ5CzNvVNyJgx1hXmEVgeq4jJbxtjDyGvh++wZmjL&#10;pha673YrBlVqsnK8ZoTDG2zj+LcdRqNMLgLTTs1FqQmr9/kgHFTUYGzjW67z3Wmq/zKFzYvbjuwd&#10;V0sdalzeXSekrTATK8hM/IXEUyubQudJsKwi7YoSyQ5Dljx8wS9w47uLKg4z08jENjZz0Tbu3J4G&#10;zEygT1OYRO0Z8nb+cf9jEiR14JpDt+s8dR+/nj+psIMivtNf8FLhqU4oYoubsJ4VSlTbwIPG1Gvh&#10;CLLJo6hfutHMjnSEyYoXICGD301w4R1xS1EgI9c2yKDcluW4qcar7bD6L3N/UldqPyiLiybBc1Fs&#10;dXaIE+TLY6LmmSmgVAiK0Y48ctsdAkcOFPEW//uO+6P1TihQgs+Jv3tcGRkq0i2CE/LvoLRaGe61&#10;siBIR4H7NKaxVBBKeSIX/riyM2TixnZKqlS/hx1pdFctKfg0MqqzK/yNik7kvD2xZzxYfbNKATos&#10;Cgu9WN3hMUpGcf96/Azyco0Ji0IB6SQKI8BaikWpBqbHBnEiEJfLNTMHTJzn2MYSdD4UkHUbadvI&#10;pViWx0xjmxgsyL7e+fjhmmcF7/HTCEFvBtobllufGGRgr+d8fIFsGs/zSpWE790STFrYJ6Y8zn89&#10;nksq7bNSgyC8MZ1zHimY0kbyqHK7pIx2pI2q8mSUygcP92MdLSLj5ZueO3JZ2Rny8d3l01xglYxy&#10;Eso3j59CJiTmRdEpJvSA5dM4WVKLmAxheUxQK/WXeagfQob6TYPUAqMUNELhPlpEws4QJmTE9/9x&#10;dj67ftw4Fn6VIPsGbKdju41ONt2Y2cyiX+GO44kD3MSGrzHBvP18p8RDkaqyrepsbn5WVUmiKP49&#10;ouJUrtJlWFmxwp2+/VdwB6fehR8MWSPnaumZ3KIV4lmEksmb1QooNHDHY/8BrIozC+AQ4905KTz2&#10;VGnnZoKcrgjAnNn0N6xFtKfxaWwHtmXnbWD4WcjuqnkWpShvn9Z53YXkKLAHgs5lvH7Of2NdVO0o&#10;BbVuWLY89HOXq1kVC/l9FayudjB2ky9AQ5dLO/ZmrGhrLZaVO5f2+QgRqvjDmN/ZNNLtc8lmZ8Oq&#10;ViBCLes6oiGj+iz7r6AUKb0MfkqlL4oFfKvKTY+BXTTrCgbr2mz+1mpiMgGc8UdZq2/IYEl35+qO&#10;MTrW8vXVJEidNnpSJXdIqSgAsBk27hEBlXnKPhEKQ4KfZnZJ01If58rcpBa5zicMmr7GNOqRJVxb&#10;nTyOZnS5rbveV/9lvp+XhLG7zPc5Z4Gdc1JyLfqcS9War+3Ny56rFXG17YuZcNVcVD0qNga2R+1S&#10;yYZR+905Z1yZSe2zuIK3UjmkNNvrGS1vUKukKPZ7EwjUPpxxvItmHJGUF9m82TMhxIyPnOcMvGR+&#10;+swGpEunvgQ9d4fDqm1yISMVbclgGKbIEmc7tJZZX2FQ7+TOU/1X8Ha1cUGKKZfUpHMVoXDb4q6g&#10;qH1ZBZEGSHZDRkLrqeV1o3nvGUybkeRkHIgFdLXBDS8+IEQmhsjMjf2MRlEBg0MWkKZeCyGQ9U5H&#10;iWi0Ds5UkoDSUu308TbW7vMbcybBZ8wt4QiUU58zgb+EAlEQSif7Ws/lnL7uZRjezB5vt6QYduRi&#10;UwF/SbHOWXSd7G09s5Ms4ihiI9+E5q2eVc3c5e+U1Y7TfpYkgLzQKEFO2ZQ9YSDsHSQb1AZ3dOt8&#10;hsqWkOc/VopUdeAcZ88CJrkZDhrO9GyukADCZDfsSFZWJ0ijZ8bf3TugO89ShnHcX1HXQm3KFIMP&#10;ircRvnGKZ4/aZOpUE/aYM/FcXS7dPk05fc9ZRb27riLTA7QkSAJagNTY/joDm8Mkjp5/4JK33jO4&#10;Lh9CJ/ZAz33OYNCEHxjjBtM22GBvzrCVT7kyA+62PUadC0n+1OetKFV3ARMDAxE9Q72Ir232DA7X&#10;gWsFTkembPYs1EgsBkshgGFdDEpuphzSiZVhspx6tj02JLawXDDFoBR5JdXXHHvRz/nvfB6Ih5+n&#10;F+9dP+e/fh5YhtERpNYjqcOo/NyVHgHHJtpFL0S4VsZiKwYkni8SH2iCT4uvOjfH6sMnd2xtPG+Q&#10;Fn4XT3PI47kGyCsjjDmxH07LbGbgXkFGplsYBjX7LPsvU4qIoaUiw1h8czCHkCQGRiRUsdK2+qAG&#10;negB5Sw9ut2zYNt2RLkFTDdQ1U+TzU9vEfK8HnDNnPNzRGog5tmJZLzv9AzYyAtJOSEhElvPqLUU&#10;15wsW3b5M3J6xpsQHZZRsz1n4mmue8X/gC7ru/wQ9sGAuAJRmC3njB5h6w8OA0MhZOR+z2h8e1b4&#10;p6rwWOfMWbQEwnAIUlX5SjMSh2b3/DcQOvs9g5IBkWA9ohtdGrUBwvDp4DDlthbrDGCk0MTHroI7&#10;4667k3y54m2yXkIWxruImSXupNJwEwxFnr6RBPnN2zFuGCLOJ272rMid39XNYG2dYW2QKB7YGfwj&#10;u9zxMlJ/kq+760wOklIqJicL2YXUSBJFzxhQccTfHMZxR7LdMe4JqtibM7c6A0Qa1JafO2yN/DQ2&#10;kCh8LKRc6IXauEsZ5VOM5Au4ost1bl5Lvps9k4aBBd2zPz2ba5Qv396bMxbXhEVkZqp8WiLVPZ/y&#10;WqpTlc1yQ27sKh0z8TrPyMfsWaeRvJDnEAdY/5lFz+bNOSNJZi7vFB7hzFley6Fig4skYVP5WA8R&#10;EC/GXs/UlEEamJynXJ4yeRYVnOFdU310l3jL2bzZM5IpE9056qS2Km3OJKNDQrNZEAfvjJsRI7DE&#10;c1edfVthEK36L6itamzW7rN5b85IP6w9U/u0YfkHwp5uPvE2ooQiZ9GcgclTz7bHhjWCEsL29Ud/&#10;5Ar4FT28Pq9gaz5v155e/Jz/+vsq2+UoA8G09If8nP/6efBbNn4ngqd8/1IeYcq44B95fCV5mjKV&#10;2E12SFBccgucRI2moFxiwE6Uu+5ZrqipfsYuAJlIn+0MbCMzNUNHwnDtiyOgTboBYAh3BED3zDFo&#10;Ccu4VT8qPeiVQ8duRRjvazsUfJpixKqXo+WIuCmJtI2a4aGDkjZplGK9EcYluIJKGSPGLl/O0pMH&#10;lQU+LBZUOVK6mFKvgePYGpJKHL7t1uriU6QQwulaKtkgVuXmjG4R6X22Kjjn7Yh8Uhp816TQiWcn&#10;W1U8uYfDiTKxZNHtCU38GhvX6YmbES6ACSygP6wCEI2MmL9RcZMQAKvX7FUil74lEPjwvdki1qxj&#10;JvLYm1MnmSeRkXB9bdkFOeRcoL21ZXW8Rc7QZaI+CkUES61GHfo2VapgQSMGtNUtXOLT0myHQ94X&#10;XiUrC9LYoohw+GLGKtxmO/UurpgjHfJBQmKsMoHwD45CioxDx7WBweDeRUCDhIXfZWfEBNapJ0WU&#10;a8QevMI6FeqrrwgHQ5LGWcSHYLd8G6Gyv5Hw0fEiPKmzdOZc0szBZCA6B0ak9ZlZ/sDiXc951WCY&#10;5Y5Jgbz5Jr5LdzMnIqgiJP3dS72jwFBasvLi2mZFrfNRi/izQkQl54mECcHdYmDqOSAII/J1Abu8&#10;1WxNvdezonR4lIODE/Ocy0VUYpoyF82wdyKCEna82bM+l+SE2E2xsScRedksclfJqWbFpmLcbt7s&#10;WY5b2k/HBOu2PAz0bPankySMVHGaf6tnFWBJa5R8R5e8AKWJgeWcz81k4DMbLfLsR4uoRkEeMEd9&#10;+jTmt8rgf4kNQBVxo6ub73EYmTpXSLqyI7lPEqT++umk9nHJx7/dc94lQc+nhSRal/grzOIg5+y5&#10;NZPr3DckSZgRvLZeOGPmVYF5SpLTwMCv6hRWLMY9arfsunZn31XoScy++DSNw4LKOes8wpSzMPq1&#10;dL6UnqpU6YTGxRkbLCjVYxqTSodg9gxGNQd287wJiRQiq/60woJNVMhldF5rhoNmzyBYM8ggF/jG&#10;OqNE84DbhZoVbtQWD+mJVUmDz8PqiXETUbhhRaPgCq4FVGcPLJMt4ONmIdix5ztIAGAVetMxrhHN&#10;3JOelGVUVaSxkCd3haE8F1BgNOPMLCAjgWhSembo7tSz9XR4sECGEreKDR03sPCWn/NfP08+0TaK&#10;QCEjTFeev+RguRvetdOZSkZpYUUgrMvWorwbwQZPnE19QzqzGJRa9rvngKYO0dpck8Lum5qikemN&#10;TQfyRNPrObMVp4lqTphzBmxskki0rHyEcJq2s7lws2eqzCR48ORtUwKQT5tFz3sHHHueHZ1BgL2e&#10;FTdLbCEGTs9fELsv0KiLZl065sW4Ky+4ac8+95UomjfPlEN3uRjSYWk7pwjdnLOC5h413m53RLkG&#10;CVWZzVIMTYSSkXeFZ47sSZTveyo61pNGDU7eiInnpDi862vB+PRJYTUlnc17cy53SV1+monkhs1P&#10;z4FVuyWbN3smJ2MP+yJ2xun/eeLobJg0QG827/WsxbELPr2QnBR10efRijTYZzNeaMbj09zf61ml&#10;HKdtq8hbYyF28xRx556VHM3tfrdnLI/pt517lqFtwSxjq/M2edLih7h5c85yBnLbnHibxAhF90Ks&#10;n88VS6rlnkxXebNnqVaLx/N+ButDftM9e8PmOpO1njbPl3l70aq8RbTZHyW756iBn/Pf0MJcKphJ&#10;0WkRMj8/d6mRCAxpiYYBIXbu5zVAXWQS95AXS7Nm44mLzY7mTZrW5cp3k2hU+JokTxbN5sNJz561&#10;tJcy0nN3bB7OTY2ABXiqNLI+j5WRCjkN+G/RlDph1J4zTU/iHcgH6TA32+yfM4M3Myd6k0+VkU9z&#10;MLXl/DQ0NSRmqvFsVrRu7hD26Q3b/AhseNtndG1+msXMrXs2PzhAUIoROLK3x0dA+ugvyJmVCmbP&#10;pJVTyJ5tKkoREjf027bINnvGHk/uJ+zZ4wuEkxMLJx+znyIUmtwS5bgiaF/Hl4vZCaXy4SZhqV6Z&#10;hjGFGgWNL+EWhXq9DuiPqC+/NV1Sc1wVMyjFueQ1WUA9EcsRlbfos+WaFDykeJecanoIXSb1X2PP&#10;Ekfh9IVfPaUSsCdzPgmH9eKD5GD3+V1mu+8kqDSq15ZSQVErOj8sOKs/fMJqQFW8puj2HgqE2uQq&#10;SneI4wkgcbcc9iUj4lZCu21tOYGcYkcQq9G6tbZ4txNcwh4aqILslsBNpr3g8x795g4H31Kh60Eg&#10;1qUkvlpbvMYMjOsUW486AiLMlKig3p2lVKfYohlcguCbu+H861dztvCJbbr54dlKriRWXhiSGzEb&#10;bmSittVYvYv5kDLz9rqgBZk688VdIuNC2OdE8yxgKThKlXIGwyVWKmdL3sP6BOxi8MUeS0EcO9mz&#10;2FR+mBLqub2IkfWEJxuIKpYeFBGmfeFIiSRKyvpV8h/NLmY66ZddEZl9mwuEeXCDpcgoWA5RUS3K&#10;kuRs0SvWu2esd9sFiqftq92XZC3t1YOUUg2CIuxfIpNt5V+0suNzA+H3jHTo1tri0CdQW0H2vnqE&#10;rHy5pIquCj1QBwWfZ7fsiJEf3OuWqoz2PDjAt4AsUTAJ2SKKojOvpVuVCHCMCriDKs/siguB47yB&#10;uPhAGKn6YYCk5lUKXoKeaa1ctmGJrQjLWKCt2arMqy2T+apZioyzaxmXWpqzVbDysQtwflU5ZX+2&#10;GJGxgYSO6o4lwV/XdqZbAr0tTwQ4K4sNKqp8I2VCuJoTATFi8onYRl8iMmp+5G5ztgJOhgyTw3KD&#10;k4X2zNVDy/dgNscVuMowBkWmtUNUfhQA1t2iNG6EdTnhkvaQ7mrs2ThOzmUyTrZyTxuQ6heM/JDY&#10;NzHjsvgszhk6nFGJDOwi4+fySjrkhqvZEg1Czbvw67c4WXdjGVFGpVSdTS1ry2ToK+aDoOwhbF3r&#10;a8VHIh3VfMnJ3W/7AQSwD8xTXVDjHuzvx/x3mJgo46zCKxxWiiQ/dmW7SMpbm5NZZD3rpDA7EwRG&#10;Bh48TGuF0tYWXGM4XfveUf8VY0Wb2xYDD7HcTqirHE1LVP1SFVFXetovfYbnfmOfkMF4bYOXoNUC&#10;i+Y+4MywQYml4mUbFHts8NWJc0zsmCenf7y5wN8RL/36EnLQwAnXZ7Ib18cvaam7a0baBrQ6aqsd&#10;wZaGifwv/TPstll0V2FkxAnUoHmu+fKqW12wGOld4ObgCVu3umox0pEcswCr0CIuSDodBdPmlzVJ&#10;7DzI0jvqtOQqO1dE7i/5sf7yWAC8H5c04kYIHIs+fQpNhMhF4+kGkMrfyv+GMEeXsLeuR3nZLQoz&#10;pBunSCBO2ziof9el4jgG4rd3C2OG7UcchKTwjW6PI7eDrsd1Hf3D6IXQicBSgNd3WsBGYdGQykCf&#10;HEM+8fflbNnCoWBUYoBQXCWj2C5OBKgiF796K2nJoagVFg0g41a3cHteHaFS4t2hAz5sHDjdCohZ&#10;u+V0z5xtDnmrWxx5R0R01E+VAooe4Oig8aDoJo659m5V7nSoYhYDyXtjbSUx81VlHVu3hIdMZMJf&#10;S6kcyOTiKV9jKW+k2DoY01EfCw7FdlyrvCyPo0qiqhPWCBmBr2urF7Aid9AcIgCxg6Ov6bAA/qr/&#10;xmC4e4+SCMfjEJU99dXHOVsjs208jmrauu0GEeDifCwxZ0+aRGNSeeEHB3cQFpX+sJhPo+qqBfZh&#10;jK/vlz4p7lUnOjJGyRhffmtSADGi4Kq4iAIYCw16X4NwukokvA3So8fVdYVbdWty1PxWzJHYWJsU&#10;0tP7GigCcJ+dSWEIRfhVF55iqy2jXGjA488HMoDH0c4HWxc+uJxUfQlTohvSyPT5SRJb3VCTtoxQ&#10;AXFUGWaXk7ru9rho8OAqPATiaZ1a1GMehjQ1f6Dc0goAMjhS5XaHZ7AlcHAjJCiObkHixIUDD29i&#10;gcmCBVIFjUvcvIkjZXQCJEiNMCSIt1mfX//lD4PzCyVN3vl1N6RJKORsof/iQikWAnXGkDHSbuiw&#10;tnoEide1ZbVNRnRND1bDooao3F5b4udxPqK8mkRWHXavbTLNbGWBglJ3WYqbA1GIg6XOnIxvxoqN&#10;Vgy77pWjSQMVwyan9q43Wl/M/mssLXdL2nQDsM+J3srH5Ksi4sVFNNjhvRGnyTOFJjf0F3ZMOG1c&#10;bEH92/ZZjDTbg4AOF6AB1fzC7wKRCKX3Wfg1c4vRop2WsxlsYHMS0awFpUJ4GHoehMcJCvDM1m7V&#10;/ayxoPNNcwq3VZqNLhqhp0d7s8+DKjFa5txEgIqp+bPs1MEmOSCe9mjv3f+NwWVzEVVLxKTykC64&#10;Nfl4rA+oNrLbbwjg8iYl6wQZL7qsDIhrWZbqGxh7gTOURIxA7d56TtriwguVUvrkH7w/OdW/hGmR&#10;E97aQEl01nxYOH1HdnVIVc5w+UEr8/GDqkUbLk9j2oQNpTjiEP3l6d7T2PvirFgaaIID2OZD0dD4&#10;oE7H9wtECmdj/6g67rfno40V/IWJFDedlRH2+bSnhWaKHvzU5XzmTpXz0YtxlP2mA3ZdJZf1wQ2T&#10;v3Y1n8s+JzfJElxCqXNj4Gapvl9hGMwR+jl2qio1foEnrvpEOVjycuaAGGX7rO5ric8i0JExpU9C&#10;XrY8WA2d2r2ap2k8uIQrl20koQ5Bw8Y7fsp//bTziJzkIL23Pn01Hx0rN2fkqCyW8GCeez7s5a7l&#10;cWYiHSrXWQj1q/lc9YlRb5Evr7T7ZlhHDpToYtylz9JIfvBOnyxNrLgKH4zIX86TRQ0isN11sKes&#10;G1LVwYlt+VHeoT4DK7+s2yVVZj/UjcV3/MIg8HopgNQa5/BJ0dw5fqULhlIpcS1Gc6bKSnD/4HL2&#10;qja+Yj3tCPaZ9V+DS9l5qdORFD1cUAhHng93t84TlWHNjJuG0xZU7b30X6NPVV+LBZ5vevW/3siu&#10;tel3r080gWUMMQFJ+8JUtRGBvlTSLm9yAfkNzVw/Kzo3NpEFEEQAfLGcZyxvIg6jXsSWZkbQ2cgg&#10;s8R/dZ6lT4LaS7pYGX7rQPbIc+uZvoJdxsnGGdVrMafYx5aifsp/Y93n6s2NXfRe7yneIVabkoLp&#10;NCGOD5iNKYCSkUojF6oN3bBHw/kmIcn1qtFJprNqRVKYP6EuuZH9PVHfRMs3oVf2xFQlOc+5m8jA&#10;hKu7N8+5g9ndqgBR9gTOk00iWYcjYpF9EmuKfUgYm2ju9jyLSNGpzm58EK+LUx4qsLaU2yI+bO0L&#10;NovvXPbZOQ75a63I3aUU/ot3/JT/Dl5D2UCDww7haKZc0KFD/dQVf8o/CP6kzK5ODxQaFo39DOBA&#10;j6QXvQt2L9KTW+uGzrGCVDGusVNzaQ4RNYwpyjctgdjCKwiDL1g9V/OsnP2CpWnzLKIDb5TKT5UI&#10;ZZNiZkXEZGue9U0wT0u+YMpPonRrDqM0ph2112d582SoYgLZvTubSlXyShqaezo1+6+QcUVms9WW&#10;ec4+IWxgoXKx52g5x8nZguDY3kv/de7z5MHBjJFxI22BX3h81n0SxXIohDsbo5TkHm3nPFGHyyH9&#10;8lkC5YImlY1UG9Nd3+qzvqn4RePb2qhoS5tn4T7VQUuMdqdm/3XSWfNNk6/slYvGqQVm49Y80TWW&#10;yLgpS4alCN2/niJmRQ4Rp1NlyiH1+sz6rzHP4nOcI7/FlTkHfoukBdp0J4moLEeYTefAbnEHQbQL&#10;UFR4qMRJkBfTj+4z67/GPGeNUnlAupGrfFb5uTCByD/oCFhpZGbWWTrOR3b/irbWL6M3AphxNx6W&#10;HEau9Zyf8t94mrWOBNjl01fzIdJoMUZAD5BXHTL4Lt8kiUsNALRtCtLmLqVBjIzmfc2viJu1OzIl&#10;DGlvC3xkH71jVwpT3Aal7EUmRMnJmyh9ev3XIBBFw43HEfJlwaAQG/dpGboVYLJ1W0LNr9CAIya8&#10;tR/J/tvfEAiwRwIx6Z1CIv67AqpnZJf7eInLXfLM1VTRV86RCx/YIzAl1Mxl6St2HLlj8uaATvPs&#10;nAccM+64hQvI5tvn9FP+O5YBTrbfjik+YTF+6mo+JbbGZVlxX70ZpoTsMBTRg3XhShRLh+JvyLQi&#10;QkCNLDWF5c6HsQd0HbOj9lkEHiZHYEpONLyaZzF7OY0p8EURIUV2A1JbImfFBz9wR/uyu7iC1LBV&#10;7r70WRtxRRd7btqQM8e1Nc+i+tDv4TV4PYttBUhOF+WVARV/mCIAM33aqdl/xfaf1gpI97izw32S&#10;9XSEEI2kw9i1T6IxjlIw8hv7EKFiHXVOFuFz+auEyYeV6PHgWjr+IxGxv5p/QbSF5wK/LHWI/iLk&#10;3XBrdHSgd1nGygnl6cF3WvZfFqy+mwEXEMO064kj+bGEdD3NYnYhOnTlCmTf4iBZjUEh4ilwRVuw&#10;w2ocfcKZIzybffK837znJSvwZV/35AizW/3Zs8daLEiOsqgK2O48y07B3lhhLdNIRD4t+c8SKsC9&#10;Dpbeom1x+CnnIe1VNgMuH8QerjHeQU/yV39UteyOVdnqc/r0HJ5f7qmdlh7BG7F3Gc6U0kSd76jl&#10;aQRi+CjaWj6KA4WkG3NEPPUQzBzNc2UHR/LuNEdrs7FDNMrYeCq1x4nPsf5+yn/j6SMXq+4pn6fb&#10;gPrDV1uwzuYoClJmAxIGLMzxOdDkPWk1Ey6gaeMagtNcrjpEsUXQkkTYYhrOtB/YRsy7StqprP8G&#10;Jw0w5laH02zg2nly/fWjbKmwJynJsxgA+HKRSNFJiBvxcB2THHKCyFE41JYh04RCQcF3dTDT3gPn&#10;Ra2dWL1OxL7gRFHCXBOw8BvZpGKW62hSRhf8yd5RSOhprBP7ouhWHXCxixEwjLk3pjWOeBYmbTBj&#10;76X/slZIOBBF11+MewpNwAO0M+xM3CbqfLQ+5ba6kRTsjT6x8MKh4UDEqw7OAAbC6ZFjI+gagaVP&#10;YNNxdITQQFwQuMWYeILC2Wh/ERyN+xhznmSgYyoYrmvNWxK64RpQFFn3LW7TFkRgnKxiD50QpXx2&#10;zJPK8wusgyy4Tq9otKR7lEbc7ZMgoWGsKNy4Bd3zxBwlFTU+i8waJlI2YtERYDz6RNaOJNkWbdFa&#10;Pu6DVFOZpSLXdAtFbBtOKoUsyT4JSXieoL5ueKcCFoRPRjU9lq/1OZHLRObxgFuj/imIQCx87LK9&#10;ecJDYZlRZBLjr30WykbsWmUkuzUDl/sydMBvAevY63Niv0E0ESVpfSJuwwIlLLMcMaCimuUVSfc7&#10;N7UUkDrMhMXS+pTHM7Qk1meg+3M9hacftCXCdOcg6KFm4rOE3vulo6DriVIfrCmXYLFm8ArCptPR&#10;ueFYbtEW+CsyfXwWJhrZBk8FkLMRByqj0bUHyC+A2/Emwvha9lnWD0lLB8beqg42J2nGnvZT/htP&#10;E/oIjUgNurhpgFn5qStZrsR8yDiu2whMQc4Hb8pk0uibKcUxLphlzIcDBDdyb2DwiFzEm+zltico&#10;Rq/z5RIpght0m5ALp6iZFY2gWq69Cs83qCLw/6C74oUZJ/BT/ptPA66IHpSIWyh+SUMcuZBIh2xq&#10;cgVbw7F06vnEmToTWKnxOGlBwp+YTfTWe+m/xjhVhD4MT0AEus6+yE9W0hkrMI1xUUb2CZeG4sLG&#10;iOzcFu/j3shiPpaG+P1AbednYaQQdOjYOMSXjUJYB1WJmiRV+8z6r5jnPPOG8F68pHrSDl7pvj2c&#10;62gjgXNB9Hf1IVs3q7K94oxO409OVOItHkRAQi9XHigOFcFgnLTQ3ifado5D/RFSHh9kVb/Bn+2M&#10;JoelPSt/84qGJOSUMta6EfWhsEXlFSAL2kdHI0vTbSei4j7UwYvg27dpiLSSSDg+i2rrpqe2teMu&#10;+LZd71Fuz7eV6nzxFtpOZ0BCLqCeOccb4zRV/HfwlNK09gJfq7zv8vQVDeEfWOGYD3g+dm2lIbcE&#10;4YBEI3Nrm5EQKu7QaCTSP3bqiScu+yRu73NYqOXOh5RxxA2Pz2LAHWcivN+wsl/+GBkLpMMXbKSF&#10;KpxGdGqcID6682u6RjFtL6HQ9Ts0RCErmSCegOq6VqvIrKOA92gk+9NtM45q+FTLYVzEyDrN+mw4&#10;1AdjH31RRiWVrR/y38EQ3CemXJEGBkIi77/1Q72f8QpGgzTieEd3sNe50AjiM+Qde6/li4gtoGcH&#10;QxCD2TtbwnL4xIwcw1UreaQeG9HAcJuR0+mo+qnr+aj2xyAYE+uYIpQuWmw0vmKyba6oVGP1Odvs&#10;ndf76L9ilOSfX8E3ojrlQNuGYgsjE8eK+KPmbTrDWx3vlZRE76L/ig6hm1SsOuRMczNmFACUf3zd&#10;hg6wmQ5pNriPipqYwGONiczYTPEC+G+MC2GYFRcmdsIPXU6F0J2Amsdwg+hJHw4+YfUPusZwZxvw&#10;lTC9vJBbokiQSuVC1CHmfed2lfm35ACC07Y1IFpeDDkFL25R77jdM0KRyLlvcDszAuF8DI3gw0n2&#10;X9Pvq0NmhwX4huVowhyvG+t1MOZLLLZLXrjukUpCITBPHI3aZy8cM8DCbVFQIM28N1Ya996c1Lvo&#10;v5KrTi9ONpgfZTXbdi79fSGW/fjh6d1QDR8fPr8/ovr6n/96+hwR/qfP//nuw+8///3hzdOHx99+&#10;+Y/fHh+PH2/fv/v93T8eP333vw+PP33/8Pbtuz8+v/heTQ+PH98/jH8mKzxwIfDlk984Ptw+9vjH&#10;d38erMjCv334+NP3//P48Pn41h8f1OHQLJ+ePv/z4en9+PLx/pjr7799fvfJ6o2P//nx6c3Tx399&#10;+vnv+r///vDL//3r03efPj/+4wMDhfgPf7x9/+HTT9+//fzpWHE99efTx+PNX9/8+av+7+HNr58e&#10;Pr7/7e0/Hz4/1N/HU2/evfjw/sPjL+8+/fz/AAAA//8DAFBLAwQUAAYACAAAACEAgmRlLuEAAAAO&#10;AQAADwAAAGRycy9kb3ducmV2LnhtbEyPwU7DMBBE70j8g7VI3FqnKWqiEKdCVOSAxIGWD3BiNw61&#10;15HttuHv2Z7g9kY7mp2pt7Oz7KJDHD0KWC0zYBp7r0YcBHwd3hYlsJgkKmk9agE/OsK2ub+rZaX8&#10;FT/1ZZ8GRiEYKynApDRVnMfeaCfj0k8a6Xb0wclEMgxcBXmlcGd5nmUb7uSI9MHISb8a3Z/2Zydg&#10;973azdakjr+79uMY+pafYivE48P88gws6Tn9meFWn6pDQ506f0YVmRWwWK9pSyLI85LoZsmfigJY&#10;R7QpixJ4U/P/M5pfAAAA//8DAFBLAQItABQABgAIAAAAIQC2gziS/gAAAOEBAAATAAAAAAAAAAAA&#10;AAAAAAAAAABbQ29udGVudF9UeXBlc10ueG1sUEsBAi0AFAAGAAgAAAAhADj9If/WAAAAlAEAAAsA&#10;AAAAAAAAAAAAAAAALwEAAF9yZWxzLy5yZWxzUEsBAi0AFAAGAAgAAAAhACLX+2bSowcAirgrAA4A&#10;AAAAAAAAAAAAAAAALgIAAGRycy9lMm9Eb2MueG1sUEsBAi0AFAAGAAgAAAAhAIJkZS7hAAAADgEA&#10;AA8AAAAAAAAAAAAAAAAALKYHAGRycy9kb3ducmV2LnhtbFBLBQYAAAAABAAEAPMAAAA6pwcAAAA=&#10;">
              <v:shape id="Freeform: Shape 10" o:spid="_x0000_s1027" alt="&quot;&quot;" style="position:absolute;width:38863;height:34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112893,3391546;2094730,3400242;2095818,3400657;2263912,3303269;2205188,3315702;2117101,3325648;2112907,3315702;2174428,3310729;2263912,3303269;2416664,3290255;2413077,3291156;2414916,3290837;1320832,3271567;1383051,3285864;1409617,3287107;1483720,3319432;1517277,3325648;1519376,3326270;1527065,3319432;1556426,3326892;1585789,3333107;1643644,3345071;1644513,3344297;1711626,3354243;1743784,3359216;1775943,3361702;1841657,3364189;1931141,3362945;1935025,3362945;1943726,3358593;1963300,3352999;1983224,3352688;1996857,3354241;2000527,3362945;2031811,3362945;2022024,3375377;2016431,3381594;1998254,3389053;1964698,3389053;1921355,3386567;1827675,3384080;1757766,3379107;1696245,3371648;1634725,3362945;1541047,3350512;1468341,3329378;1469182,3328835;1426395,3316946;1388644,3302027;1345300,3289595;1300558,3275918;1320832,3271567;2143879,3244913;2122516,3247811;1974776,3254445;2023422,3259756;2036006,3257269;2122694,3248567;2136959,3246100;2276616,3226899;2204057,3236746;2228956,3237377;2264785,3231473;2541483,3224024;2313909,3277911;2429073,3255095;1082441,3198838;1243232,3259756;1300558,3275918;1343902,3289593;1387246,3302026;1424997,3316944;1416607,3323161;1394236,3319431;1314540,3293324;1275391,3279647;1236242,3264729;1184508,3248567;1139766,3231162;1104812,3214999;1082441,3198838;1148156,3167758;1225056,3202568;1215270,3207541;1125785,3169000;1148156,3167758;864323,3083218;959400,3130461;978975,3150352;934233,3129217;900676,3110569;864323,3083218;1031045,3051317;1031058,3051670;1035780,3056753;1036300,3054623;3072947,2969707;3067870,2970083;2983978,3023543;2901485,3063326;2842761,3094406;2810603,3106839;2777046,3119271;2736498,3137920;2705738,3154081;2660996,3170244;2614856,3185163;2602272,3196351;2582697,3202568;2533761,3210028;2470842,3227433;2413517,3243594;2350598,3259757;2272299,3277162;2161843,3293324;2159047,3297054;2105939,3308860;2107314,3309486;2166292,3296375;2167436,3293324;2277894,3277162;2356192,3259757;2419110,3243594;2476436,3227433;2539354,3210028;2588292,3202568;2555164,3220242;2556133,3219973;2591088,3201324;2610663,3195109;2611966,3194788;2620449,3186406;2666590,3171487;2711332,3155325;2742092,3139163;2782639,3120515;2816196,3108083;2839207,3099187;2851151,3091920;2909875,3060840;2992368,3021056;675329,2952515;680637,2956563;682450,2957384;3082332,2920060;3081852,2920354;3081852,2920709;3084074,2920991;3084648,2920354;3112539,2901502;3104283,2906573;3102824,2907921;3108484,2904700;561165,2838881;613972,2894166;572101,2849489;3211535,2838845;3211410,2838884;3210485,2844517;3188114,2866895;3161548,2893003;3163149,2892675;3188114,2868138;3210485,2845760;3211535,2838845;697826,2810849;700595,2813847;700734,2813436;491007,2782354;527360,2803490;529145,2805359;545711,2808618;583286,2839543;635020,2876840;657391,2904191;669974,2917867;723105,2957651;707726,2968839;658246,2919953;655994,2920354;702819,2966615;707726,2968839;723107,2957651;855934,3050892;829369,3058352;839156,3064569;800007,3065811;774839,3050892;751071,3034731;692347,2991217;637817,2947705;587482,2904191;563713,2883057;541342,2860679;549731,2850733;577695,2873111;608455,2894245;646206,2930300;649415,2932747;608455,2894245;579093,2873111;551129,2850733;520369,2817165;491007,2782354;3571218,2584681;3570509,2584951;3555238,2617540;3556539,2428929;3519486,2476519;3501309,2506356;3483133,2533708;3439788,2584681;3402038,2635653;3368481,2676680;3365683,2678201;3363394,2681217;3367082,2679166;3400639,2638140;3438391,2587167;3481734,2536195;3499911,2508844;3518087,2479007;3555839,2430520;3701250,2411872;3683073,2460357;3650916,2512573;3618757,2566033;3589395,2599600;3608970,2564789;3625748,2529979;3638331,2511331;3655109,2486466;3670490,2461601;3701250,2411872;3610749,2305302;3576811,2358412;3576187,2359689;3610367,2306197;3629362,2185014;3588572,2284109;3502766,2440064;3490204,2457725;3490123,2457871;3460760,2502627;3431399,2551114;3397843,2588411;3369879,2630681;3204892,2796030;3150362,2837058;3145131,2840595;3142874,2842626;3120072,2859154;3101426,2878084;3032914,2924084;3022180,2930114;2993021,2951250;2988811,2953681;2982580,2958895;2928051,2991219;2873521,3021056;2867279,3023869;2830358,3045193;2818913,3050326;2807807,3057109;2770055,3075758;2734782,3088059;2656168,3123317;2471729,3184483;2343204,3213868;2447074,3196351;2466648,3192621;2529566,3172729;2568715,3161541;2631635,3132946;2702942,3110568;2748628,3094637;2768657,3084460;2786832,3079489;2812000,3067055;2818613,3062969;2835770,3048407;2873521,3028516;2916469,3009796;2932245,3001163;2986775,2968839;3010543,2948947;3037110,2934029;3105620,2888030;3154558,2847002;3209086,2805976;3374073,2640626;3396778,2606305;3397843,2603329;3434195,2553599;3445381,2538680;3460254,2520338;3464956,2512573;3494317,2467817;3551643,2362141;3607571,2249008;3624000,2203008;3782344,2074955;3778150,2077442;3778150,2077442;3795551,2001274;3795049,2003473;3799122,2007821;3811707,2020253;3820096,2015280;3820307,2014326;3814503,2017767;3800521,2006577;3783088,1860046;3782112,1860095;3780343,1860182;3780946,1866092;3779549,1897174;3773956,1915821;3740400,1963064;3732011,2004092;3723621,2017767;3709640,2077442;3694259,2124685;3677480,2170685;3667694,2206738;3656508,2244035;3665429,2231698;3673287,2205494;3680277,2168197;3697055,2122198;3712436,2074955;3726418,2015280;3734807,2001604;3743196,1960578;3776753,1913335;3754382,2009063;3737603,2088630;3699851,2190575;3692384,2200905;3689191,2216373;3678879,2242792;3639730,2318629;3621553,2358412;3610367,2379548;3596385,2401926;3558635,2461601;3518087,2520033;3466355,2598357;3409028,2675437;3371278,2718950;3330729,2761220;3316748,2778625;3301368,2796030;3277598,2813436;3238723,2851708;3239846,2855706;3199300,2893003;3155955,2920354;3121001,2945218;3087888,2966735;3093037,2966354;3129390,2942732;3164346,2917867;3207689,2890516;3248237,2853219;3246838,2848246;3285987,2809707;3309757,2792301;3325137,2774896;3339119,2757491;3379667,2715221;3417417,2671707;3474744,2594627;3526476,2516304;3567024,2457871;3604775,2398196;3618757,2375818;3629942,2354683;3648119,2314900;3687269,2239062;3702648,2188090;3740400,2086145;3757178,2006578;3779549,1910848;3784593,1894033;3780946,1893443;3782344,1862363;3813104,1833768;3796823,1894089;3796825,1894089;3813106,1833769;3825689,1821336;3817299,1837498;3815378,1871376;3814503,1903389;3800521,1941644;3800521,1946014;3817299,1903389;3820096,1837497;3826615,1824939;3765566,1767876;3756404,1787132;3752983,1815120;3748572,1802046;3746958,1803891;3751585,1817607;3748789,1837498;3754382,1853660;3758716,1853446;3755779,1844956;3758575,1825065;3765566,1767876;3883015,1734309;3885811,1735552;3884412,1787768;3885811,1823822;3881616,1889713;3877422,1927010;3864838,1981712;3860644,2027712;3839670,2112252;3820096,2185602;3785142,2199279;3787938,2191819;3793531,2139603;3814503,2084901;3831281,2076199;3831281,2076198;3849458,1981712;3859245,1936956;3867634,1890957;3874626,1847443;3877422,1806417;3878820,1771606;3881616,1752957;3883015,1734309;196922,1157864;197618,1158174;197684,1158000;281279,979668;250519,1030640;225351,1049289;225291,1050479;222857,1098073;222928,1097959;225351,1050531;250519,1031882;281279,980910;282327,981531;282851,980600;298056,871506;278481,883938;249120,938640;255837,943419;256056,942579;250519,938640;279880,883938;297213,872930;405717,800642;403951,801899;396455,827527;391735,840426;263102,1049289;244925,1100261;228146,1152476;191793,1261881;168025,1336475;156839,1392421;151247,1421015;147051,1449610;134468,1526690;130273,1573933;137265,1623662;140541,1596566;140061,1587608;145654,1535392;158237,1458312;168217,1447662;182710,1361423;182007,1346421;195820,1311209;204039,1281647;201581,1286746;193192,1284259;172219,1337719;173618,1367556;163830,1424745;162432,1434691;148450,1449610;152644,1421015;158237,1392421;169422,1336475;193192,1261881;229545,1152476;246324,1100261;264499,1049289;393133,840426;405717,800642;430886,676319;430885,676319;437875,681292;437875,681290;682829,499316;682560,499507;681744,500328;670325,510968;667438,514702;665551,516598;657391,527131;572102,616644;548332,641508;524564,667615;419460,770910;525961,666373;549730,640264;573500,615400;658789,525887;667438,514702;681744,500328;718321,413587;706254,417326;697279,420288;695143,422698;679762,435130;640613,457508;614048,483617;588881,509724;572102,523400;571533,522766;555674,539718;528758,569401;485415,611671;492405,619129;492538,619024;486812,612913;530155,570643;573500,523400;590278,509726;615446,483617;642010,457510;681160,435132;696541,422699;713319,417105;718615,415643;2743490,188971;2814797,217565;2845557,239943;2777046,210106;2743490,188971;2511390,98215;2567318,109403;2645617,144214;2511390,98215;1669682,89979;1640319,93242;1577400,100701;1515880,113134;1489315,120593;1458555,128052;1391245,139810;1378857,144215;1293568,170322;1209677,200160;1150953,223782;1111804,237457;1015328,277240;969188,303349;924446,329456;853138,376699;786025,423942;721793,473765;727301,479888;740933,471574;752537,463883;794414,431401;861527,384158;932834,336915;977576,310807;1023717,284700;1120191,244916;1157943,227511;1216667,203889;1300558,174051;1385847,147944;1421675,141687;1438981,136428;1674547,91241;2169708,63249;2199593,65891;2240142,78323;2209382,74594;2145065,63404;2169708,63249;2332422,53458;2389747,57187;2459657,82052;2372969,68377;2332422,53458;1864728,53148;1703237,60918;1591382,74593;1538251,87025;1492110,101944;1427793,109403;1184508,192700;1096423,227511;1069856,236213;1046088,247403;1001346,268537;931436,300861;878305,338158;724504,445076;692363,469928;660919,495457;661585,496049;419699,748425;370762,808100;348391,844155;326020,877721;284074,947342;238447,1011274;237934,1013234;222554,1050531;211368,1067937;208572,1070423;196163,1107099;193192,1128856;190396,1159936;170821,1210909;152644,1261881;133069,1336475;121884,1404853;114894,1473230;124680,1425988;125588,1422089;127477,1403609;138662,1335232;142165,1336271;142469,1335116;138664,1333988;158238,1259394;176414,1208421;195899,1157683;194591,1157449;197388,1126369;212767,1067937;223953,1050531;224328,1049623;239333,1013234;285473,948586;327419,878965;349790,845398;372161,809344;421098,749669;662984,497293;727301,445077;881102,338159;934233,300862;1004142,268538;1048884,247403;1072654,236214;1099219,227511;1187306,192700;1430591,109405;1494907,101945;1541047,87026;1594178,74594;1706033,60918;1867525,53614;1997326,57486;2061173,0;2126888,3729;2194001,9946;2238743,19892;2268105,32324;2304458,26107;2358987,37297;2392544,45999;2391146,47243;2389747,55945;2332422,52216;2312848,47243;2293273,43513;2255521,36053;2217771,28594;2178621,23621;2135278,23621;2100323,23621;2045794,23621;2043233,22894;2019228,33567;2027617,45999;2111508,60918;2074176,61497;2074806,61540;2114305,60918;2147861,64648;2212178,75837;2242938,79567;2294672,89513;2347803,99459;2399535,110647;2451269,124323;2476436,130539;2501604,137998;2501928,138262;2519976,141029;2563713,155480;2569822,163711;2571513,164107;2610663,177782;2644219,190214;2677776,203890;2702943,216323;2719721,223782;2737897,232484;2799417,263565;2877716,308322;2918264,333186;2919439,333932;2940160,345125;3729214,1664688;3728624,1675092;3744594,1677121;3759973,1687067;3766965,1720633;3793529,1760417;3804716,1761321;3804716,1751715;3816083,1723640;3815900,1718148;3827086,1684580;3842467,1684580;3866235,1670905;3869032,1725607;3862041,1751715;3853652,1776579;3849457,1817607;3848060,1838741;3845263,1859877;3839302,1863411;3839670,1864848;3845382,1861462;3848060,1841227;3849457,1820093;3853652,1779066;3862041,1754201;3869032,1728094;3880217,1735553;3878820,1754201;3876023,1772850;3874624,1807661;3871828,1848687;3864838,1892201;3856449,1938200;3846661,1982956;3828485,2077442;3811707,2086145;3790733,2140847;3785140,2193063;3782344,2200522;3758575,2257711;3751584,2262684;3722223,2323602;3752983,2262684;3759973,2257711;3715231,2370845;3691462,2382034;3686533,2390802;3687269,2391979;3692861,2382033;3716630,2370845;3699851,2413115;3669091,2462844;3653712,2487709;3636934,2512573;3624349,2531221;3606174,2567276;3586599,2602086;3555839,2639383;3525079,2674194;3526360,2671847;3491521,2713977;3416018,2787328;3401154,2807664;3416018,2788571;3491521,2715220;3434195,2792300;3404658,2819808;3380947,2835306;3379665,2837058;3364841,2847198;3364286,2850733;3298570,2910408;3228661,2967597;3225429,2969682;3202096,2996190;3146168,3033487;3093897,3068346;3093710,3068548;3146168,3034731;3202096,2997434;3155955,3038460;3118379,3060217;3092386,3069979;3091638,3070786;3063675,3086947;3053138,3091289;3026624,3110414;3000757,3126730;2961607,3149109;2949024,3150352;2935038,3155880;2932864,3157348;2950422,3151595;2963006,3150352;2912672,3183919;2880512,3198839;2848355,3212514;2825640,3215544;2821789,3217487;2715526,3258513;2710108,3259608;2677776,3278405;2695951,3283378;2628838,3309486;2634431,3292081;2612060,3299540;2591088,3305756;2547743,3318188;2541952,3312008;2521177,3315702;2496010,3320675;2444277,3331864;2442572,3332569;2491816,3321917;2516983,3316944;2537955,3313215;2546344,3319431;2589689,3306998;2610661,3300783;2633032,3293324;2627439,3310729;2568715,3335594;2565837,3334877;2525372,3349268;2491816,3357972;2441481,3369160;2420684,3367607;2377183,3375133;2375765,3377863;2259716,3397755;2233150,3391538;2210779,3391538;2171630,3402728;2136676,3405215;2101720,3406457;2097923,3405011;2066067,3410032;2027617,3403971;2029016,3402728;2036006,3394025;2003848,3390296;2019228,3382836;2065369,3381592;2110111,3380350;2174426,3381592;2219168,3377863;2303059,3361701;2358987,3350512;2400933,3349268;2403851,3348064;2363182,3349270;2307255,3360458;2223363,3376621;2178621,3380350;2114305,3379107;2069563,3380350;2023422,3381594;2024821,3376621;2034607,3364189;2465249,3300783;2757472,3202568;2834371,3166514;2877716,3146622;2922458,3125488;3006350,3080731;3073463,3034731;3199300,2947705;3234254,2922840;3267810,2896733;3318145,2855706;3339119,2824625;3369245,2800070;3369487,2798527;3340518,2822139;3319544,2853219;3269209,2894246;3235653,2920354;3200699,2945218;3074862,3032245;3007748,3078245;2923857,3123001;2879115,3144136;2835770,3164027;2758871,3200082;2466648,3298297;2036006,3361702;2003848,3361702;1999653,3351756;1966097,3350512;1935336,3361702;1845852,3362945;1780138,3360458;1747979,3357972;1715821,3352999;1735193,3334626;1731201,3335594;1659026,3323709;1655699,3324405;1517278,3302027;1462748,3292081;1415210,3284622;1357885,3261000;1286577,3237379;1212473,3211270;1225056,3202568;1276790,3211270;1299161,3228675;1376061,3248567;1528464,3283378;1566214,3289595;1606763,3295810;1651505,3304513;1700810,3313993;1704634,3313215;1750775,3319432;1752173,3316946;1819286,3319432;1830471,3320675;1933937,3320675;2009440,3323161;2098924,3316946;2110109,3316946;2114305,3326892;2202390,3316946;2261114,3304513;2294670,3299540;2315644,3297054;2361783,3287108;2399535,3279649;2437286,3270945;2506532,3260289;2515586,3257270;2442880,3268459;2405128,3277162;2367378,3284622;2321237,3294567;2300265,3297054;2266708,3302027;2175825,3309486;2114305,3314459;2103119,3314459;2013635,3320675;1938133,3318188;1834667,3318188;1823481,3316946;1780138,3300783;1756368,3314459;1756308,3314566;1775943,3303269;1819287,3319431;1752174,3316944;1752703,3316640;1708830,3310729;1657097,3300783;1612355,3292081;1571807,3285864;1534057,3279649;1381653,3244838;1304754,3224946;1282383,3207541;1230649,3198838;1153749,3164027;1131378,3165271;1051681,3129217;1037699,3106839;1040495,3105596;1089433,3129217;1138368,3152839;1152350,3145380;1095025,3111812;1047487,3093164;981771,3059596;925844,3027272;837758,2993705;804202,2968840;811192,2966354;844749,2975056;774839,2910408;735690,2881814;699337,2853219;653197,2819652;586084,2753760;581479,2740964;567907,2728896;521768,2684139;516175,2661761;497998,2639383;495832,2636364;474228,2623220;432282,2569762;408514,2520033;405717,2520033;373560,2465330;342799,2410628;310640,2347224;281279,2282576;310640,2326088;340003,2380791;349790,2410628;353835,2415903;348856,2392885;335872,2371932;314737,2329674;289667,2292520;258907,2217926;232553,2141459;223900,2119169;186209,1985398;169541,1888288;169422,1890957;170821,1910848;177812,1956849;186201,2004092;172219,1963064;162432,1910848;151247,1910848;144255,1863606;134468,1833768;126079,1805174;102309,1782796;95319,1782796;88327,1751715;85531,1711931;91124,1655986;93920,1636095;98682,1622451;96367,1591338;99513,1545338;105106,1536015;105106,1530419;93920,1549068;84134,1536636;65956,1514258;62636,1496542;61763,1498095;56170,1547824;51974,1597554;47781,1636095;47781,1715660;49178,1756688;51974,1797714;39392,1836255;36595,1836255;28206,1761661;28206,1684580;35196,1624905;47775,1636088;36595,1623662;33799,1578906;36595,1510527;37993,1491880;42188,1460798;58966,1404853;67326,1367688;64559,1358853;54771,1408582;37993,1464528;33799,1495609;32400,1514258;29603,1582635;32400,1627391;25410,1687067;25410,1764147;33799,1838741;36595,1838741;54771,1909606;64559,1968037;85531,2027712;118564,2156038;121447,2180631;127478,2180631;158238,2246521;169424,2280089;148450,2251494;126079,2206738;124682,2219170;112517,2185641;103708,2186846;93920,2158253;60364,2089874;39392,2028956;37993,1977983;28206,1918308;21214,1858633;5835,1815120;15622,1583879;25410,1524204;17020,1491880;33799,1402367;37993,1381231;49178,1309124;78541,1256908;71549,1327773;78538,1315626;82735,1286590;84134,1254421;96717,1213394;116291,1151232;140061,1087828;141842,1086047;152646,1035612;168025,999558;186202,969720;222555,907559;251916,851614;293862,779506;324622,748425;349790,704912;370763,677561;393134,667615;398727,660156;421098,620373;464441,575616;465621,594323;462459,602186;507784,560697;530155,534590;559518,509726;562049,512225;560917,510968;597270,478644;633623,448806;672772,411509;727301,375455;786025,336915;821136,315135;844749,295888;886694,273510;931436,252376;937359,249667;952585,236370;977577,220052;1005017,207619;1024429,203646;1027911,201402;1408218,64647;1422329,61919;1461349,49728;1488265,44910;1502300,44805;1507490,43513;1826278,6216;1916810,5905;2013635,7458;2015438,8660;2062572,3729;2105916,9945;2149260,17404;2171622,21924;2147861,16161;2104517,8702;2061173,2486;20611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19;top:4431;width:30609;height:2732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664089,2717334;1649784,2724300;1650641,2724633;1783030,2646606;1736779,2656566;1667403,2664535;1664100,2656566;1712553,2652582;1783030,2646606;1903335,2636178;1900511,2636900;1901959,2636645;1040271,2621205;1089274,2632660;1110198,2633656;1168560,2659555;1194989,2664535;1196642,2665034;1202698,2659555;1225823,2665532;1248948,2670512;1294513,2680097;1295199,2679477;1348056,2687446;1373383,2691430;1398711,2693422;1450467,2695414;1520944,2694418;1524003,2694418;1530855,2690931;1546272,2686449;1561964,2686200;1572700,2687445;1575591,2694418;1600230,2694418;1592522,2704379;1588117,2709360;1573801,2715336;1547372,2715336;1513236,2713344;1439455,2711352;1384395,2707367;1335942,2701391;1287490,2694418;1213710,2684457;1156448,2667524;1157110,2667089;1123412,2657563;1093679,2645610;1059542,2635649;1024304,2624692;1040271,2621205;1688492,2599850;1671668,2602172;1555310,2607487;1593623,2611742;1603534,2609750;1671808,2602778;1683043,2600801;1793036,2585417;1735889,2593306;1755499,2593812;1783718,2589081;2001641,2583113;1822406,2626289;1913108,2608008;852517,2562934;979155,2611742;1024304,2624692;1058441,2635648;1092578,2645609;1122310,2657562;1115703,2662543;1098084,2659554;1035316,2638637;1004483,2627679;973649,2615726;932904,2602778;897666,2588832;870137,2575883;852517,2562934;904274,2538033;964840,2565923;957132,2569907;886655,2539028;904274,2538033;680731,2470299;755612,2508150;771029,2524087;735791,2507153;709362,2492212;680731,2470299;812038,2444739;812049,2445022;815768,2449094;816177,2447388;2420216,2379353;2416217,2379654;2350146,2422486;2285174,2454361;2238924,2479263;2213597,2489224;2187168,2499185;2155233,2514126;2131007,2527075;2095768,2540025;2059430,2551978;2049518,2560942;2034101,2565923;1995560,2571900;1946006,2585845;1900857,2598793;1851303,2611743;1789636,2625688;1702642,2638637;1700439,2641626;1658611,2651085;1659696,2651587;1706146,2641082;1707046,2638637;1794042,2625688;1855709,2611743;1905262,2598793;1950412,2585845;1999965,2571900;2038507,2565923;2012416,2580084;2013179,2579868;2040710,2564926;2056127,2559946;2057153,2559689;2063834,2552973;2100174,2541020;2135413,2528072;2159639,2515122;2191573,2500181;2218002,2490220;2236125,2483093;2245532,2477271;2291783,2452369;2356753,2420494;531881,2365578;536062,2368822;537488,2369480;2427606,2339575;2427229,2339810;2427229,2340095;2428980,2340321;2429432,2339810;2451397,2324707;2444896,2328769;2443747,2329850;2448205,2327269;441967,2274534;483554,2318825;450580,2283033;2529366,2274505;2529268,2274536;2528540,2279050;2510920,2296979;2489997,2317897;2491258,2317633;2510920,2297975;2528540,2280045;2529366,2274505;549600,2252075;551780,2254475;551890,2254147;386712,2229244;415343,2246178;416749,2247676;429795,2250287;459389,2275064;500134,2304947;517753,2326861;527664,2337818;569509,2369693;557397,2378657;518426,2339489;516653,2339810;516653,2339810;553532,2376875;557397,2378657;569510,2369693;674123,2444399;653201,2450376;660909,2455357;630076,2456352;610254,2444399;591534,2431451;545284,2396587;502337,2361724;462694,2326861;443974,2309928;426355,2291998;432962,2284030;454986,2301959;479212,2318892;508944,2347779;511471,2349740;479212,2318892;456086,2301959;434062,2284030;409836,2257135;386712,2229244;2812648,2070867;2812090,2071083;2800062,2097194;2801087,1946077;2771905,1984206;2757589,2008113;2743274,2030027;2709136,2070867;2679404,2111706;2652975,2144577;2650771,2145795;2648967,2148212;2651874,2146569;2678302,2113699;2708035,2072859;2742172,2032020;2756488,2010106;2770803,1986200;2800536,1947352;2889044,1942620;2879822,1961297;2860001,1997156;2879822,1961297;2889044,1942620;2915060,1932411;2900744,1971258;2875417,2013094;2850089,2055926;2826965,2082820;2842381,2054929;2855596,2027039;2865506,2012098;2878720,1992176;2890834,1972254;2915060,1932411;2843783,1847027;2817053,1889579;2816562,1890601;2843482,1847743;2858442,1750650;2826316,1830047;2758737,1954998;2748841,1969149;2748779,1969266;2725653,2005125;2702529,2043973;2676100,2073855;2654076,2107722;2524135,2240202;2481188,2273073;2477067,2275906;2475289,2277534;2457331,2290777;2442646,2305943;2388687,2342799;2380232,2347630;2357267,2364565;2353950,2366513;2349044,2370690;2306098,2396588;2263150,2420494;2258236,2422748;2229156,2439832;2220141,2443945;2211395,2449380;2181662,2464322;2153883,2474176;2091965,2502426;1946704,2551433;1845479,2574976;1927286,2560942;1942703,2557953;1992256,2542016;2023089,2533052;2072644,2510141;2128804,2492211;2164786,2479448;2180561,2471294;2194875,2467311;2214698,2457349;2219906,2454075;2233419,2442408;2263150,2426471;2296976,2411472;2309401,2404556;2352348,2378657;2371068,2362720;2391991,2350767;2445949,2313912;2484492,2281041;2527438,2248170;2657379,2115690;2675262,2088192;2676100,2085807;2704731,2045964;2713541,2034011;2725254,2019315;2728957,2013094;2752082,1977234;2797232,1892566;2841280,1801923;2854219,1765067;2978929,1662471;2975626,1664463;2975626,1664463;2989330,1603436;2988935,1605198;2992143,1608682;3002054,1618643;3008662,1614658;3008828,1613894;3004257,1616650;2993245,1607685;2979515,1490284;2978746,1490322;2977353,1490393;2977828,1495128;2976727,1520030;2972323,1534971;2945894,1572823;2939287,1605694;2932680,1616650;2921668,1664463;2909554,1702314;2896339,1739170;2888632,1768056;2879822,1797939;2886848,1788053;2893036,1767059;2898542,1737177;2911756,1700322;2923870,1662471;2934882,1614658;2941489,1603701;2948096,1570830;2974525,1532979;2956906,1609677;2943692,1673427;2913959,1755106;2908076,1763382;2905562,1775776;2897441,1796943;2866608,1857704;2852292,1889579;2843482,1906513;2832470,1924442;2802738,1972254;2770803,2019070;2730059,2081824;2684910,2143582;2655178,2178444;2623243,2212311;2612231,2226256;2600118,2240202;2581397,2254147;2550780,2284811;2551664,2288014;2519730,2317897;2485592,2339810;2458063,2359732;2431983,2376972;2436039,2376666;2464670,2357740;2492201,2337818;2526337,2315904;2558272,2286022;2557171,2282037;2588004,2251159;2606725,2237214;2618838,2223269;2629850,2209323;2661785,2175456;2691517,2140593;2736666,2078835;2777410,2016082;2809345,1969266;2839077,1921453;2850089,1903524;2858899,1886591;2873215,1854716;2904048,1793954;2916161,1753115;2945894,1671436;2959108,1607686;2976727,1530987;2980700,1517514;2977828,1517042;2978929,1492140;3003155,1469229;2990331,1517559;2990333,1517559;3003156,1469230;3013066,1459269;3006459,1472218;3006459,1472218;3004945,1499361;3004257,1525010;2993245,1555661;2993245,1559162;3006459,1525010;3008662,1472217;3013796,1462156;2965714,1416436;2958498,1431865;2955804,1454289;2952330,1443813;2951059,1445292;2954703,1456281;2952501,1472218;2956906,1485167;2960320,1484995;2958007,1478194;2960209,1462256;2965714,1416436;3058216,1389542;3060418,1390538;3059317,1432374;3060418,1461261;3057114,1514053;3053811,1543936;3043900,1587763;3040597,1624619;3024078,1692353;3008662,1751122;2981132,1762079;2983335,1756103;2987739,1714267;3004257,1670439;3017471,1663467;3017471,1663466;3031787,1587763;3039495,1551904;3046102,1515049;3051609,1480186;3053811,1447316;3054912,1419425;3057114,1404483;3058216,1389542;155094,927690;155642,927938;155694,927799;221532,784917;197306,825757;177484,840698;177437,841652;175520,879785;175574,879694;177484,841694;197306,826752;221532,785913;222357,786411;222770,785664;234745,698257;219328,708218;196204,752046;201494,755875;201666,755202;197306,752046;220430,708218;234082,699398;319538,641481;318147,642488;312243,663021;308526,673356;207216,840698;192900,881537;179685,923373;151054,1011029;132334,1070794;123525,1115619;119120,1138528;115816,1161439;105906,1223196;102602,1261048;108108,1300891;110689,1279181;110310,1272004;114715,1230168;124625,1168411;132486,1159878;143900,1090783;143346,1078763;154225,1050552;160698,1026866;158763,1030951;152156,1028958;135637,1071791;136739,1095697;129030,1141517;127930,1149486;116918,1161439;120221,1138528;124625,1115619;133435,1070794;152156,1011029;180787,923373;194001,881537;208316,840698;309627,673356;319538,641481;339361,541872;339360,541872;344865,545856;344865,545855;537788,400056;537576,400209;536935,400865;527939,409392;525665,412385;524180,413902;517753,422341;450581,494060;431860,513981;413140,534899;330396,617624;414241,533903;432961,512985;451682,493063;518854,421345;525665,412385;536935,400865;565741,331369;556237,334365;549169,336738;547486,338669;535373,348630;504539,366559;483617,387478;463795,408395;450581,419353;450131,418844;437642,432427;416443,456208;382307,490075;387812,496051;387917,495967;383407,491071;417544,457204;451682,419353;464896,408396;484718,387478;505640,366560;536473,348631;548587,338670;561801,334188;565973,333017;2160740,151405;2216900,174315;2241127,192244;2187168,168338;2160740,151405;1977941,78690;2021989,87655;2083656,115545;1977941,78690;1315021,72092;1291896,74706;1242341,80683;1193889,90643;1172966,96620;1148740,102597;1095728,112017;1085971,115546;1018799,136464;952727,160370;906477,179296;875643,190252;799660,222127;763321,243045;728083,263963;671921,301814;619064,339666;568476,379584;572813,384490;583550,377829;592688,371667;625671,345642;678528,307791;734689,269939;769927,249021;806267,228104;882249,196229;911982,182284;958232,163357;1024304,139451;1091477,118534;1119694,113521;1133324,109307;1318853,73103;1708835,50676;1732373,52792;1764309,62753;1740082,59765;1689427,50800;1708835,50676;1836988,42831;1882136,45819;1937196,65741;1868922,54784;1836988,42831;1468638,42582;1341449,48808;1253353,59764;1211508,69725;1175168,81678;1124513,87655;932904,154393;863529,182284;842606,189256;823886,198221;788648,215154;733588,241052;691743,270935;570611,356598;545297,376510;520532,396964;521056,397439;330550,599644;292007,647456;274388,676343;256769,703237;223733,759018;187798,810240;187394,811811;175281,841694;166471,855639;164269,857631;154496,887016;152156,904448;149954,929350;134537,970190;120221,1011029;104804,1070794;95994,1125580;90489,1180364;98197,1142513;98911,1139389;100399,1124583;109209,1069799;111967,1070631;112207,1069706;109210,1068802;124627,1009037;138942,968197;154288,927545;153258,927358;155460,902456;167573,855639;176382,841694;176678,840966;188496,811811;224835,760015;257871,704234;275490,677340;293109,648453;331652,600641;522158,398435;572813,356600;693945,270936;735791,241053;790850,215155;826089,198221;844810,189257;865732,182284;935108,154393;1126716,87656;1177371,81679;1213710,69726;1255556,59765;1343651,48808;1470840,42956;1573070,46058;1623355,0;1675111,2988;1727969,7969;1763207,15937;1786333,25898;1814964,20917;1857910,29883;1884339,36855;1883238,37851;1882136,44823;1836988,41836;1821571,37851;1806154,34863;1776421,28886;1746690,22910;1715856,18925;1681719,18925;1654189,18925;1611243,18925;1609225,18343;1590320,26894;1596927,36855;1662999,48808;1633596,49272;1634092,49307;1665201,48808;1691630,51797;1742285,60761;1766511,63750;1807256,71718;1849101,79687;1889845,88651;1930590,99609;1950412,104589;1970233,110565;1970489,110777;1984703,112994;2019149,124572;2023961,131167;2025293,131484;2056127,142440;2082555,152401;2108984,163358;2128806,173319;2142020,179296;2156335,186268;2204788,211171;2266455,247030;2298390,266952;2299314,267549;2315635,276517;2937084,1333761;2936618,1342097;2949197,1343722;2961310,1351691;2966816,1378585;2987738,1410460;2996549,1411184;2996549,1403488;3005501,1380994;3005357,1376594;3014167,1349699;3026281,1349699;3045001,1338742;3047203,1382570;3041697,1403488;3035090,1423409;3031786,1456281;3030686,1473214;3028483,1490148;3023787,1492980;3024078,1494131;3028577,1491418;3030686,1475206;3031786,1458273;3035090,1425402;3041697,1405480;3047203,1384562;3056012,1390539;3054912,1405480;3052709,1420422;3051608,1448312;3049405,1481183;3043900,1516046;3037293,1552901;3029584,1588760;3015269,1664463;3002054,1671436;2985536,1715264;2981131,1757099;2978929,1763076;2960209,1808896;2954702,1812880;2931578,1861688;2955804,1812880;2961310,1808896;2926071,1899540;2907351,1908505;2903469,1915529;2904048,1916472;2908453,1908504;2927173,1899540;2913959,1933407;2889732,1973250;2877620,1993172;2864405,2013094;2854494,2028034;2840179,2056921;2824762,2084812;2800536,2114695;2776310,2142585;2777319,2140705;2749880,2174460;2690415,2233230;2678707,2249523;2690415,2234225;2749880,2175455;2704731,2237213;2681468,2259251;2662792,2271670;2661784,2273073;2650108,2281198;2649671,2284030;2597914,2331842;2542855,2377662;2540308,2379333;2521932,2400571;2477885,2430454;2436715,2458383;2436569,2458545;2477885,2431451;2521932,2401568;2485592,2434438;2455998,2451870;2435526,2459691;2434937,2460338;2412913,2473286;2404614,2476766;2383733,2492088;2363360,2505161;2332526,2523091;2322616,2524087;2311600,2528516;2309887,2529692;2323717,2525083;2333628,2524087;2293985,2550981;2268657,2562935;2243330,2573892;2225440,2576319;2222407,2577876;2138716,2610746;2134449,2611624;2108984,2626684;2123299,2630668;2070442,2651587;2074846,2637641;2057227,2643618;2040710,2648598;2006572,2658559;2002011,2653607;1985649,2656566;1965827,2660551;1925084,2669516;1923740,2670081;1962524,2661546;1982346,2657562;1998863,2654574;2005470,2659554;2039608,2649593;2056125,2644613;2073745,2638637;2069340,2652582;2023089,2672504;2020822,2671930;1988953,2683460;1962524,2690433;1922881,2699398;1906501,2698153;1872241,2704183;1871124,2706371;1779725,2722308;1758802,2717327;1741183,2717327;1710349,2726293;1682820,2728285;1655290,2729280;1652299,2728122;1627210,2732145;1596927,2727288;1598029,2726293;1603534,2719320;1578207,2716332;1590320,2710355;1626660,2709359;1661898,2708363;1712552,2709359;1747790,2706371;1813862,2693421;1857910,2684457;1890946,2683460;1893244,2682495;1861214,2683461;1817166,2692426;1751094,2705375;1715856,2708363;1665201,2707367;1629963,2708363;1593623,2709360;1594724,2705375;1602432,2695414;1941601,2644613;2171752,2565923;2232317,2537036;2266455,2521098;2301693,2504166;2367765,2468306;2420622,2431451;2519730,2361724;2547259,2341803;2573688,2320885;2613331,2288014;2629850,2263112;2653577,2243438;2653767,2242202;2630952,2261120;2614433,2286022;2574790,2318893;2548361,2339810;2520832,2359732;2421724,2429458;2368867,2466314;2302795,2502173;2267556,2519106;2233419,2535044;2172853,2563931;1942703,2642621;1603534,2693422;1578207,2693422;1574903,2685454;1548474,2684457;1524248,2693422;1453771,2694418;1402015,2692426;1376687,2690433;1351360,2686449;1366616,2671729;1363473,2672504;1306629,2662982;1304008,2663540;1194990,2645610;1152043,2637641;1114602,2631665;1069454,2612739;1013292,2593813;954929,2572895;964840,2565923;1005584,2572895;1023204,2586840;1083769,2602778;1203800,2630668;1233532,2635649;1265467,2640629;1300705,2647602;1339538,2655198;1342550,2654574;1378890,2659555;1379990,2657563;1432848,2659555;1441657,2660551;1523146,2660551;1582611,2662543;1653087,2657563;1661897,2657563;1665201,2665532;1734576,2657563;1780826,2647602;1807255,2643618;1823773,2641626;1860112,2633657;1889845,2627680;1919577,2620707;1974114,2612170;1981245,2609751;1923983,2618715;1894250,2625688;1864518,2631665;1828178,2639633;1811661,2641626;1785232,2645610;1713654,2651587;1665201,2655571;1656391,2655571;1585915,2660551;1526450,2658559;1444962,2658559;1436152,2657563;1402015,2644613;1383294,2655571;1383247,2655657;1398711,2646606;1432849,2659554;1379991,2657562;1380408,2657318;1345854,2652582;1305110,2644613;1269872,2637641;1237936,2632660;1208205,2627680;1088174,2599790;1027608,2583853;1009989,2569907;969244,2562934;908679,2535044;891060,2536040;828291,2507153;817279,2489224;819481,2488228;858024,2507153;896565,2526079;907577,2520103;862429,2493208;824988,2478267;773231,2451372;729183,2425474;659808,2398580;633380,2378658;638885,2376666;665314,2383638;610254,2331842;579420,2308932;550789,2286022;514450,2259128;461593,2206335;457966,2196082;447277,2186413;410938,2150554;406533,2132624;392217,2114695;390512,2112276;373496,2101745;340460,2058914;321740,2019070;319538,2019070;294211,1975242;269985,1931414;244657,1880614;221532,1828818;244657,1863680;267782,1907508;275490,1931414;278675,1935640;274755,1917199;264528,1900412;247882,1866552;228138,1836785;203912,1777020;183158,1715759;176341,1697895;146656,1590717;133529,1512911;133435,1515049;134537,1530987;140042,1567843;146649,1605694;135637,1572823;127930,1530987;119120,1530987;113613,1493136;105906,1469229;99299,1446320;80578,1428390;75072,1428390;69566,1403488;67363,1371613;71768,1326789;73970,1310852;77721,1299921;75898,1274993;78375,1238137;82780,1230667;82780,1226184;73970,1241126;66263,1231165;51946,1213235;49331,1199041;48643,1200286;44239,1240129;40934,1279973;37631,1310852;37631,1374601;38732,1407472;40934,1440342;31024,1471222;28822,1471222;22215,1411456;22215,1349699;27720,1301887;37627,1310847;28822,1300891;26619,1265032;28822,1210247;29923,1195306;33227,1170403;46441,1125580;53025,1095803;50846,1088724;43137,1128567;29923,1173392;26619,1198293;25518,1213235;23315,1268020;25518,1303879;20012,1351691;20012,1413449;26619,1473214;28822,1473214;43137,1529991;50846,1576807;67363,1624619;93379,1727434;95650,1747139;100400,1747139;124627,1799931;133436,1826826;116918,1803915;99299,1768056;98198,1778017;88617,1751153;81679,1752118;73970,1729209;47542,1674424;31024,1625616;29923,1584776;22215,1536963;16708,1489151;4596,1454289;12303,1269016;20012,1221204;13405,1195306;26619,1123587;29923,1106653;38732,1048880;61858,1007045;56351,1063822;61855,1054090;65161,1030826;66263,1005052;76173,972181;91590,922377;110310,871577;111713,870149;120222,829741;132334,800854;146651,776948;175282,727143;198406,682320;231442,624547;255669,599644;275490,564781;292009,542867;309628,534899;314033,528922;331652,497047;365788,461188;366718,476176;364227,482476;399925,449235;417544,428318;440670,408396;442662,410399;441771,409392;470403,383493;499034,359587;529867,329705;572813,300818;619064,269939;646717,252489;665314,237068;698350,219138;733588,202205;738253,200035;750244,189381;769928,176307;791539,166346;806828,163163;809570,161365;1109096,51796;1120208,49610;1150941,39842;1172140,35983;1183193,35898;1187281,34863;1438354,4980;1509656,4731;1585915,5975;1587334,6939;1624457,2988;1658594,7968;1692731,13944;1710344,17566;1691630,12949;1657492,6972;1623355,1992;16233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375;top:2893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249;top:13847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5150;top:2161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521F3F84">
          <wp:simplePos x="0" y="0"/>
          <wp:positionH relativeFrom="column">
            <wp:posOffset>647700</wp:posOffset>
          </wp:positionH>
          <wp:positionV relativeFrom="paragraph">
            <wp:posOffset>-142875</wp:posOffset>
          </wp:positionV>
          <wp:extent cx="733425" cy="714375"/>
          <wp:effectExtent l="0" t="0" r="9525" b="9525"/>
          <wp:wrapTight wrapText="bothSides">
            <wp:wrapPolygon edited="0">
              <wp:start x="0" y="0"/>
              <wp:lineTo x="0" y="21312"/>
              <wp:lineTo x="21319" y="21312"/>
              <wp:lineTo x="21319" y="0"/>
              <wp:lineTo x="0" y="0"/>
            </wp:wrapPolygon>
          </wp:wrapTight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539"/>
      <w:gridCol w:w="4596"/>
    </w:tblGrid>
    <w:tr w:rsidR="00066754" w:rsidRPr="00812880" w:rsidTr="006B789E">
      <w:trPr>
        <w:trHeight w:val="843"/>
        <w:jc w:val="right"/>
      </w:trPr>
      <w:tc>
        <w:tcPr>
          <w:tcW w:w="539" w:type="dxa"/>
          <w:vAlign w:val="bottom"/>
        </w:tcPr>
        <w:p w:rsidR="00066754" w:rsidRPr="00913E09" w:rsidRDefault="006B789E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noProof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5D4756C6">
                <wp:simplePos x="0" y="0"/>
                <wp:positionH relativeFrom="column">
                  <wp:posOffset>29210</wp:posOffset>
                </wp:positionH>
                <wp:positionV relativeFrom="paragraph">
                  <wp:posOffset>-155575</wp:posOffset>
                </wp:positionV>
                <wp:extent cx="180975" cy="180975"/>
                <wp:effectExtent l="0" t="0" r="9525" b="9525"/>
                <wp:wrapThrough wrapText="bothSides">
                  <wp:wrapPolygon edited="0">
                    <wp:start x="4547" y="0"/>
                    <wp:lineTo x="0" y="9095"/>
                    <wp:lineTo x="0" y="20463"/>
                    <wp:lineTo x="20463" y="20463"/>
                    <wp:lineTo x="20463" y="9095"/>
                    <wp:lineTo x="15916" y="0"/>
                    <wp:lineTo x="4547" y="0"/>
                  </wp:wrapPolygon>
                </wp:wrapThrough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96" w:type="dxa"/>
          <w:vAlign w:val="bottom"/>
        </w:tcPr>
        <w:p w:rsidR="00066754" w:rsidRPr="00913E09" w:rsidRDefault="00D86F69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sz w:val="22"/>
              <w:szCs w:val="22"/>
            </w:rPr>
            <w:t>MJESTO:</w:t>
          </w:r>
          <w:r w:rsidR="00066754" w:rsidRPr="00913E09">
            <w:rPr>
              <w:sz w:val="22"/>
              <w:szCs w:val="22"/>
            </w:rPr>
            <w:t xml:space="preserve"> </w:t>
          </w:r>
          <w:r w:rsidR="006B789E">
            <w:rPr>
              <w:sz w:val="22"/>
              <w:szCs w:val="22"/>
            </w:rPr>
            <w:t xml:space="preserve">Sala IKCG, </w:t>
          </w:r>
          <w:r w:rsidR="006B789E" w:rsidRPr="006B789E">
            <w:rPr>
              <w:sz w:val="22"/>
              <w:szCs w:val="22"/>
            </w:rPr>
            <w:t xml:space="preserve">31 </w:t>
          </w:r>
          <w:proofErr w:type="spellStart"/>
          <w:r w:rsidR="006B789E" w:rsidRPr="006B789E">
            <w:rPr>
              <w:sz w:val="22"/>
              <w:szCs w:val="22"/>
            </w:rPr>
            <w:t>Bulevar</w:t>
          </w:r>
          <w:proofErr w:type="spellEnd"/>
          <w:r w:rsidR="006B789E" w:rsidRPr="006B789E">
            <w:rPr>
              <w:sz w:val="22"/>
              <w:szCs w:val="22"/>
            </w:rPr>
            <w:t xml:space="preserve"> </w:t>
          </w:r>
          <w:proofErr w:type="spellStart"/>
          <w:r w:rsidR="006B789E" w:rsidRPr="006B789E">
            <w:rPr>
              <w:sz w:val="22"/>
              <w:szCs w:val="22"/>
            </w:rPr>
            <w:t>Džordža</w:t>
          </w:r>
          <w:proofErr w:type="spellEnd"/>
          <w:r w:rsidR="006B789E" w:rsidRPr="006B789E">
            <w:rPr>
              <w:sz w:val="22"/>
              <w:szCs w:val="22"/>
            </w:rPr>
            <w:t xml:space="preserve"> Vašingtona, Podgorica</w:t>
          </w:r>
          <w:r w:rsidR="00657CD1">
            <w:rPr>
              <w:sz w:val="22"/>
              <w:szCs w:val="22"/>
            </w:rPr>
            <w:t>/Zoom</w:t>
          </w:r>
        </w:p>
      </w:tc>
    </w:tr>
    <w:tr w:rsidR="00066754" w:rsidRPr="00812880" w:rsidTr="006B789E">
      <w:trPr>
        <w:trHeight w:val="466"/>
        <w:jc w:val="right"/>
      </w:trPr>
      <w:tc>
        <w:tcPr>
          <w:tcW w:w="539" w:type="dxa"/>
          <w:vAlign w:val="bottom"/>
        </w:tcPr>
        <w:p w:rsidR="00066754" w:rsidRPr="00913E09" w:rsidRDefault="00066754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noProof/>
              <w:sz w:val="22"/>
              <w:szCs w:val="22"/>
            </w:rPr>
            <w:drawing>
              <wp:inline distT="0" distB="0" distL="0" distR="0" wp14:anchorId="5FCBF555" wp14:editId="50AA7C28">
                <wp:extent cx="194310" cy="19431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6" w:type="dxa"/>
          <w:vAlign w:val="bottom"/>
        </w:tcPr>
        <w:p w:rsidR="00066754" w:rsidRPr="00913E09" w:rsidRDefault="00D86F69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sz w:val="22"/>
              <w:szCs w:val="22"/>
            </w:rPr>
            <w:t>DATUM:</w:t>
          </w:r>
          <w:r w:rsidR="00066754" w:rsidRPr="00913E09">
            <w:rPr>
              <w:sz w:val="22"/>
              <w:szCs w:val="22"/>
            </w:rPr>
            <w:t xml:space="preserve"> </w:t>
          </w:r>
          <w:r w:rsidR="00657CD1">
            <w:rPr>
              <w:sz w:val="22"/>
              <w:szCs w:val="22"/>
            </w:rPr>
            <w:t>20</w:t>
          </w:r>
          <w:r w:rsidR="00913E09" w:rsidRPr="00913E09">
            <w:rPr>
              <w:sz w:val="22"/>
              <w:szCs w:val="22"/>
            </w:rPr>
            <w:t>.1</w:t>
          </w:r>
          <w:r w:rsidR="003E5D40">
            <w:rPr>
              <w:sz w:val="22"/>
              <w:szCs w:val="22"/>
            </w:rPr>
            <w:t>1</w:t>
          </w:r>
          <w:r w:rsidR="00913E09" w:rsidRPr="00913E09">
            <w:rPr>
              <w:sz w:val="22"/>
              <w:szCs w:val="22"/>
            </w:rPr>
            <w:t>.2025</w:t>
          </w:r>
        </w:p>
      </w:tc>
    </w:tr>
    <w:tr w:rsidR="00066754" w:rsidRPr="00812880" w:rsidTr="006B789E">
      <w:trPr>
        <w:trHeight w:val="466"/>
        <w:jc w:val="right"/>
      </w:trPr>
      <w:tc>
        <w:tcPr>
          <w:tcW w:w="539" w:type="dxa"/>
          <w:vAlign w:val="bottom"/>
        </w:tcPr>
        <w:p w:rsidR="00066754" w:rsidRPr="00913E09" w:rsidRDefault="00066754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noProof/>
              <w:sz w:val="22"/>
              <w:szCs w:val="22"/>
            </w:rPr>
            <w:drawing>
              <wp:inline distT="0" distB="0" distL="0" distR="0" wp14:anchorId="59E3CFAA" wp14:editId="5FA7A505">
                <wp:extent cx="175260" cy="1752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6" w:type="dxa"/>
          <w:vAlign w:val="bottom"/>
        </w:tcPr>
        <w:p w:rsidR="00066754" w:rsidRPr="00913E09" w:rsidRDefault="00D86F69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sz w:val="22"/>
              <w:szCs w:val="22"/>
            </w:rPr>
            <w:t>VRIJEME:</w:t>
          </w:r>
          <w:r w:rsidR="007B2549" w:rsidRPr="00913E09">
            <w:rPr>
              <w:sz w:val="22"/>
              <w:szCs w:val="22"/>
            </w:rPr>
            <w:t xml:space="preserve"> </w:t>
          </w:r>
          <w:r w:rsidR="006B789E">
            <w:rPr>
              <w:sz w:val="22"/>
              <w:szCs w:val="22"/>
            </w:rPr>
            <w:t>12:00h</w:t>
          </w:r>
        </w:p>
      </w:tc>
    </w:tr>
  </w:tbl>
  <w:p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1847788302" o:spid="_x0000_i1026" type="#_x0000_t75" alt="Home" style="width:11.25pt;height:11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Vyh8swEAAKoDAAAOAAAAZHJzL2Uyb0RvYy54bWykk9uO&#10;0zAQhu+ReAfL99u0u2gBq+neVAtICCq0PMDUmTQWPmnspu3bM068UK5Ay0WcGR/++Tz5s344OytG&#10;pGSCb+VqsZQCvQ6d8YdWfn96vHknRcrgO7DBYysvmOTD5vWr9SkqvA1DsB2SYBGf1Cm2csg5qqZJ&#10;ekAHaREiel7sAznInNKh6QhOrO5sc7tc3jenQF2koDElnt3Oi3Iz6fc96vy17xNmYVvJbHkaqZV3&#10;yzdMtq9Bs1mDOhDEwegKAy9gcWA8l/4ltYUM4kjmBVLR6HwkZDWOFD8Vi6P/UKsi7p80HNCPY7zR&#10;wUXIZm+syZep5xXKjzujdzQT6i/jjoTp2APvpfDg+Ft/DA4XaTxIbm+5RdlTTnDalPwPgb018dFY&#10;W9pX4orKn+rvlgh9bzRugz469Hn2BaFl6uDTYGKSghS6PTIefepWBQhUyoRZDyXsufA39kohu1qY&#10;KH+DFeYUy41BnXty5c2lxXky1aWMkzCes9A8ubp7u7pn02leqvFc4PlwpJQ/YHCiBIzGBNxbUDB+&#10;TpXleUtt2Vx+4mKaibbatnjtOuf4+hfb/AQAAP//AwBQSwMECgAAAAAAAAAhAH8M89kyFQAAMhUA&#10;ABQAAABkcnMvbWVkaWEvaW1hZ2UxLnBuZ4lQTkcNChoKAAAADUlIRFIAAADAAAAAwAgGAAAAUtxs&#10;BwAAAAFzUkdCAK7OHOkAAAAEZ0FNQQAAsY8L/GEFAAAACXBIWXMAAB2HAAAdhwGP5fFlAAAUx0lE&#10;QVR4Xu2dC3Ab9Z3H//+V7UAIkMSWH7xCISSxpDwIISSxbKfJdeZe016ZONDOda73YG7u5h5Me8fh&#10;OEyiS2L7GArtdCi9HtPrHO1AYodher3rdTodMFIeJBRIIskmpECAXLCVpDwCeWr/9/1LPyAH0Vq7&#10;Wtkr7e8zk4e+9mol7e+7/99/td9dwTAMwzAMwzAMwzAMwzAMwzAMwzAMwzAMwzAMwzAMwzAMwzAM&#10;wzAMwzAMwzAMwzAMwzAMwzAMwwgR6ep5SP+hh8wkEKB/mQkmV/hS3S2kWNYY6pg+lo7/gn7ETCCS&#10;/mUmiHl/dG99Ta1cL6S8m6Q8Sn37/Dm1eeSp/uOkMBMAjwATyLwvr2upqRUbUPx/S9InSLnMMMS0&#10;mXM7Xjw2Ej9JKlNm2AATROtXe2bVKHOjMIy/JOmzSHmrIc3p9Ys69x07EH+XVKaMsAEmgNavrL8p&#10;kEXxS+PrJBVGysWGqerrF6xMHks+e4JUpkywAcrMgrXdEanURlT2V0kqArnQUGZjc7h9ZDSVGCOR&#10;KQNsgDIyf+26xaYQG6SQa0iygYxg2ZbmcMcrY6n4URIZl2EDlAkU/zJTKF38XyTJNli2VQl1DUzw&#10;KkzwFsmMi7ABysD8tT0dJtoeKeXvkuQYmGCOUur65kjnYZjgMMmMS7ABXAbF/zumMnXxf56kksFz&#10;3QAT3AgTvAUTvEoy4wJsABeJrFn3B2hZdPG3keQaeM5ZMMGcplDH22Pp+CskMyXCBnAJFP+XlUTP&#10;L+WtJLkOnvsaGGweTJCBCUZIZkqADeAC4TU9d6BZ18W/kKSygXW0KKyyMdRxIpOOp0hmHMIGKBEU&#10;/9ekzPX8rSSVHSlFoxRqYTDU+Q5MsJ9kxgFsgBII39Hz51Lob3jlDSRNHFLWwwSLg/M738+k4i+S&#10;ytiEzwZ1SGhN9xppiMelkDUk2QatTK6Px0aYlxMcgDnBeWWKr6QH+wZJYmxg0L+MDcJr1/1F6cWv&#10;nlfq7Odzf/B/km2jX4N+Lfo1kcTYgFsgm4TX9tyD1qMXhXcJSQ5QW/HBfzM5cP+rmfTOky3h9l0Y&#10;DepRzhH6BVvgtRh4TauC4c4s2qEdJDNFwAawQahr3X2GzJ3YdilJ9jHVY9mawMbU1t6PD2PqE97q&#10;F6zcZ2TN6ejtHR5JknUwQWdDqENiYvwsicw48BygCEJdG+oMce4+fFrrSXKGUo9ms8bm4Se3XPSU&#10;htbbe2YFAqZOi5XWziix2RS1m9IDsbOkMAXgEWAc5n7xHy+vqREbUfzdJDnlYVPUxYa3bzpCjz/D&#10;seH4uw3h1XulNPUIszSvOkCKDinMKTNmL3vu+Ms72QQWsAEs0Pnd2rqAjjB+kyRHoL9/SJmnYunB&#10;/gxJBcmkh042tC7ZLWQtWhqxnGT7SNEWCBiXzpwTff7YSOIUqcynYAMUwDK/awMUf3+g7kws+cSD&#10;75E0Lpn07lMtNy9NmNkaTG5FlGT7cM54XNgAF6Go/O74ZJVSmxrG6mJ7/rPvDGlFM7p/17lQw6qh&#10;Dy/LKillOyRnh6w5Z2wJT4I/RT6/m70PH83XSLIN9vqnMOHdnBro6yWpJMJd3etQyOuxsZwffRLq&#10;sWwgsGn48c18JukF8AhwAc7yu/8fJdQ7KNQYiv9+kkomk07Em8LR0zDWUuffP3DO+GKwAYjS8rt5&#10;0PKMSUNuTG7r+w5JloS6/qE5GF4xTX8ZRlJBxlKJXU2Rjg+wjiVoiS4j2SacM/40bADgRn4X1f+m&#10;IWQsua33EVIs0cUvZd3TUga+Hgzdtr04E8T3oHgxmVaL0BJdSbIt8B45Z3wBvjeAS/ndQ6Yw0Pb0&#10;/pAeW6LXKWTgIbRKt+FPA/6/EAVZVOZ3LB3/dUO484SUQp82MTOv2gMm4Jwx4WsDRNZ0fwF7w1Lz&#10;u2n9HOmB3p/QY0suWOcqkvSRiBtRkDc2hdqPjKUT42Z+M+n4vmA4mkEhh/AwmFftgfXncsbFrrNa&#10;8a0BcvndfIrLeX5XiReVoWKpbX0DpFhC67xoZhjaLExydeb3aDGZ30wqkQxGom9LJefAQS0k24LW&#10;eZOfc8a+NIAb+V3sPXej+PTRnp+SZEn4ju7bsT5d/EtI+gz42TUo5lYUdgYFPkxyQfTvNIba38KI&#10;ckNuWQfo5bC8b3PGvjOAG/ldFP+zUolYcrDvf0iyJLy2+060Kxvx3wV5xZIW/O58tDgn9F6etILo&#10;PTfamDewJ5+F9zSLZFtgOd/mjH1lADfyuyiUXxrSiCUHep8myZJQ171/gt/XxT83rxRFECZY1BBq&#10;ey+TTuwjrSC6h8eE9lW8tmv0fIJkW/g1Z+wbA+RSXPpc/lLyu0r8LBAwYwe29u0kxZJQV89dhtBn&#10;ksrPkWSHmSjmWxrCnSdRkC+QVhB9NKdlfttBZcpmjHBzSLaHzhlLtTgY7jiZSY2/zmrAFwZA8f81&#10;9m4bsIUd9ck5lHgya2bR8/9LUfFFzDP+BoWoR5urSLJP/lj/UrQ4p9Hq7MmLhRlNJo7Ut64YwYgT&#10;1HMJkm0ip+OzuhUmOAUT7CWxaql6A6D478aeVBd/I0kOUI+b6PmHt/cfIMGSyB0938AkWxd/A0mO&#10;QWsyDc+1oinSeQ57+V0kF+TY8I63G0LRJJabiaXnk2wTeTk+s2XBcPtZmGA3iVVJVRuA8rv63J7p&#10;JDlA/Uih508P9B4kwZLI2nXdueP8KCKSSgbPdQmes70p3KFgggTJBcG8IROMdL6E934Fll5Esl2m&#10;YvloteeMq9YAKP71uWv2lJDfRdH9QKD4U1u3vE5SQbq6tgVkeLbOD+jin0Kya+A5azHJXdkYihor&#10;w38XT6cH8LAwKNrfwgTo49VlWPYWkm2SzxnDBPr5qjJnXHUG0PndpnAb2g9MPoV0/P6UEt8NnK+L&#10;JQc3jXvS2C1/uGHq0dojuuXRpyyX7VIz+rmxjpUZcbT2uhtW7zp6cOgc/eiioGjfa5mzeo9pmJfg&#10;87iNZJvIANa7qjHUXtMQXrUjkx7K0g+qgqoyQD6/m7tSW6n53QcuEdnYS9u3jHuProVf2jD97JSz&#10;G6Uh7yGp7MAE7ecD2Uuvumn1ntGXh06TfFFGR4Y+uC68YmdWGvoaRivyqgNyOePzU2bMXl5VOeOq&#10;McAn+V2jpPwu6J1mnortHXxg3LMzI3d2N5mBrN7z/z1JEwbWudysyU5rmt/+wlgy8QHJF+VoeseZ&#10;G1qXJM7KWuzMhU6XOUPKqssZV4UB3MjvouU5Jw31z8nWuthbj/Rbthaa8B0910oldL//VyRNOFj3&#10;UqHklcFIx0u63SH5oryV3n1+bM2qZxqPZ02lZBQtkbNtX2U544o3QC6/q4/xS+k4v4vi/wCTvVhy&#10;W98WMTRkObnUhNbcOxvNuP5298/yyqRyC3brMxta25KZdMK6ZcN7G0slhprC0XNKyOUwQR39xB46&#10;Z2yoK+sXde6v9JxxRRvgk/vvyj8lyQHqBCpen9T2AAmWhNZ0h3KnNkjxxyR5gUUYDRobQtFhfQiU&#10;tIKMpROJYDh6Cga4FdXs7ChZldzPuGIN4EZ+F8V/FHvCWHqg77skWNJ65z/dHFC54u8iyTtIEYEJ&#10;WuoXrHjlWHLH26QWBEbZrU95wMi3GAs7/M6i8nPGFWkAN/K76HsOKyljqW29/0qKJTo2iX5bT3i/&#10;RJL3kKJVKll03BHzhr0wwbvYkSzEHt3hl4WVnTOuOAO4kd9Fz38Qf+m250ckWZKLTeYNV/JtT8sN&#10;XuMctHSzio1YwgQvBEPR41gyjJaonmRbYJ0VmzOuKAO4kd9FcRzQE97UYP/jJFlysQij18Gk2GbE&#10;MrEfE+MxjIjzsGwTybbIGa8Cc8YVYwA37r+LQv41NnAsOdC3nSRLrCKMXgev2VbEEkZJwQSYE4mb&#10;UMyOzmDFOivufsYVYYBcIeb3wiXkd9VOw9CXLen7GSmWFBNh9Dp47bYilmOpxEhzpONNfFafw8LX&#10;kmwLrLOi7mfseQO4kd/Frv9pU+UuW/JLUiyxGWH0OvYilqn4oYZQ5+sYKa+DeZwEeXLGww6rInLG&#10;njaAK/ffVeoX+po96cEtQ6RY4jDC6HVsRSwz6fhrDeGO32CudDWqeTbJtsA2q4icsWcN4NL9d3+K&#10;0UMf5y8q1BHq6r7L0Ht+ZxFGr0MRy/aTMMG4cUcU7RtonV6GcfSk2NHOQFZAztiTBnDj/rvY+wxK&#10;Q21Mbe0v6h66+Qhjrud3HmH0OrmIpSw6YomW6X8b50fTSkmMIEJfhMs+Hr+fsecMQPldXfyO87uY&#10;hP1EZnNHe4oaet2MMHod7JVtRSzHkonRprnRA0qKGfh8nM2JpHdzxp4ygBv5XUy+fhjAhPfA9t5D&#10;JFlSjgij18F7tRWxHBtOHGsJdb5oSnU5lr2ZZJt4M2fsGQPk87u6+IXj/C426vfrjLqN+7ZtepOk&#10;gpQ7wuh18J5tRSxH0/F3rpm/+vmsyuqIpdNDw1OxjdswEngmZ+wJA4TXdq/PtT1CTiXJCd85FzgT&#10;Sz3RP0qPCzJREUavo987PoOiI5ZvJ4fen7Fg6XMBVaN3GMvyqm2mYFt3YiTQc4xJzxlPqgHy+d3l&#10;KER92NF5fhe7/vvPnTkXO7j9W++QUpDJiDB6HZig6Ijl8eSuD2fcuGxHAMBBDr+Y1Dljuaox1FbT&#10;EF49qTnjSTMAin+aIc5gsmuUlt9VYvPp99+PvfJfD31ISkEmM8LodfCZFB2x1JngK65bFK+pw0Ag&#10;RQfJ9pEylzOGCXbDBJOSM54UA+j8biCgD3OWlN89g55fn9EZO3Foz7h7EC9EGL0OPpuiI5b6Mx9L&#10;x58OhqNZLKdHAh26t4+UbVJkp05WznjCDeDK/XeVeE8ZQl+Xv58USzwWYfQ6xUcsge7jg5H2M9i5&#10;3AYHOTuYMIk54wk1QOvtPbNqakrL7wqljimVizA+SIolHo0weh1bEUuMFjuDoegpGGcJtq2zAxkf&#10;5Yznde4/NjxxOeMJM0AuvytLy++i5TmCDRNLDfY9TJIlno4weh37EcvnGsMd7yupbsZyV5BsD50z&#10;NiY2ZzwhBlh45/qwMLP6SE8p9999TQpjY3Kg91GSLKmICKPXsRmxxJzg+aZw52+xrRbABDNItkk+&#10;Z9wyf+XwaPLZcUefUim7AXR+N6uDLCXdf1eMSJm7bMl/kGRJJUUYvQ4+Q1sRS/zOS03hKNpUGZJS&#10;ODy1REZMZU5IzrisBnAjv4td/z5DofgH+reSYkklRhi9Dnp7WxHLsVTiQHMoOool52LhZpJtgZqZ&#10;kJxx2Qzgyl5Yqb1KSrQ9fU+RYkklRxi9Dj5TuxHLdDDSfkQqNRsLX02yLeyOPk4oiwEuyO+WsBdW&#10;CbpsyX+TYEkuwigqO8LodfDZ6jN0W4Pzi72LZfxgMNLxhhTqeix9Hcm2+Gj0KVfO2HUDuJHfRc//&#10;K2EYuvh/RZIlH0cYZVVEGL2NtBexhAl+E4x0voZW9lrMCRzlO3KjT5lyxq4awI38Lt7oz4Wp87tb&#10;4iRZUqURRq9jL2KZir/e2NpxSEh1FWrjJpJtoUcf7Fhdzxm7ZgB37r8rnjL0RWoH+8ZNK2mqPMLo&#10;dexFLIfjbzaHoyNKyEaMBPNItgVqy/WcsSsGcCm/uzUgVezAQP+4exSNLyKMXsdmxBIT46MtkWgK&#10;JtBXoIvkVXu4nTMu2QBu5Hex73/sPIo/ta1/3ImVxk8RRq9jN2KpL6I7M9K238gFnxx2Cy7mjEsy&#10;gBv5XfQ9j2azRmxksK+oGb4fI4xeB9vCVsTyWCpxvH5u5wuGVNNQO4tJtodLOWPHBgivvfduvPES&#10;778rHjZFXWx4+6Yj9Lggfo8weh1sE1sRS33CW0N49V60zvr+BEvzql0+yhm3nc2kEo5yxo4MEF7b&#10;fY8URon5XfGQMk/F0oP9457vwRHGykBvG2yj4u9imR462dC6ZDe8U4dll5Nsl6kwX5vOJcAEtnPG&#10;tg2Qz+/mbkHqOL+L4u8P1J2JJZ940DJ0oeEIY+UBExQdscykd59quXlpwszWGKirKMl2mYJlHeWM&#10;7e9NTXkGs3hn52srZSqlYg2jtfft//G3LGN3Gh1hPD/l7CYU/zdIYioEvc30ttPbkKSC6FrQNaFr&#10;Q9cIybbI1SRqkx4Wje0RIJOO72wOtWcw3s3Bw2BeHR/s9XXcTQdZNh0+PDTum+QIY+WDbVd0xFLX&#10;RCadeAZ78fMYQlZgj15LPyqGtKFELDnY+z16XDSO5gBj6fhLja3th5UUV+OFXk9yQVD872DGrov/&#10;fpIs4QhjVWEvYplOxJvC0dOomaUw0CUkFwS/NyTNXPEPkGQLx0eB9DkZwdb2NGw+A2+w4HUjMayN&#10;SYkXuK3v2yRZwhHGqsTeXSxTiV1NkY4PUDtLMJ+4jOTPgOIfRMMUSw32PkOSbRwbQIN26EhLa8fz&#10;6L9qUbCfPf9HqTcNIfU1Oh8hZVyaIu1PYgj8fXrIVAs6YinFQhT3v5NiyVgqvqc53IG2SS1CPVxJ&#10;8ico+b2AQm0N9pZ0SkTJhxT3D255zZhy+h49gVFCXXhtnkOmUPcdGOj9AT0uEun0SADjeextW107&#10;uobw34+v86prTNearjldeyQ7Bt2Le0S6unXb8m941vOmMn4vPbBl3G8FP01k7TqMbEy1ktzWa7vm&#10;Ql09UUOaP0f162sP3YWO4sf5n5SOq18q6RdmCuMLToufYS6GriVdU7q23Cx+jasjgBvwCFDdOBkB&#10;ygmfVsD4GjYA42vYAIyvYQMwvoYNwPgaPgrkMuU+ysGfj7vwCMD4GjYA42vYAIyvYQMwvoYNwPga&#10;NgDja9gAjK9hAzC+hg3A+Bo2AONr2ACMr2EDML6GDcD4GjYA42vYAIyvYQMwvoYNwPgaNgDja9gA&#10;jK9hAzC+hg3A+Bo2AONr2ACMr2EDML6GDcD4GjYA42vYAIyvYQMwvoYNwPgaNgDja9gAjK9hAzC+&#10;hg3A+Bo2AONr2ACMr2EDML6GDcD4GjYA42vYAIyvYQMwvoYNwPgaNgDja9gAjK9hAzC+hg3A+Bo2&#10;AONr2ACMr2EDML6GDcAwDMMwDMMwDMMwDMMwDMMwDMMwDMMwDMMwDMMwDMMwDMMwDMMwDMMwDMMw&#10;DMMwDMMwDMMwDMN4ACH+Dw9/62lw9hp9AAAAAElFTkSuQmCCUEsDBAoAAAAAAAAAIQBw0GRbRgEA&#10;AEYBAAAUAAAAZHJzL21lZGlhL2ltYWdlMi5zdmc8c3ZnIHZpZXdCb3g9IjAgMCA5NiA5NiIgeG1s&#10;bnM9Imh0dHA6Ly93d3cudzMub3JnLzIwMDAvc3ZnIiB4bWxuczp4bGluaz0iaHR0cDovL3d3dy53&#10;My5vcmcvMTk5OS94bGluayIgaWQ9Ikljb25zX0hvbWUiIG92ZXJmbG93PSJoaWRkZW4iPjxwYXRo&#10;IGQ9Ik00OCAxMiA0OCAxMiA2IDUyIDEwLjUgNTUuOCA0OCAyMC4yIDQ4IDIwLjIgODUuNSA1NS44&#10;IDkwIDUyWiIgZmlsbD0iIzJDNTY3QSIvPjxwYXRoIGQ9Ik0xOCA1NC4zIDE4IDg0IDQyIDg0IDQy&#10;IDU5IDU0IDU5IDU0IDg0IDc4IDg0IDc4IDU0LjMgNDggMjUuOCAxOCA1NC4zWiIgZmlsbD0iIzJD&#10;NTY3QSIvPjwvc3ZnPlBLAwQUAAYACAAAACEAaixU49kAAAADAQAADwAAAGRycy9kb3ducmV2Lnht&#10;bEyPQUvDQBCF70L/wzIFb3bTHKTEbIoIFnpoqVWpx2l2TIK7s2F306b+elc96GUewxve+6ZcjtaI&#10;E/nQOVYwn2UgiGunO24UvDw/3ixAhIis0TgmBRcKsKwmVyUW2p35iU772IgUwqFABW2MfSFlqFuy&#10;GGauJ07eu/MWY1p9I7XHcwq3RuZZdistdpwaWuzpoaX6Yz9YBSMeNodXw6v18OkXu7d+u3bNVqnr&#10;6Xh/ByLSGP+O4Rs/oUOVmI5uYB2EUZAeiT8zeXk+B3H8VVmV8j979QU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CtXKHyzAQAAqgMAAA4AAAAA&#10;AAAAAAAAAAAAQwIAAGRycy9lMm9Eb2MueG1sUEsBAi0ACgAAAAAAAAAhAH8M89kyFQAAMhUAABQA&#10;AAAAAAAAAAAAAAAAIgQAAGRycy9tZWRpYS9pbWFnZTEucG5nUEsBAi0ACgAAAAAAAAAhAHDQZFtG&#10;AQAARgEAABQAAAAAAAAAAAAAAAAAhhkAAGRycy9tZWRpYS9pbWFnZTIuc3ZnUEsBAi0AFAAGAAgA&#10;AAAhAGosVOPZAAAAAwEAAA8AAAAAAAAAAAAAAAAA/hoAAGRycy9kb3ducmV2LnhtbFBLAQItABQA&#10;BgAIAAAAIQAiVg7uxwAAAKUBAAAZAAAAAAAAAAAAAAAAAAQcAABkcnMvX3JlbHMvZTJvRG9jLnht&#10;bC5yZWxzUEsFBgAAAAAHAAcAvgEAAAIdAAAAAA==&#10;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0A611CD"/>
    <w:multiLevelType w:val="hybridMultilevel"/>
    <w:tmpl w:val="206E5C4A"/>
    <w:lvl w:ilvl="0" w:tplc="010A45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F49ED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109C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7E7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3E34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2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741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60D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220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75283495">
    <w:abstractNumId w:val="36"/>
  </w:num>
  <w:num w:numId="2" w16cid:durableId="563762034">
    <w:abstractNumId w:val="19"/>
  </w:num>
  <w:num w:numId="3" w16cid:durableId="830634792">
    <w:abstractNumId w:val="20"/>
  </w:num>
  <w:num w:numId="4" w16cid:durableId="1084690121">
    <w:abstractNumId w:val="12"/>
  </w:num>
  <w:num w:numId="5" w16cid:durableId="987129386">
    <w:abstractNumId w:val="37"/>
  </w:num>
  <w:num w:numId="6" w16cid:durableId="626812667">
    <w:abstractNumId w:val="9"/>
  </w:num>
  <w:num w:numId="7" w16cid:durableId="1264458192">
    <w:abstractNumId w:val="7"/>
  </w:num>
  <w:num w:numId="8" w16cid:durableId="1993483961">
    <w:abstractNumId w:val="6"/>
  </w:num>
  <w:num w:numId="9" w16cid:durableId="483591193">
    <w:abstractNumId w:val="5"/>
  </w:num>
  <w:num w:numId="10" w16cid:durableId="502548264">
    <w:abstractNumId w:val="4"/>
  </w:num>
  <w:num w:numId="11" w16cid:durableId="1071925264">
    <w:abstractNumId w:val="8"/>
  </w:num>
  <w:num w:numId="12" w16cid:durableId="1666780260">
    <w:abstractNumId w:val="3"/>
  </w:num>
  <w:num w:numId="13" w16cid:durableId="387606156">
    <w:abstractNumId w:val="2"/>
  </w:num>
  <w:num w:numId="14" w16cid:durableId="1839494892">
    <w:abstractNumId w:val="1"/>
  </w:num>
  <w:num w:numId="15" w16cid:durableId="303045928">
    <w:abstractNumId w:val="0"/>
  </w:num>
  <w:num w:numId="16" w16cid:durableId="243805034">
    <w:abstractNumId w:val="13"/>
  </w:num>
  <w:num w:numId="17" w16cid:durableId="402025479">
    <w:abstractNumId w:val="18"/>
  </w:num>
  <w:num w:numId="18" w16cid:durableId="986516466">
    <w:abstractNumId w:val="16"/>
  </w:num>
  <w:num w:numId="19" w16cid:durableId="1918248368">
    <w:abstractNumId w:val="15"/>
  </w:num>
  <w:num w:numId="20" w16cid:durableId="1747654856">
    <w:abstractNumId w:val="14"/>
  </w:num>
  <w:num w:numId="21" w16cid:durableId="1554269755">
    <w:abstractNumId w:val="22"/>
  </w:num>
  <w:num w:numId="22" w16cid:durableId="653683837">
    <w:abstractNumId w:val="3"/>
    <w:lvlOverride w:ilvl="0">
      <w:startOverride w:val="1"/>
    </w:lvlOverride>
  </w:num>
  <w:num w:numId="23" w16cid:durableId="979963311">
    <w:abstractNumId w:val="3"/>
    <w:lvlOverride w:ilvl="0">
      <w:startOverride w:val="1"/>
    </w:lvlOverride>
  </w:num>
  <w:num w:numId="24" w16cid:durableId="1168329230">
    <w:abstractNumId w:val="2"/>
    <w:lvlOverride w:ilvl="0">
      <w:startOverride w:val="1"/>
    </w:lvlOverride>
  </w:num>
  <w:num w:numId="25" w16cid:durableId="584993590">
    <w:abstractNumId w:val="32"/>
  </w:num>
  <w:num w:numId="26" w16cid:durableId="1509830154">
    <w:abstractNumId w:val="11"/>
  </w:num>
  <w:num w:numId="27" w16cid:durableId="776751390">
    <w:abstractNumId w:val="23"/>
  </w:num>
  <w:num w:numId="28" w16cid:durableId="1704668397">
    <w:abstractNumId w:val="11"/>
  </w:num>
  <w:num w:numId="29" w16cid:durableId="1532574084">
    <w:abstractNumId w:val="31"/>
  </w:num>
  <w:num w:numId="30" w16cid:durableId="258875758">
    <w:abstractNumId w:val="24"/>
  </w:num>
  <w:num w:numId="31" w16cid:durableId="464544031">
    <w:abstractNumId w:val="39"/>
  </w:num>
  <w:num w:numId="32" w16cid:durableId="1259175222">
    <w:abstractNumId w:val="33"/>
  </w:num>
  <w:num w:numId="33" w16cid:durableId="1809350527">
    <w:abstractNumId w:val="17"/>
  </w:num>
  <w:num w:numId="34" w16cid:durableId="420031498">
    <w:abstractNumId w:val="26"/>
  </w:num>
  <w:num w:numId="35" w16cid:durableId="1094133913">
    <w:abstractNumId w:val="10"/>
  </w:num>
  <w:num w:numId="36" w16cid:durableId="103888837">
    <w:abstractNumId w:val="27"/>
  </w:num>
  <w:num w:numId="37" w16cid:durableId="471406534">
    <w:abstractNumId w:val="30"/>
  </w:num>
  <w:num w:numId="38" w16cid:durableId="254441300">
    <w:abstractNumId w:val="25"/>
  </w:num>
  <w:num w:numId="39" w16cid:durableId="1545017048">
    <w:abstractNumId w:val="38"/>
  </w:num>
  <w:num w:numId="40" w16cid:durableId="1699772617">
    <w:abstractNumId w:val="28"/>
  </w:num>
  <w:num w:numId="41" w16cid:durableId="1991790993">
    <w:abstractNumId w:val="21"/>
  </w:num>
  <w:num w:numId="42" w16cid:durableId="2018192193">
    <w:abstractNumId w:val="29"/>
  </w:num>
  <w:num w:numId="43" w16cid:durableId="888613390">
    <w:abstractNumId w:val="35"/>
  </w:num>
  <w:num w:numId="44" w16cid:durableId="5868915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F69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3D7"/>
    <w:rsid w:val="002D64EF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D40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A5323"/>
    <w:rsid w:val="005D3902"/>
    <w:rsid w:val="005E0ED9"/>
    <w:rsid w:val="00616B41"/>
    <w:rsid w:val="00620AE8"/>
    <w:rsid w:val="0064628C"/>
    <w:rsid w:val="0065214E"/>
    <w:rsid w:val="00655EE2"/>
    <w:rsid w:val="00657CD1"/>
    <w:rsid w:val="006771EF"/>
    <w:rsid w:val="00680296"/>
    <w:rsid w:val="006853BC"/>
    <w:rsid w:val="00686E45"/>
    <w:rsid w:val="00687389"/>
    <w:rsid w:val="006928C1"/>
    <w:rsid w:val="006966F9"/>
    <w:rsid w:val="006B789E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3E09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243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6F69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table" w:customStyle="1" w:styleId="TableGrid10">
    <w:name w:val="Table Grid1"/>
    <w:basedOn w:val="TableNormal"/>
    <w:next w:val="TableGrid"/>
    <w:uiPriority w:val="39"/>
    <w:rsid w:val="009F2431"/>
    <w:pPr>
      <w:spacing w:before="0" w:after="0" w:line="240" w:lineRule="auto"/>
    </w:pPr>
    <w:rPr>
      <w:rFonts w:eastAsia="Century Gothic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7" Type="http://schemas.openxmlformats.org/officeDocument/2006/relationships/image" Target="media/image8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KCGLUCIJA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2025-10-24T10:49:00Z</dcterms:created>
  <dcterms:modified xsi:type="dcterms:W3CDTF">2025-10-24T10:49:00Z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